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702E7FE2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04CB13F5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7DC9426A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2D05E75A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56893180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83CD21D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0055A1D8" w14:textId="6C39A768" w:rsidR="00FB59FB" w:rsidRPr="00C172AE" w:rsidRDefault="00FB59FB" w:rsidP="005446D6">
            <w:pPr>
              <w:pStyle w:val="ekvkvnummer"/>
            </w:pPr>
          </w:p>
        </w:tc>
      </w:tr>
      <w:tr w:rsidR="00BF17F2" w:rsidRPr="00BF17F2" w14:paraId="7B78E49C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42ECE595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5305D53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67E71BFF" w14:textId="3E04E0BD" w:rsidR="003879B4" w:rsidRDefault="008A027C" w:rsidP="008A027C">
      <w:pPr>
        <w:pStyle w:val="ekvue1arial"/>
      </w:pPr>
      <w:bookmarkStart w:id="0" w:name="bmStart"/>
      <w:bookmarkEnd w:id="0"/>
      <w:r>
        <w:t>QR-Code für die Mediensammlung</w:t>
      </w:r>
    </w:p>
    <w:p w14:paraId="438E74B0" w14:textId="77777777" w:rsidR="008A027C" w:rsidRDefault="008A027C" w:rsidP="008A027C">
      <w:pPr>
        <w:pStyle w:val="ekvue1arial"/>
      </w:pPr>
    </w:p>
    <w:p w14:paraId="720CABD7" w14:textId="77777777" w:rsidR="00604517" w:rsidRPr="00287B24" w:rsidRDefault="00604517" w:rsidP="00604517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6B2955CF" wp14:editId="06E0B5C6">
            <wp:extent cx="288290" cy="288290"/>
            <wp:effectExtent l="0" t="0" r="0" b="0"/>
            <wp:docPr id="25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BBBC5" w14:textId="0719E130" w:rsidR="008A027C" w:rsidRDefault="008A027C" w:rsidP="008A027C">
      <w:pPr>
        <w:rPr>
          <w:rStyle w:val="ekvarbeitsanweisungdeutsch"/>
        </w:rPr>
      </w:pPr>
      <w:r>
        <w:rPr>
          <w:rStyle w:val="ekvarbeitsanweisungdeutsch"/>
        </w:rPr>
        <w:t>Der QR-Code für die Mediensammlung zu</w:t>
      </w:r>
      <w:r w:rsidR="00604517">
        <w:rPr>
          <w:rStyle w:val="ekvarbeitsanweisungdeutsch"/>
        </w:rPr>
        <w:t>m</w:t>
      </w:r>
      <w:r>
        <w:rPr>
          <w:rStyle w:val="ekvarbeitsanweisungdeutsch"/>
        </w:rPr>
        <w:t xml:space="preserve"> </w:t>
      </w:r>
      <w:r w:rsidR="00BA57AF" w:rsidRPr="00BA57AF">
        <w:rPr>
          <w:rStyle w:val="ekvarbeitsanweisungdeutsch"/>
          <w:b/>
          <w:bCs/>
        </w:rPr>
        <w:t xml:space="preserve">Zebra </w:t>
      </w:r>
      <w:r w:rsidR="00A10919" w:rsidRPr="00A10919">
        <w:rPr>
          <w:rStyle w:val="ekvarbeitsanweisungdeutsch"/>
          <w:b/>
          <w:bCs/>
        </w:rPr>
        <w:t xml:space="preserve">Buchstabenheft mit Medien in </w:t>
      </w:r>
      <w:r w:rsidR="002A04DE">
        <w:rPr>
          <w:rStyle w:val="ekvarbeitsanweisungdeutsch"/>
          <w:b/>
          <w:bCs/>
        </w:rPr>
        <w:br/>
        <w:t>Grund</w:t>
      </w:r>
      <w:r w:rsidR="00A10919" w:rsidRPr="00A10919">
        <w:rPr>
          <w:rStyle w:val="ekvarbeitsanweisungdeutsch"/>
          <w:b/>
          <w:bCs/>
        </w:rPr>
        <w:t xml:space="preserve">schrift </w:t>
      </w:r>
      <w:r>
        <w:rPr>
          <w:rStyle w:val="ekvarbeitsanweisungdeutsch"/>
        </w:rPr>
        <w:t>(</w:t>
      </w:r>
      <w:r w:rsidR="003C72DB">
        <w:t>978-3-12-27102</w:t>
      </w:r>
      <w:r w:rsidR="002A04DE">
        <w:t>3</w:t>
      </w:r>
      <w:r w:rsidR="003C72DB">
        <w:t>-</w:t>
      </w:r>
      <w:r w:rsidR="002A04DE">
        <w:t>1</w:t>
      </w:r>
      <w:r>
        <w:rPr>
          <w:rStyle w:val="ekvarbeitsanweisungdeutsch"/>
        </w:rPr>
        <w:t xml:space="preserve">) kann ausgeschnitten und im Heft überklebt werden. </w:t>
      </w:r>
    </w:p>
    <w:p w14:paraId="4B68D743" w14:textId="48ADDFEF" w:rsidR="00604517" w:rsidRDefault="00604517" w:rsidP="008A027C">
      <w:pPr>
        <w:rPr>
          <w:rStyle w:val="ekvarbeitsanweisungdeutsch"/>
        </w:rPr>
      </w:pPr>
    </w:p>
    <w:tbl>
      <w:tblPr>
        <w:tblW w:w="9356" w:type="dxa"/>
        <w:tblBorders>
          <w:top w:val="dashed" w:sz="8" w:space="0" w:color="000000" w:themeColor="text1"/>
          <w:left w:val="dashed" w:sz="8" w:space="0" w:color="000000" w:themeColor="text1"/>
          <w:bottom w:val="dashed" w:sz="8" w:space="0" w:color="000000" w:themeColor="text1"/>
          <w:right w:val="dashed" w:sz="8" w:space="0" w:color="000000" w:themeColor="text1"/>
          <w:insideH w:val="dashed" w:sz="8" w:space="0" w:color="000000" w:themeColor="text1"/>
          <w:insideV w:val="dashed" w:sz="8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1"/>
        <w:gridCol w:w="1871"/>
        <w:gridCol w:w="1871"/>
        <w:gridCol w:w="1871"/>
        <w:gridCol w:w="1872"/>
      </w:tblGrid>
      <w:tr w:rsidR="00604517" w:rsidRPr="006B292C" w14:paraId="4BB229B2" w14:textId="77777777" w:rsidTr="00957062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76B91C9D" w14:textId="24FBB812" w:rsidR="00604517" w:rsidRPr="006B292C" w:rsidRDefault="002A04DE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7D15265" wp14:editId="2417C8D5">
                  <wp:extent cx="847939" cy="852096"/>
                  <wp:effectExtent l="0" t="0" r="0" b="5715"/>
                  <wp:docPr id="631205415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368BB988" w14:textId="3AE114AE" w:rsidR="00604517" w:rsidRPr="006B292C" w:rsidRDefault="002A04DE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7E31A32" wp14:editId="0E70D8D8">
                  <wp:extent cx="847939" cy="852096"/>
                  <wp:effectExtent l="0" t="0" r="0" b="5715"/>
                  <wp:docPr id="47016360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2959720C" w14:textId="540AFDC4" w:rsidR="00604517" w:rsidRPr="006B292C" w:rsidRDefault="002A04DE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44B633BA" wp14:editId="1CEB3326">
                  <wp:extent cx="847939" cy="852096"/>
                  <wp:effectExtent l="0" t="0" r="0" b="5715"/>
                  <wp:docPr id="881796174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778EF74" w14:textId="6BDF11C2" w:rsidR="00604517" w:rsidRPr="006B292C" w:rsidRDefault="002A04DE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7B93B1B" wp14:editId="481D6FEC">
                  <wp:extent cx="847939" cy="852096"/>
                  <wp:effectExtent l="0" t="0" r="0" b="5715"/>
                  <wp:docPr id="1700889465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25871EB7" w14:textId="66359CA6" w:rsidR="00604517" w:rsidRPr="006B292C" w:rsidRDefault="002A04DE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1C76E89" wp14:editId="4AE85CA1">
                  <wp:extent cx="847939" cy="852096"/>
                  <wp:effectExtent l="0" t="0" r="0" b="5715"/>
                  <wp:docPr id="1262775279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38F4FFAB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7E9BA7FA" w14:textId="33B5CF3C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0DBF6DA" wp14:editId="719A0307">
                  <wp:extent cx="847939" cy="852096"/>
                  <wp:effectExtent l="0" t="0" r="0" b="5715"/>
                  <wp:docPr id="760513972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348810F1" w14:textId="5445593A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037CEC80" wp14:editId="6A89A996">
                  <wp:extent cx="847939" cy="852096"/>
                  <wp:effectExtent l="0" t="0" r="0" b="5715"/>
                  <wp:docPr id="1480200540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2FEAF69" w14:textId="5A8B30E9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28E043FF" wp14:editId="3E9D4FF3">
                  <wp:extent cx="847939" cy="852096"/>
                  <wp:effectExtent l="0" t="0" r="0" b="5715"/>
                  <wp:docPr id="1483595925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5F9C4262" w14:textId="7E0B3150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0E6FB570" wp14:editId="6E904866">
                  <wp:extent cx="847939" cy="852096"/>
                  <wp:effectExtent l="0" t="0" r="0" b="5715"/>
                  <wp:docPr id="2056881139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08AB9162" w14:textId="7F1C3BD5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79305555" wp14:editId="4E46A0EE">
                  <wp:extent cx="847939" cy="852096"/>
                  <wp:effectExtent l="0" t="0" r="0" b="5715"/>
                  <wp:docPr id="10989267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1FD63402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16D954AB" w14:textId="6BC27EB8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1F84474A" wp14:editId="30AFB1D5">
                  <wp:extent cx="847939" cy="852096"/>
                  <wp:effectExtent l="0" t="0" r="0" b="5715"/>
                  <wp:docPr id="55521197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2A91EA55" w14:textId="412C3D84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5940C0E7" wp14:editId="2435307E">
                  <wp:extent cx="847939" cy="852096"/>
                  <wp:effectExtent l="0" t="0" r="0" b="5715"/>
                  <wp:docPr id="166123482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3AD779EC" w14:textId="6ED657C9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2FF2AEE9" wp14:editId="0C2CE1E9">
                  <wp:extent cx="847939" cy="852096"/>
                  <wp:effectExtent l="0" t="0" r="0" b="5715"/>
                  <wp:docPr id="607743659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776D31AA" w14:textId="26FCB0E0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471A3CCB" wp14:editId="549B1328">
                  <wp:extent cx="847939" cy="852096"/>
                  <wp:effectExtent l="0" t="0" r="0" b="5715"/>
                  <wp:docPr id="1010939584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33174C48" w14:textId="3BF80B9B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5E21911" wp14:editId="3DE88043">
                  <wp:extent cx="847939" cy="852096"/>
                  <wp:effectExtent l="0" t="0" r="0" b="5715"/>
                  <wp:docPr id="535038271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63D5DB3A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5628B583" w14:textId="46661373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5504F306" wp14:editId="39EC1BA0">
                  <wp:extent cx="847939" cy="852096"/>
                  <wp:effectExtent l="0" t="0" r="0" b="5715"/>
                  <wp:docPr id="1117619640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72C84964" w14:textId="6D5E6E75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5AC06741" wp14:editId="2246000F">
                  <wp:extent cx="847939" cy="852096"/>
                  <wp:effectExtent l="0" t="0" r="0" b="5715"/>
                  <wp:docPr id="1111924931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08B46343" w14:textId="3F87E174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5AE0EF76" wp14:editId="024F7749">
                  <wp:extent cx="847939" cy="852096"/>
                  <wp:effectExtent l="0" t="0" r="0" b="5715"/>
                  <wp:docPr id="582441227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0B50C467" w14:textId="3141CFC2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44CC108E" wp14:editId="63A3F193">
                  <wp:extent cx="847939" cy="852096"/>
                  <wp:effectExtent l="0" t="0" r="0" b="5715"/>
                  <wp:docPr id="398602005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348B6CB3" w14:textId="7C6DBB22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18B0F26D" wp14:editId="575108CD">
                  <wp:extent cx="847939" cy="852096"/>
                  <wp:effectExtent l="0" t="0" r="0" b="5715"/>
                  <wp:docPr id="210351534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6BD20415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47F6C5B2" w14:textId="04EB2512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4BF9DC56" wp14:editId="4B869CF1">
                  <wp:extent cx="847939" cy="852096"/>
                  <wp:effectExtent l="0" t="0" r="0" b="5715"/>
                  <wp:docPr id="1876251790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10B0884" w14:textId="63FC2CC5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5C4E6E96" wp14:editId="47F55558">
                  <wp:extent cx="847939" cy="852096"/>
                  <wp:effectExtent l="0" t="0" r="0" b="5715"/>
                  <wp:docPr id="550972027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7F529B66" w14:textId="48D4C79C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25FA8EE1" wp14:editId="18481419">
                  <wp:extent cx="847939" cy="852096"/>
                  <wp:effectExtent l="0" t="0" r="0" b="5715"/>
                  <wp:docPr id="1289246491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1F208407" w14:textId="0CE2FCBF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7B06EED2" wp14:editId="5404DA69">
                  <wp:extent cx="847939" cy="852096"/>
                  <wp:effectExtent l="0" t="0" r="0" b="5715"/>
                  <wp:docPr id="172847210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3D75D0A4" w14:textId="41C4ADC6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14B5F38" wp14:editId="3390BC77">
                  <wp:extent cx="847939" cy="852096"/>
                  <wp:effectExtent l="0" t="0" r="0" b="5715"/>
                  <wp:docPr id="37888137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78B0B710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6672EC53" w14:textId="45EB3029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AA38210" wp14:editId="1DC1929B">
                  <wp:extent cx="847939" cy="852096"/>
                  <wp:effectExtent l="0" t="0" r="0" b="5715"/>
                  <wp:docPr id="196590507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1E11400" w14:textId="74E86761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12D2F6EB" wp14:editId="42575788">
                  <wp:extent cx="847939" cy="852096"/>
                  <wp:effectExtent l="0" t="0" r="0" b="5715"/>
                  <wp:docPr id="69631134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12C93AC4" w14:textId="10139795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5AAAFB2E" wp14:editId="6C72FB8F">
                  <wp:extent cx="847939" cy="852096"/>
                  <wp:effectExtent l="0" t="0" r="0" b="5715"/>
                  <wp:docPr id="1325126767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4CE020DB" w14:textId="0DFA7D25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5D9FB5B4" wp14:editId="530A9C3F">
                  <wp:extent cx="847939" cy="852096"/>
                  <wp:effectExtent l="0" t="0" r="0" b="5715"/>
                  <wp:docPr id="2109634555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4D595F7A" w14:textId="0AB6BE74" w:rsidR="00957062" w:rsidRPr="006B292C" w:rsidRDefault="002A04DE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1FB5145A" wp14:editId="00DA7A9E">
                  <wp:extent cx="847939" cy="852096"/>
                  <wp:effectExtent l="0" t="0" r="0" b="5715"/>
                  <wp:docPr id="182659444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205415" name="Grafik 63120541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55200D" w14:textId="77777777" w:rsidR="008A027C" w:rsidRPr="008A027C" w:rsidRDefault="008A027C" w:rsidP="00604517">
      <w:pPr>
        <w:rPr>
          <w:rStyle w:val="ekvarbeitsanweisungdeutsch"/>
        </w:rPr>
      </w:pPr>
    </w:p>
    <w:sectPr w:rsidR="008A027C" w:rsidRPr="008A027C" w:rsidSect="00713280">
      <w:footerReference w:type="default" r:id="rId8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1DCB3" w14:textId="77777777" w:rsidR="00713280" w:rsidRDefault="00713280" w:rsidP="003C599D">
      <w:pPr>
        <w:spacing w:line="240" w:lineRule="auto"/>
      </w:pPr>
      <w:r>
        <w:separator/>
      </w:r>
    </w:p>
  </w:endnote>
  <w:endnote w:type="continuationSeparator" w:id="0">
    <w:p w14:paraId="0D7A8105" w14:textId="77777777" w:rsidR="00713280" w:rsidRDefault="0071328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23E8E5E5" w14:textId="77777777" w:rsidTr="006B2D23">
      <w:trPr>
        <w:trHeight w:hRule="exact" w:val="680"/>
      </w:trPr>
      <w:tc>
        <w:tcPr>
          <w:tcW w:w="1131" w:type="dxa"/>
          <w:noWrap/>
        </w:tcPr>
        <w:p w14:paraId="3F01B94E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1FB62F77" wp14:editId="2B47A885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02EA852" w14:textId="1BC12C32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604517">
            <w:t>24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F5BB78D" w14:textId="0CE8B189" w:rsidR="00193A18" w:rsidRPr="00025140" w:rsidRDefault="00193A18" w:rsidP="00920459">
          <w:pPr>
            <w:pStyle w:val="ekvquelle"/>
          </w:pPr>
        </w:p>
      </w:tc>
      <w:tc>
        <w:tcPr>
          <w:tcW w:w="397" w:type="dxa"/>
        </w:tcPr>
        <w:p w14:paraId="5C9D91A2" w14:textId="77777777" w:rsidR="00193A18" w:rsidRPr="00913892" w:rsidRDefault="00193A18" w:rsidP="00913892">
          <w:pPr>
            <w:pStyle w:val="ekvpagina"/>
          </w:pPr>
        </w:p>
      </w:tc>
    </w:tr>
  </w:tbl>
  <w:p w14:paraId="38C84733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C535C" w14:textId="77777777" w:rsidR="00713280" w:rsidRDefault="00713280" w:rsidP="003C599D">
      <w:pPr>
        <w:spacing w:line="240" w:lineRule="auto"/>
      </w:pPr>
      <w:r>
        <w:separator/>
      </w:r>
    </w:p>
  </w:footnote>
  <w:footnote w:type="continuationSeparator" w:id="0">
    <w:p w14:paraId="4B5E2D58" w14:textId="77777777" w:rsidR="00713280" w:rsidRDefault="00713280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27C"/>
    <w:rsid w:val="000040E2"/>
    <w:rsid w:val="00005AE2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04DE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C72DB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0A67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04517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0660A"/>
    <w:rsid w:val="00710718"/>
    <w:rsid w:val="00713280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27C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062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155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0919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A57AF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2F9C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162A4B"/>
  <w15:chartTrackingRefBased/>
  <w15:docId w15:val="{1CB438BB-62E9-491F-A524-F6281F392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wk773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3</cp:revision>
  <cp:lastPrinted>2016-12-20T14:33:00Z</cp:lastPrinted>
  <dcterms:created xsi:type="dcterms:W3CDTF">2024-05-07T06:41:00Z</dcterms:created>
  <dcterms:modified xsi:type="dcterms:W3CDTF">2024-05-07T10:53:00Z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1.05</vt:lpwstr>
  </property>
</Properties>
</file>