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02E7FE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4CB13F5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DC9426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D05E75A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6893180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83CD21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055A1D8" w14:textId="6C39A768" w:rsidR="00FB59FB" w:rsidRPr="00C172AE" w:rsidRDefault="00FB59FB" w:rsidP="005446D6">
            <w:pPr>
              <w:pStyle w:val="ekvkvnummer"/>
            </w:pPr>
          </w:p>
        </w:tc>
      </w:tr>
      <w:tr w:rsidR="00BF17F2" w:rsidRPr="00BF17F2" w14:paraId="7B78E49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2ECE59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5305D5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7E71BFF" w14:textId="3E04E0BD" w:rsidR="003879B4" w:rsidRDefault="008A027C" w:rsidP="008A027C">
      <w:pPr>
        <w:pStyle w:val="ekvue1arial"/>
      </w:pPr>
      <w:bookmarkStart w:id="0" w:name="bmStart"/>
      <w:bookmarkEnd w:id="0"/>
      <w:r>
        <w:t>QR-Code für die Mediensammlung</w:t>
      </w:r>
    </w:p>
    <w:p w14:paraId="438E74B0" w14:textId="77777777" w:rsidR="008A027C" w:rsidRDefault="008A027C" w:rsidP="008A027C">
      <w:pPr>
        <w:pStyle w:val="ekvue1arial"/>
      </w:pPr>
    </w:p>
    <w:p w14:paraId="720CABD7" w14:textId="77777777" w:rsidR="00604517" w:rsidRPr="00287B24" w:rsidRDefault="00604517" w:rsidP="006045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B2955CF" wp14:editId="60B0EC0E">
            <wp:extent cx="288290" cy="288290"/>
            <wp:effectExtent l="0" t="0" r="0" b="0"/>
            <wp:docPr id="25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BBBC5" w14:textId="62FB6079" w:rsidR="008A027C" w:rsidRDefault="008A027C" w:rsidP="008A027C">
      <w:pPr>
        <w:rPr>
          <w:rStyle w:val="ekvarbeitsanweisungdeutsch"/>
        </w:rPr>
      </w:pPr>
      <w:r>
        <w:rPr>
          <w:rStyle w:val="ekvarbeitsanweisungdeutsch"/>
        </w:rPr>
        <w:t>Der QR-Code für die Mediensammlung zu</w:t>
      </w:r>
      <w:r w:rsidR="00604517">
        <w:rPr>
          <w:rStyle w:val="ekvarbeitsanweisungdeutsch"/>
        </w:rPr>
        <w:t>m</w:t>
      </w:r>
      <w:r>
        <w:rPr>
          <w:rStyle w:val="ekvarbeitsanweisungdeutsch"/>
        </w:rPr>
        <w:t xml:space="preserve"> </w:t>
      </w:r>
      <w:r w:rsidR="00465865" w:rsidRPr="00465865">
        <w:rPr>
          <w:rStyle w:val="ekvarbeitsanweisungdeutsch"/>
          <w:b/>
          <w:bCs/>
        </w:rPr>
        <w:t xml:space="preserve">Zebra </w:t>
      </w:r>
      <w:r w:rsidR="000101A6">
        <w:rPr>
          <w:rStyle w:val="ekvarbeitsanweisungdeutsch"/>
          <w:b/>
          <w:bCs/>
        </w:rPr>
        <w:t>Wissensbuch</w:t>
      </w:r>
      <w:r w:rsidR="00A10919" w:rsidRPr="00A10919">
        <w:rPr>
          <w:rStyle w:val="ekvarbeitsanweisungdeutsch"/>
          <w:b/>
          <w:bCs/>
        </w:rPr>
        <w:t xml:space="preserve"> mit Medien</w:t>
      </w:r>
      <w:r w:rsidR="000101A6">
        <w:rPr>
          <w:rStyle w:val="ekvarbeitsanweisungdeutsch"/>
          <w:b/>
          <w:bCs/>
        </w:rPr>
        <w:br/>
      </w:r>
      <w:r>
        <w:rPr>
          <w:rStyle w:val="ekvarbeitsanweisungdeutsch"/>
        </w:rPr>
        <w:t>(</w:t>
      </w:r>
      <w:r w:rsidR="000101A6">
        <w:t>978-3-12-271038-5</w:t>
      </w:r>
      <w:r>
        <w:rPr>
          <w:rStyle w:val="ekvarbeitsanweisungdeutsch"/>
        </w:rPr>
        <w:t xml:space="preserve">) kann ausgeschnitten und im Heft überklebt werden. </w:t>
      </w:r>
    </w:p>
    <w:p w14:paraId="4B68D743" w14:textId="48ADDFEF" w:rsidR="00604517" w:rsidRDefault="00604517" w:rsidP="008A027C">
      <w:pPr>
        <w:rPr>
          <w:rStyle w:val="ekvarbeitsanweisungdeutsch"/>
        </w:rPr>
      </w:pPr>
    </w:p>
    <w:tbl>
      <w:tblPr>
        <w:tblW w:w="9356" w:type="dxa"/>
        <w:tblBorders>
          <w:top w:val="dashed" w:sz="8" w:space="0" w:color="000000" w:themeColor="text1"/>
          <w:left w:val="dashed" w:sz="8" w:space="0" w:color="000000" w:themeColor="text1"/>
          <w:bottom w:val="dashed" w:sz="8" w:space="0" w:color="000000" w:themeColor="text1"/>
          <w:right w:val="dashed" w:sz="8" w:space="0" w:color="000000" w:themeColor="text1"/>
          <w:insideH w:val="dashed" w:sz="8" w:space="0" w:color="000000" w:themeColor="text1"/>
          <w:insideV w:val="dashed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1"/>
        <w:gridCol w:w="1871"/>
        <w:gridCol w:w="1871"/>
        <w:gridCol w:w="1871"/>
        <w:gridCol w:w="1872"/>
      </w:tblGrid>
      <w:tr w:rsidR="00604517" w:rsidRPr="006B292C" w14:paraId="4BB229B2" w14:textId="77777777" w:rsidTr="00957062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6B91C9D" w14:textId="34D81E09" w:rsidR="00604517" w:rsidRPr="006B292C" w:rsidRDefault="000101A6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2051789" wp14:editId="78B604E3">
                  <wp:extent cx="847939" cy="852096"/>
                  <wp:effectExtent l="0" t="0" r="0" b="5715"/>
                  <wp:docPr id="1181826840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68BB988" w14:textId="725F21DC" w:rsidR="00604517" w:rsidRPr="006B292C" w:rsidRDefault="000101A6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6A2D701" wp14:editId="701F125C">
                  <wp:extent cx="847939" cy="852096"/>
                  <wp:effectExtent l="0" t="0" r="0" b="5715"/>
                  <wp:docPr id="2057959801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959720C" w14:textId="2AB86BC4" w:rsidR="00604517" w:rsidRPr="006B292C" w:rsidRDefault="000101A6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00B0A7C" wp14:editId="429DE713">
                  <wp:extent cx="847939" cy="852096"/>
                  <wp:effectExtent l="0" t="0" r="0" b="5715"/>
                  <wp:docPr id="1703254186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778EF74" w14:textId="01423F5B" w:rsidR="00604517" w:rsidRPr="006B292C" w:rsidRDefault="000101A6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5854539" wp14:editId="44BD85C4">
                  <wp:extent cx="847939" cy="852096"/>
                  <wp:effectExtent l="0" t="0" r="0" b="5715"/>
                  <wp:docPr id="89790325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25871EB7" w14:textId="26D5F3BF" w:rsidR="00604517" w:rsidRPr="006B292C" w:rsidRDefault="000101A6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8F4B73B" wp14:editId="5F265242">
                  <wp:extent cx="847939" cy="852096"/>
                  <wp:effectExtent l="0" t="0" r="0" b="5715"/>
                  <wp:docPr id="137129434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38F4FFAB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E9BA7FA" w14:textId="4F4EF23F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2B02D4F" wp14:editId="5BC7020B">
                  <wp:extent cx="847939" cy="852096"/>
                  <wp:effectExtent l="0" t="0" r="0" b="5715"/>
                  <wp:docPr id="1673908151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48810F1" w14:textId="5BC87D9F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588286F" wp14:editId="438404D6">
                  <wp:extent cx="847939" cy="852096"/>
                  <wp:effectExtent l="0" t="0" r="0" b="5715"/>
                  <wp:docPr id="1530908421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2FEAF69" w14:textId="19441D97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52FE4BF" wp14:editId="79676ABF">
                  <wp:extent cx="847939" cy="852096"/>
                  <wp:effectExtent l="0" t="0" r="0" b="5715"/>
                  <wp:docPr id="1447993123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5F9C4262" w14:textId="2ED821CB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495437C" wp14:editId="5D4AC49C">
                  <wp:extent cx="847939" cy="852096"/>
                  <wp:effectExtent l="0" t="0" r="0" b="5715"/>
                  <wp:docPr id="1333457769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08AB9162" w14:textId="2EE4738D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D31C656" wp14:editId="49928A1D">
                  <wp:extent cx="847939" cy="852096"/>
                  <wp:effectExtent l="0" t="0" r="0" b="5715"/>
                  <wp:docPr id="1545380413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1FD63402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16D954AB" w14:textId="2B72E718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2185D55" wp14:editId="2BC16903">
                  <wp:extent cx="847939" cy="852096"/>
                  <wp:effectExtent l="0" t="0" r="0" b="5715"/>
                  <wp:docPr id="1277440608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A91EA55" w14:textId="4FA11D3A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2EB1DDF" wp14:editId="40E5F21E">
                  <wp:extent cx="847939" cy="852096"/>
                  <wp:effectExtent l="0" t="0" r="0" b="5715"/>
                  <wp:docPr id="1490274229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AD779EC" w14:textId="30B89CE4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5679279" wp14:editId="616AF5E9">
                  <wp:extent cx="847939" cy="852096"/>
                  <wp:effectExtent l="0" t="0" r="0" b="5715"/>
                  <wp:docPr id="1121700158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76D31AA" w14:textId="75BD4D98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A56C404" wp14:editId="6DAABAC5">
                  <wp:extent cx="847939" cy="852096"/>
                  <wp:effectExtent l="0" t="0" r="0" b="5715"/>
                  <wp:docPr id="1992874580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3174C48" w14:textId="7BD0D68B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5C385F7" wp14:editId="08F704C3">
                  <wp:extent cx="847939" cy="852096"/>
                  <wp:effectExtent l="0" t="0" r="0" b="5715"/>
                  <wp:docPr id="678561602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3D5DB3A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5628B583" w14:textId="49EE61B3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926E153" wp14:editId="439F0A10">
                  <wp:extent cx="847939" cy="852096"/>
                  <wp:effectExtent l="0" t="0" r="0" b="5715"/>
                  <wp:docPr id="650253578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2C84964" w14:textId="7CE4FAE5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77A262A" wp14:editId="24170695">
                  <wp:extent cx="847939" cy="852096"/>
                  <wp:effectExtent l="0" t="0" r="0" b="5715"/>
                  <wp:docPr id="1463982500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8B46343" w14:textId="17D7CF40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D3688F7" wp14:editId="403146D8">
                  <wp:extent cx="847939" cy="852096"/>
                  <wp:effectExtent l="0" t="0" r="0" b="5715"/>
                  <wp:docPr id="106290602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B50C467" w14:textId="650F5B0E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92510C3" wp14:editId="3E00D92A">
                  <wp:extent cx="847939" cy="852096"/>
                  <wp:effectExtent l="0" t="0" r="0" b="5715"/>
                  <wp:docPr id="426571369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48B6CB3" w14:textId="2962634F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E88A1FE" wp14:editId="1ABB7461">
                  <wp:extent cx="847939" cy="852096"/>
                  <wp:effectExtent l="0" t="0" r="0" b="5715"/>
                  <wp:docPr id="1531375969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BD20415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47F6C5B2" w14:textId="1851A6E1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F7BB432" wp14:editId="17BCAD52">
                  <wp:extent cx="847939" cy="852096"/>
                  <wp:effectExtent l="0" t="0" r="0" b="5715"/>
                  <wp:docPr id="1683157589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0B0884" w14:textId="3A2347E1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6894E30" wp14:editId="0C898446">
                  <wp:extent cx="847939" cy="852096"/>
                  <wp:effectExtent l="0" t="0" r="0" b="5715"/>
                  <wp:docPr id="501628083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F529B66" w14:textId="4B23BC76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501CC64" wp14:editId="210AE3C8">
                  <wp:extent cx="847939" cy="852096"/>
                  <wp:effectExtent l="0" t="0" r="0" b="5715"/>
                  <wp:docPr id="1544297000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F208407" w14:textId="2CCA6783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BF1C9F4" wp14:editId="35DD8CC7">
                  <wp:extent cx="847939" cy="852096"/>
                  <wp:effectExtent l="0" t="0" r="0" b="5715"/>
                  <wp:docPr id="48433245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D75D0A4" w14:textId="6F14D410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D1860CD" wp14:editId="7B465D07">
                  <wp:extent cx="847939" cy="852096"/>
                  <wp:effectExtent l="0" t="0" r="0" b="5715"/>
                  <wp:docPr id="203362589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78B0B710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6672EC53" w14:textId="40A2AA0D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B629754" wp14:editId="50544CDA">
                  <wp:extent cx="847939" cy="852096"/>
                  <wp:effectExtent l="0" t="0" r="0" b="5715"/>
                  <wp:docPr id="1189906686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E11400" w14:textId="0FA5C547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58DEB1D" wp14:editId="1081ABD4">
                  <wp:extent cx="847939" cy="852096"/>
                  <wp:effectExtent l="0" t="0" r="0" b="5715"/>
                  <wp:docPr id="958392778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2C93AC4" w14:textId="28B701A0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FC62700" wp14:editId="3FD2F69A">
                  <wp:extent cx="847939" cy="852096"/>
                  <wp:effectExtent l="0" t="0" r="0" b="5715"/>
                  <wp:docPr id="76448591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4CE020DB" w14:textId="42B99A55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562929B" wp14:editId="119F3B73">
                  <wp:extent cx="847939" cy="852096"/>
                  <wp:effectExtent l="0" t="0" r="0" b="5715"/>
                  <wp:docPr id="186527723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4D595F7A" w14:textId="1728BD52" w:rsidR="00957062" w:rsidRPr="006B292C" w:rsidRDefault="000101A6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0F3B900" wp14:editId="710CF00A">
                  <wp:extent cx="847939" cy="852096"/>
                  <wp:effectExtent l="0" t="0" r="0" b="5715"/>
                  <wp:docPr id="514264480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826840" name="Grafik 118182684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5200D" w14:textId="77777777" w:rsidR="008A027C" w:rsidRPr="008A027C" w:rsidRDefault="008A027C" w:rsidP="00604517">
      <w:pPr>
        <w:rPr>
          <w:rStyle w:val="ekvarbeitsanweisungdeutsch"/>
        </w:rPr>
      </w:pPr>
    </w:p>
    <w:sectPr w:rsidR="008A027C" w:rsidRPr="008A027C" w:rsidSect="00713280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1DCB3" w14:textId="77777777" w:rsidR="00713280" w:rsidRDefault="00713280" w:rsidP="003C599D">
      <w:pPr>
        <w:spacing w:line="240" w:lineRule="auto"/>
      </w:pPr>
      <w:r>
        <w:separator/>
      </w:r>
    </w:p>
  </w:endnote>
  <w:endnote w:type="continuationSeparator" w:id="0">
    <w:p w14:paraId="0D7A8105" w14:textId="77777777" w:rsidR="00713280" w:rsidRDefault="0071328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3E8E5E5" w14:textId="77777777" w:rsidTr="006B2D23">
      <w:trPr>
        <w:trHeight w:hRule="exact" w:val="680"/>
      </w:trPr>
      <w:tc>
        <w:tcPr>
          <w:tcW w:w="1131" w:type="dxa"/>
          <w:noWrap/>
        </w:tcPr>
        <w:p w14:paraId="3F01B94E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FB62F77" wp14:editId="2B47A88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2EA852" w14:textId="1BC12C32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04517">
            <w:t>24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F5BB78D" w14:textId="0CE8B189" w:rsidR="00193A18" w:rsidRPr="00025140" w:rsidRDefault="00193A18" w:rsidP="00920459">
          <w:pPr>
            <w:pStyle w:val="ekvquelle"/>
          </w:pPr>
        </w:p>
      </w:tc>
      <w:tc>
        <w:tcPr>
          <w:tcW w:w="397" w:type="dxa"/>
        </w:tcPr>
        <w:p w14:paraId="5C9D91A2" w14:textId="77777777" w:rsidR="00193A18" w:rsidRPr="00913892" w:rsidRDefault="00193A18" w:rsidP="00913892">
          <w:pPr>
            <w:pStyle w:val="ekvpagina"/>
          </w:pPr>
        </w:p>
      </w:tc>
    </w:tr>
  </w:tbl>
  <w:p w14:paraId="38C84733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C535C" w14:textId="77777777" w:rsidR="00713280" w:rsidRDefault="00713280" w:rsidP="003C599D">
      <w:pPr>
        <w:spacing w:line="240" w:lineRule="auto"/>
      </w:pPr>
      <w:r>
        <w:separator/>
      </w:r>
    </w:p>
  </w:footnote>
  <w:footnote w:type="continuationSeparator" w:id="0">
    <w:p w14:paraId="4B5E2D58" w14:textId="77777777" w:rsidR="00713280" w:rsidRDefault="0071328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7C"/>
    <w:rsid w:val="000040E2"/>
    <w:rsid w:val="00005AE2"/>
    <w:rsid w:val="000101A6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04DE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C72DB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65865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0A67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04517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0660A"/>
    <w:rsid w:val="00710718"/>
    <w:rsid w:val="00713280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27C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062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155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0919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2F9C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2A4B"/>
  <w15:chartTrackingRefBased/>
  <w15:docId w15:val="{1CB438BB-62E9-491F-A524-F6281F39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k773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2024-05-07T06:44:00Z</dcterms:created>
  <dcterms:modified xsi:type="dcterms:W3CDTF">2024-05-07T10:54:00Z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1.05</vt:lpwstr>
  </property>
</Properties>
</file>