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494387F4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474C7E37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C92EB01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B4E7C34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5CFF8D83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2E4C463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D4EF616" w14:textId="7D2ECDB6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BA07E0">
              <w:t>0</w:t>
            </w:r>
            <w:r w:rsidR="00B06CDE">
              <w:t>2</w:t>
            </w:r>
          </w:p>
        </w:tc>
      </w:tr>
      <w:tr w:rsidR="00BF17F2" w:rsidRPr="00BF17F2" w14:paraId="5D7171E9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EC36CF0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A371019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F2C2C92" w14:textId="77777777" w:rsidR="00BA07E0" w:rsidRDefault="00BA07E0" w:rsidP="00BA07E0">
      <w:bookmarkStart w:id="0" w:name="bmStart"/>
      <w:bookmarkEnd w:id="0"/>
    </w:p>
    <w:tbl>
      <w:tblPr>
        <w:tblStyle w:val="TableNormal"/>
        <w:tblW w:w="907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45C2C8ED" w14:textId="77777777" w:rsidTr="00146A4B">
        <w:trPr>
          <w:trHeight w:val="6076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06D53" w14:textId="77777777" w:rsidR="00B06CDE" w:rsidRDefault="00B06CDE" w:rsidP="00B06CD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Ich beginne das Spiel.</w:t>
            </w:r>
          </w:p>
          <w:p w14:paraId="3C051FB5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B9E3D0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7098A41D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854380E" wp14:editId="61F75736">
                  <wp:extent cx="2049780" cy="1250611"/>
                  <wp:effectExtent l="0" t="0" r="0" b="0"/>
                  <wp:docPr id="1073741825" name="officeArt object" descr="Grafik 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Grafik 59" descr="Grafik 5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9780" cy="125061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2ADCD390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74AD0BDC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21E80B39" w14:textId="123E7AD9" w:rsidR="00B06CDE" w:rsidRDefault="00B06CDE" w:rsidP="00B06CD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viele Blätter?</w:t>
            </w:r>
          </w:p>
          <w:p w14:paraId="5B55A934" w14:textId="18087FCE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04903F7" w14:textId="11FE4C9E" w:rsidR="00BA07E0" w:rsidRDefault="00B06CDE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565023" wp14:editId="02D76931">
                      <wp:simplePos x="0" y="0"/>
                      <wp:positionH relativeFrom="column">
                        <wp:posOffset>-32210</wp:posOffset>
                      </wp:positionH>
                      <wp:positionV relativeFrom="paragraph">
                        <wp:posOffset>237490</wp:posOffset>
                      </wp:positionV>
                      <wp:extent cx="2840990" cy="180340"/>
                      <wp:effectExtent l="0" t="0" r="0" b="10160"/>
                      <wp:wrapNone/>
                      <wp:docPr id="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B58280" w14:textId="1ACF6602" w:rsidR="00146A4B" w:rsidRPr="003F3383" w:rsidRDefault="00146A4B" w:rsidP="00146A4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 xml:space="preserve">Mascha </w:t>
                                  </w:r>
                                  <w:proofErr w:type="spellStart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>, München (Kinder)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A56502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left:0;text-align:left;margin-left:-2.55pt;margin-top:18.7pt;width:223.7pt;height:1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" filled="f" stroked="f" strokeweight=".5pt">
                      <v:textbox inset="0,0,0,0">
                        <w:txbxContent>
                          <w:p w14:paraId="00B58280" w14:textId="1ACF6602" w:rsidR="00146A4B" w:rsidRPr="003F3383" w:rsidRDefault="00146A4B" w:rsidP="00146A4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62300B">
                              <w:rPr>
                                <w:sz w:val="12"/>
                                <w:szCs w:val="12"/>
                              </w:rPr>
                              <w:t xml:space="preserve">Mascha </w:t>
                            </w:r>
                            <w:proofErr w:type="spellStart"/>
                            <w:r w:rsidR="0062300B"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 w:rsidR="0062300B">
                              <w:rPr>
                                <w:sz w:val="12"/>
                                <w:szCs w:val="12"/>
                              </w:rPr>
                              <w:t>, München (Kinder)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26830" w14:textId="7F57BE4D" w:rsidR="00B06CDE" w:rsidRDefault="00B06CDE" w:rsidP="00B06CD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 w:rsidR="00483132"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viele Blätter.</w:t>
            </w:r>
          </w:p>
          <w:p w14:paraId="32617304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F86411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CC53B7B" wp14:editId="156B4719">
                  <wp:extent cx="1501141" cy="1501141"/>
                  <wp:effectExtent l="0" t="0" r="3810" b="3810"/>
                  <wp:docPr id="1073741827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141" cy="150114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3C7CB526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4D487984" w14:textId="3FB434BB" w:rsidR="00BA07E0" w:rsidRDefault="00B06CDE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 w:rsidR="00483132"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Tannenzapfen?</w:t>
            </w:r>
          </w:p>
          <w:p w14:paraId="706AA181" w14:textId="6342FDE9" w:rsidR="00BA07E0" w:rsidRDefault="00146A4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41E1746" wp14:editId="3239800F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534670</wp:posOffset>
                      </wp:positionV>
                      <wp:extent cx="2840990" cy="180898"/>
                      <wp:effectExtent l="0" t="0" r="0" b="10160"/>
                      <wp:wrapNone/>
                      <wp:docPr id="177446925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D9E1C3" w14:textId="7CBBBC94" w:rsidR="00146A4B" w:rsidRPr="003F3383" w:rsidRDefault="00146A4B" w:rsidP="00146A4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 xml:space="preserve">Yvonne </w:t>
                                  </w:r>
                                  <w:r w:rsidR="0062300B" w:rsidRPr="0062300B">
                                    <w:rPr>
                                      <w:sz w:val="12"/>
                                      <w:szCs w:val="12"/>
                                    </w:rPr>
                                    <w:t>Hoppe-</w:t>
                                  </w:r>
                                  <w:proofErr w:type="spellStart"/>
                                  <w:r w:rsidR="0062300B" w:rsidRPr="0062300B">
                                    <w:rPr>
                                      <w:sz w:val="12"/>
                                      <w:szCs w:val="12"/>
                                    </w:rPr>
                                    <w:t>Engbring</w:t>
                                  </w:r>
                                  <w:proofErr w:type="spellEnd"/>
                                  <w:r w:rsidR="0062300B">
                                    <w:rPr>
                                      <w:sz w:val="12"/>
                                      <w:szCs w:val="12"/>
                                    </w:rPr>
                                    <w:t>, Steinfurt (Blätter)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1E1746" id="_x0000_s1027" type="#_x0000_t202" style="position:absolute;left:0;text-align:left;margin-left:-2.75pt;margin-top:42.1pt;width:223.7pt;height:14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" filled="f" stroked="f" strokeweight=".5pt">
                      <v:textbox inset="0,0,0,0">
                        <w:txbxContent>
                          <w:p w14:paraId="65D9E1C3" w14:textId="7CBBBC94" w:rsidR="00146A4B" w:rsidRPr="003F3383" w:rsidRDefault="00146A4B" w:rsidP="00146A4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62300B">
                              <w:rPr>
                                <w:sz w:val="12"/>
                                <w:szCs w:val="12"/>
                              </w:rPr>
                              <w:t xml:space="preserve">Yvonne </w:t>
                            </w:r>
                            <w:r w:rsidR="0062300B" w:rsidRPr="0062300B">
                              <w:rPr>
                                <w:sz w:val="12"/>
                                <w:szCs w:val="12"/>
                              </w:rPr>
                              <w:t>Hoppe-</w:t>
                            </w:r>
                            <w:proofErr w:type="spellStart"/>
                            <w:r w:rsidR="0062300B" w:rsidRPr="0062300B">
                              <w:rPr>
                                <w:sz w:val="12"/>
                                <w:szCs w:val="12"/>
                              </w:rPr>
                              <w:t>Engbring</w:t>
                            </w:r>
                            <w:proofErr w:type="spellEnd"/>
                            <w:r w:rsidR="0062300B">
                              <w:rPr>
                                <w:sz w:val="12"/>
                                <w:szCs w:val="12"/>
                              </w:rPr>
                              <w:t>, Steinfurt (Blätter)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A07E0" w14:paraId="59BA0D7B" w14:textId="77777777" w:rsidTr="00146A4B">
        <w:trPr>
          <w:trHeight w:val="6076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5261D" w14:textId="4DEAB1CF" w:rsidR="00483132" w:rsidRDefault="00483132" w:rsidP="00483132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Tannenzapfen.</w:t>
            </w:r>
          </w:p>
          <w:p w14:paraId="3303CF1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42C52D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372BF6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7F91222" wp14:editId="09398975">
                  <wp:extent cx="914400" cy="449580"/>
                  <wp:effectExtent l="0" t="0" r="0" b="0"/>
                  <wp:docPr id="1073741829" name="officeArt object" descr="Grafik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Grafik 30" descr="Grafik 3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44958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42575DD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C274F8A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177B5AF" w14:textId="52958A62" w:rsidR="00BA07E0" w:rsidRDefault="00483132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viele Birnen?</w:t>
            </w:r>
          </w:p>
          <w:p w14:paraId="3881B8D7" w14:textId="072C8922" w:rsidR="00BA07E0" w:rsidRDefault="00416B8F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78C1524" wp14:editId="54DE4217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1046305</wp:posOffset>
                      </wp:positionV>
                      <wp:extent cx="2840990" cy="180898"/>
                      <wp:effectExtent l="0" t="0" r="0" b="10160"/>
                      <wp:wrapNone/>
                      <wp:docPr id="92320635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6D619E" w14:textId="0B0CC04D" w:rsidR="00416B8F" w:rsidRPr="003F3383" w:rsidRDefault="00416B8F" w:rsidP="00416B8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Schumann (Tannenzapfen)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8C1524" id="_x0000_s1028" type="#_x0000_t202" style="position:absolute;left:0;text-align:left;margin-left:-2.65pt;margin-top:82.4pt;width:223.7pt;height:14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" filled="f" stroked="f" strokeweight=".5pt">
                      <v:textbox inset="0,0,0,0">
                        <w:txbxContent>
                          <w:p w14:paraId="0B6D619E" w14:textId="0B0CC04D" w:rsidR="00416B8F" w:rsidRPr="003F3383" w:rsidRDefault="00416B8F" w:rsidP="00416B8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Schumann (Tannenzapfen)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873D0E" w14:textId="46AD4BAE" w:rsidR="00483132" w:rsidRDefault="00483132" w:rsidP="00483132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viele Birnen.</w:t>
            </w:r>
          </w:p>
          <w:p w14:paraId="2C53E70E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9D3C773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D796498" wp14:editId="151511C2">
                  <wp:extent cx="952500" cy="1016611"/>
                  <wp:effectExtent l="0" t="0" r="0" b="0"/>
                  <wp:docPr id="1073741831" name="officeArt object" descr="Grafik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Grafik 31" descr="Grafik 3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101661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3C974591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559ABC66" w14:textId="5398C4E0" w:rsidR="00BA07E0" w:rsidRDefault="00483132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>Wo sieht Zebra Franz Wolken?</w:t>
            </w:r>
          </w:p>
          <w:p w14:paraId="2C3A757D" w14:textId="0A835BD6" w:rsidR="00BA07E0" w:rsidRDefault="00D75C2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E526FED" wp14:editId="6D6E7417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1015190</wp:posOffset>
                      </wp:positionV>
                      <wp:extent cx="2840990" cy="180898"/>
                      <wp:effectExtent l="0" t="0" r="0" b="10160"/>
                      <wp:wrapNone/>
                      <wp:docPr id="58093450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5B88FD" w14:textId="15BCE3E1" w:rsidR="00D75C2B" w:rsidRPr="003F3383" w:rsidRDefault="00D75C2B" w:rsidP="00D75C2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Juliane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Assies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Berlin (Birnen)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E526FED" id="_x0000_s1029" type="#_x0000_t202" style="position:absolute;left:0;text-align:left;margin-left:-2.85pt;margin-top:79.95pt;width:223.7pt;height:14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" filled="f" stroked="f" strokeweight=".5pt">
                      <v:textbox inset="0,0,0,0">
                        <w:txbxContent>
                          <w:p w14:paraId="315B88FD" w14:textId="15BCE3E1" w:rsidR="00D75C2B" w:rsidRPr="003F3383" w:rsidRDefault="00D75C2B" w:rsidP="00D75C2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Juliane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Assies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(Birnen)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1A4160D" w14:textId="77777777" w:rsidR="00BA07E0" w:rsidRDefault="00BA07E0" w:rsidP="00BA07E0">
      <w:pPr>
        <w:widowControl w:val="0"/>
        <w:spacing w:line="240" w:lineRule="auto"/>
      </w:pPr>
    </w:p>
    <w:p w14:paraId="1EEEDFEB" w14:textId="77777777" w:rsidR="00BA07E0" w:rsidRDefault="00BA07E0" w:rsidP="00BA07E0">
      <w:pPr>
        <w:jc w:val="center"/>
        <w:sectPr w:rsidR="00BA07E0" w:rsidSect="00BA07E0">
          <w:footerReference w:type="default" r:id="rId12"/>
          <w:type w:val="continuous"/>
          <w:pgSz w:w="11900" w:h="16840"/>
          <w:pgMar w:top="454" w:right="851" w:bottom="1531" w:left="1701" w:header="454" w:footer="454" w:gutter="0"/>
          <w:cols w:space="720"/>
        </w:sectPr>
      </w:pPr>
    </w:p>
    <w:p w14:paraId="4D110320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20B1CAC7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13D4D831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541AC" w14:textId="77777777" w:rsidR="00483132" w:rsidRDefault="00483132" w:rsidP="00483132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Wolken.</w:t>
            </w:r>
          </w:p>
          <w:p w14:paraId="34E7B8A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38A3BC6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D92BA8E" wp14:editId="0DE14045">
                  <wp:extent cx="1982265" cy="748180"/>
                  <wp:effectExtent l="0" t="0" r="0" b="0"/>
                  <wp:docPr id="107374183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270" cy="75044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C7F9E2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4010CC35" w14:textId="77777777" w:rsidR="00D75C2B" w:rsidRDefault="00D75C2B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0EDE57B" w14:textId="77777777" w:rsidR="00D75C2B" w:rsidRDefault="00D75C2B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728DDE4" w14:textId="270003D7" w:rsidR="00BA07E0" w:rsidRDefault="00483132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Laterne?</w:t>
            </w:r>
          </w:p>
          <w:p w14:paraId="15D53E62" w14:textId="67025476" w:rsidR="00BA07E0" w:rsidRDefault="00D75C2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2361069" wp14:editId="03FD67BD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741505</wp:posOffset>
                      </wp:positionV>
                      <wp:extent cx="2840990" cy="180898"/>
                      <wp:effectExtent l="0" t="0" r="0" b="10160"/>
                      <wp:wrapNone/>
                      <wp:docPr id="74153464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B7D265A" w14:textId="42947CFF" w:rsidR="00D75C2B" w:rsidRPr="003F3383" w:rsidRDefault="00D75C2B" w:rsidP="00D75C2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(Wolken)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361069" id="_x0000_s1030" type="#_x0000_t202" style="position:absolute;left:0;text-align:left;margin-left:-2.35pt;margin-top:58.4pt;width:223.7pt;height:14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" filled="f" stroked="f" strokeweight=".5pt">
                      <v:textbox inset="0,0,0,0">
                        <w:txbxContent>
                          <w:p w14:paraId="6B7D265A" w14:textId="42947CFF" w:rsidR="00D75C2B" w:rsidRPr="003F3383" w:rsidRDefault="00D75C2B" w:rsidP="00D75C2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(Wolken)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FBE6E" w14:textId="77777777" w:rsidR="00483132" w:rsidRDefault="00483132" w:rsidP="00483132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eine Laterne.</w:t>
            </w:r>
          </w:p>
          <w:p w14:paraId="4F266E93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A87EE76" wp14:editId="5BD40EAA">
                  <wp:extent cx="1676400" cy="1325881"/>
                  <wp:effectExtent l="0" t="0" r="0" b="0"/>
                  <wp:docPr id="1073741835" name="officeArt object" descr="Grafik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5" name="Grafik 33" descr="Grafik 3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3258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106CE508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3C9B1F66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6E24C635" w14:textId="1B0F7CCC" w:rsidR="00BA07E0" w:rsidRDefault="00483132" w:rsidP="00483132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C0D4C76" wp14:editId="0A35BDE3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1255570</wp:posOffset>
                      </wp:positionV>
                      <wp:extent cx="2840990" cy="180340"/>
                      <wp:effectExtent l="0" t="0" r="0" b="10160"/>
                      <wp:wrapNone/>
                      <wp:docPr id="5858767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4D34230" w14:textId="5F4F7E9E" w:rsidR="00D75C2B" w:rsidRPr="003F3383" w:rsidRDefault="00D75C2B" w:rsidP="00D75C2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Liliane Oser, Hamburg (Laterne)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C0D4C76" id="_x0000_s1031" type="#_x0000_t202" style="position:absolute;left:0;text-align:left;margin-left:-2.35pt;margin-top:98.85pt;width:223.7pt;height:14.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" filled="f" stroked="f" strokeweight=".5pt">
                      <v:textbox inset="0,0,0,0">
                        <w:txbxContent>
                          <w:p w14:paraId="14D34230" w14:textId="5F4F7E9E" w:rsidR="00D75C2B" w:rsidRPr="003F3383" w:rsidRDefault="00D75C2B" w:rsidP="00D75C2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Liliane Oser, Hamburg (Laterne)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sz w:val="32"/>
                <w:szCs w:val="32"/>
              </w:rPr>
              <w:t>Wo sieht Zebra Franz Gummistiefel?</w:t>
            </w:r>
          </w:p>
        </w:tc>
      </w:tr>
      <w:tr w:rsidR="00BA07E0" w14:paraId="40F7DA68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00A470" w14:textId="77777777" w:rsidR="00483132" w:rsidRDefault="00483132" w:rsidP="00483132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Gummistiefel.</w:t>
            </w:r>
          </w:p>
          <w:p w14:paraId="49940115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9FC5879" wp14:editId="10DB04CF">
                  <wp:extent cx="1005840" cy="1423312"/>
                  <wp:effectExtent l="0" t="0" r="0" b="0"/>
                  <wp:docPr id="1073741837" name="officeArt object" descr="Grafik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7" name="Grafik 34" descr="Grafik 3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142331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4DFA70FF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BCDD5D5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281497C6" w14:textId="2FBE32AC" w:rsidR="00BA07E0" w:rsidRDefault="00483132" w:rsidP="00483132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024754E" wp14:editId="7BF4B2DF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1158065</wp:posOffset>
                      </wp:positionV>
                      <wp:extent cx="2840990" cy="180340"/>
                      <wp:effectExtent l="0" t="0" r="0" b="10160"/>
                      <wp:wrapNone/>
                      <wp:docPr id="11991961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CBC3E7" w14:textId="1D13E0DC" w:rsidR="00D75C2B" w:rsidRPr="003F3383" w:rsidRDefault="00D75C2B" w:rsidP="00D75C2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(Gummistiefel)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024754E" id="_x0000_s1032" type="#_x0000_t202" style="position:absolute;left:0;text-align:left;margin-left:-2.4pt;margin-top:91.2pt;width:223.7pt;height:14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+hREAIAACM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" filled="f" stroked="f" strokeweight=".5pt">
                      <v:textbox inset="0,0,0,0">
                        <w:txbxContent>
                          <w:p w14:paraId="75CBC3E7" w14:textId="1D13E0DC" w:rsidR="00D75C2B" w:rsidRPr="003F3383" w:rsidRDefault="00D75C2B" w:rsidP="00D75C2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(Gummistiefel)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Mantel?</w: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F0094" w14:textId="092718BC" w:rsidR="00483132" w:rsidRDefault="00483132" w:rsidP="00483132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Mantel.</w:t>
            </w:r>
          </w:p>
          <w:p w14:paraId="1AF53A4A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4CC9E02E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6BA7C9D" wp14:editId="5B4B6501">
                  <wp:extent cx="1476806" cy="1430655"/>
                  <wp:effectExtent l="0" t="0" r="0" b="0"/>
                  <wp:docPr id="1073741839" name="officeArt object" descr="Grafik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9" name="Grafik 35" descr="Grafik 3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806" cy="143065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7AA207F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224E63BE" w14:textId="47C1E36A" w:rsidR="00BA07E0" w:rsidRDefault="00483132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>Wo sieht Zebra Franz Trauben?</w:t>
            </w:r>
          </w:p>
          <w:p w14:paraId="345521A1" w14:textId="12E60868" w:rsidR="00BA07E0" w:rsidRDefault="00483132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76D5195" wp14:editId="7EA4A464">
                      <wp:simplePos x="0" y="0"/>
                      <wp:positionH relativeFrom="column">
                        <wp:posOffset>-27129</wp:posOffset>
                      </wp:positionH>
                      <wp:positionV relativeFrom="paragraph">
                        <wp:posOffset>583718</wp:posOffset>
                      </wp:positionV>
                      <wp:extent cx="2840990" cy="180898"/>
                      <wp:effectExtent l="0" t="0" r="0" b="10160"/>
                      <wp:wrapNone/>
                      <wp:docPr id="22109921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16780F" w14:textId="6902860F" w:rsidR="00C94291" w:rsidRPr="003F3383" w:rsidRDefault="00C94291" w:rsidP="00C94291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(Mantel)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6D5195" id="_x0000_s1033" type="#_x0000_t202" style="position:absolute;left:0;text-align:left;margin-left:-2.15pt;margin-top:45.95pt;width:223.7pt;height:14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" filled="f" stroked="f" strokeweight=".5pt">
                      <v:textbox inset="0,0,0,0">
                        <w:txbxContent>
                          <w:p w14:paraId="6716780F" w14:textId="6902860F" w:rsidR="00C94291" w:rsidRPr="003F3383" w:rsidRDefault="00C94291" w:rsidP="00C94291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(Mantel)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F82951B" w14:textId="224D84A2" w:rsidR="00BA07E0" w:rsidRDefault="00BA07E0" w:rsidP="00BA07E0">
      <w:pPr>
        <w:widowControl w:val="0"/>
        <w:spacing w:line="240" w:lineRule="auto"/>
        <w:jc w:val="center"/>
        <w:rPr>
          <w:rFonts w:ascii="Calibri" w:eastAsia="Calibri" w:hAnsi="Calibri" w:cs="Calibri"/>
          <w:sz w:val="44"/>
          <w:szCs w:val="44"/>
        </w:rPr>
      </w:pPr>
    </w:p>
    <w:p w14:paraId="4F9F1808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2569C20D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654629B6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4FBB25C6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3B5BD45E" w14:textId="77777777" w:rsidTr="00D36FE0">
        <w:trPr>
          <w:trHeight w:val="6076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9DB1D" w14:textId="77777777" w:rsidR="00ED569A" w:rsidRDefault="00ED569A" w:rsidP="00ED569A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Trauben.</w:t>
            </w:r>
          </w:p>
          <w:p w14:paraId="3733F533" w14:textId="77777777" w:rsidR="00BA07E0" w:rsidRDefault="00BA07E0" w:rsidP="00D36FE0">
            <w:pPr>
              <w:spacing w:line="276" w:lineRule="auto"/>
              <w:jc w:val="center"/>
            </w:pPr>
          </w:p>
          <w:p w14:paraId="5F52695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E0876AF" wp14:editId="09EC359C">
                  <wp:extent cx="920277" cy="1121982"/>
                  <wp:effectExtent l="0" t="0" r="0" b="2540"/>
                  <wp:docPr id="107374184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1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277" cy="112198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79FF0D7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4DE757D3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1F8A5D3" w14:textId="3F22FD5B" w:rsidR="00BA07E0" w:rsidRDefault="00ED569A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Regenschirm?</w:t>
            </w:r>
          </w:p>
          <w:p w14:paraId="6AFE7A6C" w14:textId="35295420" w:rsidR="00BA07E0" w:rsidRDefault="00AE24BE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2959CAB" wp14:editId="3BCFDE6B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650700</wp:posOffset>
                      </wp:positionV>
                      <wp:extent cx="2840990" cy="180898"/>
                      <wp:effectExtent l="0" t="0" r="0" b="10160"/>
                      <wp:wrapNone/>
                      <wp:docPr id="143097537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8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2BABE1" w14:textId="0AFDA677" w:rsidR="00AE24BE" w:rsidRPr="003F3383" w:rsidRDefault="00AE24BE" w:rsidP="00AE24BE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(Traube)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2959CAB" id="_x0000_s1034" type="#_x0000_t202" style="position:absolute;left:0;text-align:left;margin-left:-2.5pt;margin-top:51.25pt;width:223.7pt;height:14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" filled="f" stroked="f" strokeweight=".5pt">
                      <v:textbox inset="0,0,0,0">
                        <w:txbxContent>
                          <w:p w14:paraId="3C2BABE1" w14:textId="0AFDA677" w:rsidR="00AE24BE" w:rsidRPr="003F3383" w:rsidRDefault="00AE24BE" w:rsidP="00AE24BE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(Traube)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1767E" w14:textId="77777777" w:rsidR="00ED569A" w:rsidRDefault="00ED569A" w:rsidP="00ED569A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einen Regenschirm.</w:t>
            </w:r>
          </w:p>
          <w:p w14:paraId="6211D2A5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0D822CA" wp14:editId="7EBB5CBF">
                  <wp:extent cx="1538798" cy="1365250"/>
                  <wp:effectExtent l="0" t="0" r="0" b="0"/>
                  <wp:docPr id="1073741843" name="officeArt object" descr="Grafik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3" name="Grafik 37" descr="Grafik 37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798" cy="136525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60CAFC0D" w14:textId="77777777" w:rsidR="00BA07E0" w:rsidRDefault="00BA07E0" w:rsidP="00D36FE0">
            <w:pPr>
              <w:tabs>
                <w:tab w:val="clear" w:pos="340"/>
                <w:tab w:val="clear" w:pos="595"/>
                <w:tab w:val="clear" w:pos="851"/>
                <w:tab w:val="left" w:pos="1524"/>
              </w:tabs>
              <w:spacing w:line="276" w:lineRule="auto"/>
              <w:rPr>
                <w:sz w:val="32"/>
                <w:szCs w:val="32"/>
              </w:rPr>
            </w:pPr>
          </w:p>
          <w:p w14:paraId="66345F14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7AE626D" w14:textId="4D5166DE" w:rsidR="00BA07E0" w:rsidRDefault="00ED569A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viele Nüsse?</w:t>
            </w:r>
          </w:p>
          <w:p w14:paraId="1802B80F" w14:textId="18A2F781" w:rsidR="00BA07E0" w:rsidRDefault="00AE24BE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9A2CA88" wp14:editId="410EAABA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649430</wp:posOffset>
                      </wp:positionV>
                      <wp:extent cx="2840990" cy="180340"/>
                      <wp:effectExtent l="0" t="0" r="0" b="10160"/>
                      <wp:wrapNone/>
                      <wp:docPr id="23215275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B53F93" w14:textId="0026CF92" w:rsidR="00AE24BE" w:rsidRPr="003F3383" w:rsidRDefault="00AE24BE" w:rsidP="00AE24BE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(Regenschirm)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A2CA88" id="_x0000_s1035" type="#_x0000_t202" style="position:absolute;left:0;text-align:left;margin-left:-3.4pt;margin-top:51.15pt;width:223.7pt;height:14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" filled="f" stroked="f" strokeweight=".5pt">
                      <v:textbox inset="0,0,0,0">
                        <w:txbxContent>
                          <w:p w14:paraId="33B53F93" w14:textId="0026CF92" w:rsidR="00AE24BE" w:rsidRPr="003F3383" w:rsidRDefault="00AE24BE" w:rsidP="00AE24BE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(Regenschirm)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A07E0" w14:paraId="0CBFBDDC" w14:textId="77777777" w:rsidTr="00D36FE0">
        <w:trPr>
          <w:trHeight w:val="6076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D4614" w14:textId="27323CC0" w:rsidR="00ED569A" w:rsidRDefault="00ED569A" w:rsidP="00ED569A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viele Nüsse.</w:t>
            </w:r>
          </w:p>
          <w:p w14:paraId="3267D3C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43455AE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8F9C0D1" wp14:editId="66779647">
                  <wp:extent cx="2304222" cy="813045"/>
                  <wp:effectExtent l="0" t="0" r="1270" b="6350"/>
                  <wp:docPr id="1073741845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5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222" cy="81304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6C7CCA0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A01FCD9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31E55DF" w14:textId="317D18EE" w:rsidR="00BA07E0" w:rsidRDefault="00ED569A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Spinne?</w:t>
            </w:r>
          </w:p>
          <w:p w14:paraId="6DD13030" w14:textId="2127278F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5DDC76F" wp14:editId="241BCEEB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949150</wp:posOffset>
                      </wp:positionV>
                      <wp:extent cx="2840990" cy="180340"/>
                      <wp:effectExtent l="0" t="0" r="0" b="10160"/>
                      <wp:wrapNone/>
                      <wp:docPr id="36106931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B24E59B" w14:textId="309293C2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(Nüsse)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DDC76F" id="_x0000_s1036" type="#_x0000_t202" style="position:absolute;left:0;text-align:left;margin-left:-2.5pt;margin-top:74.75pt;width:223.7pt;height:14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" filled="f" stroked="f" strokeweight=".5pt">
                      <v:textbox inset="0,0,0,0">
                        <w:txbxContent>
                          <w:p w14:paraId="4B24E59B" w14:textId="309293C2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(Nüsse)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B2BE5" w14:textId="2B1FD447" w:rsidR="00BA07E0" w:rsidRDefault="00ED569A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Spinne.</w:t>
            </w:r>
          </w:p>
          <w:p w14:paraId="00EFCE9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CA6F20B" wp14:editId="0BA07933">
                  <wp:extent cx="1509464" cy="1325881"/>
                  <wp:effectExtent l="0" t="0" r="0" b="0"/>
                  <wp:docPr id="1073741847" name="officeArt object" descr="Grafik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7" name="Grafik 39" descr="Grafik 39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464" cy="13258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AD5BEB1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5E7995A0" w14:textId="2AF4EEB6" w:rsidR="00BA07E0" w:rsidRDefault="00ED569A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Igel?</w:t>
            </w:r>
          </w:p>
          <w:p w14:paraId="796E04EC" w14:textId="7F1F72DE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62891C7" wp14:editId="3ED6CF42">
                      <wp:simplePos x="0" y="0"/>
                      <wp:positionH relativeFrom="column">
                        <wp:posOffset>-32983</wp:posOffset>
                      </wp:positionH>
                      <wp:positionV relativeFrom="paragraph">
                        <wp:posOffset>1026160</wp:posOffset>
                      </wp:positionV>
                      <wp:extent cx="2840990" cy="180340"/>
                      <wp:effectExtent l="0" t="0" r="0" b="10160"/>
                      <wp:wrapNone/>
                      <wp:docPr id="82009239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9247E8" w14:textId="2D3EA784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(Spinne)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62891C7" id="_x0000_s1037" type="#_x0000_t202" style="position:absolute;left:0;text-align:left;margin-left:-2.6pt;margin-top:80.8pt;width:223.7pt;height:14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RgMEQ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" filled="f" stroked="f" strokeweight=".5pt">
                      <v:textbox inset="0,0,0,0">
                        <w:txbxContent>
                          <w:p w14:paraId="109247E8" w14:textId="2D3EA784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(Spinne)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2E35898" w14:textId="77777777" w:rsidR="00BA07E0" w:rsidRDefault="00BA07E0" w:rsidP="00BA07E0">
      <w:pPr>
        <w:widowControl w:val="0"/>
        <w:spacing w:line="240" w:lineRule="auto"/>
        <w:rPr>
          <w:rFonts w:ascii="Calibri" w:eastAsia="Calibri" w:hAnsi="Calibri" w:cs="Calibri"/>
          <w:sz w:val="44"/>
          <w:szCs w:val="44"/>
        </w:rPr>
      </w:pPr>
    </w:p>
    <w:p w14:paraId="56CA977C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352248D6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7F511CF2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54E5B781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503E4" w14:textId="2F7279B4" w:rsidR="00ED569A" w:rsidRDefault="00ED569A" w:rsidP="00ED569A">
            <w:pPr>
              <w:spacing w:line="240" w:lineRule="auto"/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Igel.</w:t>
            </w:r>
          </w:p>
          <w:p w14:paraId="66240EBA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055D15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A7CB659" wp14:editId="2D6C470E">
                  <wp:extent cx="1825395" cy="1234440"/>
                  <wp:effectExtent l="0" t="0" r="0" b="0"/>
                  <wp:docPr id="1073741849" name="officeArt object" descr="Grafik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9" name="Grafik 40" descr="Grafik 4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395" cy="123444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474D7D74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672F75EC" w14:textId="608BC935" w:rsidR="00BA07E0" w:rsidRDefault="00ED569A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Eule?</w:t>
            </w:r>
          </w:p>
          <w:p w14:paraId="22CBC205" w14:textId="6DB2F195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B2C2C7D" wp14:editId="512D292F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770080</wp:posOffset>
                      </wp:positionV>
                      <wp:extent cx="2840990" cy="180340"/>
                      <wp:effectExtent l="0" t="0" r="0" b="10160"/>
                      <wp:wrapNone/>
                      <wp:docPr id="4948792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77F3F2" w14:textId="62D70C17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(Igel)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2C2C7D" id="_x0000_s1038" type="#_x0000_t202" style="position:absolute;left:0;text-align:left;margin-left:-2.05pt;margin-top:60.65pt;width:223.7pt;height:14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XVjEg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" filled="f" stroked="f" strokeweight=".5pt">
                      <v:textbox inset="0,0,0,0">
                        <w:txbxContent>
                          <w:p w14:paraId="0877F3F2" w14:textId="62D70C17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(Igel)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30473" w14:textId="2AD5BE18" w:rsidR="00ED569A" w:rsidRDefault="00ED569A" w:rsidP="00ED569A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Eule.</w:t>
            </w:r>
          </w:p>
          <w:p w14:paraId="6DD495CF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0F84249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B4F5F33" wp14:editId="4F03E891">
                  <wp:extent cx="1131094" cy="1303020"/>
                  <wp:effectExtent l="0" t="0" r="0" b="0"/>
                  <wp:docPr id="1073741851" name="officeArt object" descr="Grafik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1" name="Grafik 41" descr="Grafik 41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094" cy="13030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5B7D1244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03433923" w14:textId="26F8B296" w:rsidR="00BA07E0" w:rsidRDefault="00ED569A" w:rsidP="00ED569A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>Wo sieht Zebra Franz ein Eichhörnchen?</w:t>
            </w:r>
          </w:p>
          <w:p w14:paraId="44F3B7F9" w14:textId="64EA6154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0C259E" wp14:editId="785B552A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712930</wp:posOffset>
                      </wp:positionV>
                      <wp:extent cx="2840990" cy="180340"/>
                      <wp:effectExtent l="0" t="0" r="0" b="10160"/>
                      <wp:wrapNone/>
                      <wp:docPr id="160697456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D33701D" w14:textId="0F8E71BC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(Eule)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0C259E" id="_x0000_s1039" type="#_x0000_t202" style="position:absolute;left:0;text-align:left;margin-left:-2.55pt;margin-top:56.15pt;width:223.7pt;height:14.2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" filled="f" stroked="f" strokeweight=".5pt">
                      <v:textbox inset="0,0,0,0">
                        <w:txbxContent>
                          <w:p w14:paraId="4D33701D" w14:textId="0F8E71BC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(Eule)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A07E0" w14:paraId="65B17D3F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96D47" w14:textId="7D083F89" w:rsidR="00BA07E0" w:rsidRDefault="00ED569A" w:rsidP="00ED569A">
            <w:pPr>
              <w:spacing w:line="240" w:lineRule="auto"/>
              <w:jc w:val="center"/>
              <w:rPr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 Eichhörnchen.</w:t>
            </w:r>
          </w:p>
          <w:p w14:paraId="1551F3C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720FF52" wp14:editId="5D928F4B">
                  <wp:extent cx="1145326" cy="1257300"/>
                  <wp:effectExtent l="0" t="0" r="0" b="0"/>
                  <wp:docPr id="107374185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3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326" cy="12573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40272AA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CF594E9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5A8CC472" w14:textId="58E98584" w:rsidR="00BA07E0" w:rsidRDefault="00ED569A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>Wo sieht Zebra Franz einen Drachen?</w:t>
            </w:r>
          </w:p>
          <w:p w14:paraId="6559395B" w14:textId="407A661A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4B741BE" wp14:editId="6748FB7D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777700</wp:posOffset>
                      </wp:positionV>
                      <wp:extent cx="2840990" cy="180340"/>
                      <wp:effectExtent l="0" t="0" r="0" b="10160"/>
                      <wp:wrapNone/>
                      <wp:docPr id="132386618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36D0425" w14:textId="11E0D3C7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(Eichhörnche</w:t>
                                  </w:r>
                                  <w:r w:rsidR="00ED569A">
                                    <w:rPr>
                                      <w:sz w:val="12"/>
                                      <w:szCs w:val="12"/>
                                    </w:rPr>
                                    <w:t>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B741BE" id="_x0000_s1040" type="#_x0000_t202" style="position:absolute;left:0;text-align:left;margin-left:-2.05pt;margin-top:61.25pt;width:223.7pt;height:14.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" filled="f" stroked="f" strokeweight=".5pt">
                      <v:textbox inset="0,0,0,0">
                        <w:txbxContent>
                          <w:p w14:paraId="136D0425" w14:textId="11E0D3C7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(Eichhörnche</w:t>
                            </w:r>
                            <w:r w:rsidR="00ED569A">
                              <w:rPr>
                                <w:sz w:val="12"/>
                                <w:szCs w:val="12"/>
                              </w:rPr>
                              <w:t>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7BE85" w14:textId="6BA100E6" w:rsidR="00ED569A" w:rsidRDefault="00ED569A" w:rsidP="00ED569A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Drachen.</w:t>
            </w:r>
          </w:p>
          <w:p w14:paraId="5D7B3DA7" w14:textId="77777777" w:rsidR="00BA07E0" w:rsidRDefault="00BA07E0" w:rsidP="00D36FE0">
            <w:pPr>
              <w:spacing w:line="276" w:lineRule="auto"/>
              <w:jc w:val="center"/>
            </w:pPr>
          </w:p>
          <w:p w14:paraId="5BF91FAF" w14:textId="77777777" w:rsidR="00BA07E0" w:rsidRDefault="00BA07E0" w:rsidP="00D36FE0">
            <w:pPr>
              <w:spacing w:line="276" w:lineRule="auto"/>
              <w:jc w:val="center"/>
            </w:pPr>
          </w:p>
          <w:p w14:paraId="7F416B9D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16BB692" wp14:editId="5C47D175">
                  <wp:extent cx="2026920" cy="731520"/>
                  <wp:effectExtent l="0" t="0" r="0" b="0"/>
                  <wp:docPr id="1073741855" name="officeArt object" descr="Grafik 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5" name="Grafik 43" descr="Grafik 43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920" cy="7315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6FDAB73B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34B444ED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5AB313DD" w14:textId="6B06C536" w:rsidR="00BA07E0" w:rsidRDefault="00ED569A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Apfel?</w:t>
            </w:r>
          </w:p>
          <w:p w14:paraId="230DDBAF" w14:textId="7DC88CCB" w:rsidR="00BA07E0" w:rsidRDefault="00BA196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321F32A" wp14:editId="1F7557D0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801830</wp:posOffset>
                      </wp:positionV>
                      <wp:extent cx="2840990" cy="180340"/>
                      <wp:effectExtent l="0" t="0" r="0" b="10160"/>
                      <wp:wrapNone/>
                      <wp:docPr id="45391822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6EB1E38" w14:textId="1E4EBE41" w:rsidR="00BA1963" w:rsidRPr="003F3383" w:rsidRDefault="00BA1963" w:rsidP="00BA196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(Drachen)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321F32A" id="_x0000_s1041" type="#_x0000_t202" style="position:absolute;left:0;text-align:left;margin-left:-2.95pt;margin-top:63.15pt;width:223.7pt;height:14.2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" filled="f" stroked="f" strokeweight=".5pt">
                      <v:textbox inset="0,0,0,0">
                        <w:txbxContent>
                          <w:p w14:paraId="66EB1E38" w14:textId="1E4EBE41" w:rsidR="00BA1963" w:rsidRPr="003F3383" w:rsidRDefault="00BA1963" w:rsidP="00BA196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(Drachen)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51ECE53" w14:textId="77777777" w:rsidR="00BA07E0" w:rsidRDefault="00BA07E0" w:rsidP="00BA07E0">
      <w:pPr>
        <w:widowControl w:val="0"/>
        <w:spacing w:line="240" w:lineRule="auto"/>
        <w:jc w:val="center"/>
        <w:rPr>
          <w:rFonts w:ascii="Calibri" w:eastAsia="Calibri" w:hAnsi="Calibri" w:cs="Calibri"/>
          <w:sz w:val="44"/>
          <w:szCs w:val="44"/>
        </w:rPr>
      </w:pPr>
    </w:p>
    <w:p w14:paraId="69DE2A54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0B0AD31A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39514637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7DFF878A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54D80AB8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6FE05" w14:textId="1BFB2678" w:rsidR="00E930AD" w:rsidRDefault="00E930AD" w:rsidP="00E930AD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Apfel.</w:t>
            </w:r>
          </w:p>
          <w:p w14:paraId="43422C51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5CAAFD3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BF43BEC" wp14:editId="73AB9BDB">
                  <wp:extent cx="1097281" cy="1211581"/>
                  <wp:effectExtent l="0" t="0" r="0" b="0"/>
                  <wp:docPr id="1073741857" name="officeArt object" descr="Grafik 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7" name="Grafik 45" descr="Grafik 45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1" cy="121158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4696377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1C00C1D9" w14:textId="518C5553" w:rsidR="00BA07E0" w:rsidRDefault="00E930AD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Pfütze?</w:t>
            </w:r>
          </w:p>
          <w:p w14:paraId="641962DE" w14:textId="0FB23D34" w:rsidR="00BA07E0" w:rsidRDefault="009B22D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1DC4BF0" wp14:editId="2F38E990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817070</wp:posOffset>
                      </wp:positionV>
                      <wp:extent cx="2840990" cy="180340"/>
                      <wp:effectExtent l="0" t="0" r="0" b="10160"/>
                      <wp:wrapNone/>
                      <wp:docPr id="144007201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A36824" w14:textId="57EF292E" w:rsidR="009B22D3" w:rsidRPr="003F3383" w:rsidRDefault="009B22D3" w:rsidP="009B22D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(Apfel)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DC4BF0" id="_x0000_s1042" type="#_x0000_t202" style="position:absolute;left:0;text-align:left;margin-left:-2.15pt;margin-top:64.35pt;width:223.7pt;height:14.2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" filled="f" stroked="f" strokeweight=".5pt">
                      <v:textbox inset="0,0,0,0">
                        <w:txbxContent>
                          <w:p w14:paraId="0EA36824" w14:textId="57EF292E" w:rsidR="009B22D3" w:rsidRPr="003F3383" w:rsidRDefault="009B22D3" w:rsidP="009B22D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(Apfel)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BEC959" w14:textId="47B4B7B4" w:rsidR="00E930AD" w:rsidRDefault="00E930AD" w:rsidP="00E930AD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Pfütze.</w:t>
            </w:r>
          </w:p>
          <w:p w14:paraId="4A6DB91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E6352D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A35675A" wp14:editId="5EC7C86A">
                  <wp:extent cx="2226971" cy="952500"/>
                  <wp:effectExtent l="0" t="0" r="1905" b="0"/>
                  <wp:docPr id="107374185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9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6971" cy="9525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5E754135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535368FE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235FF668" w14:textId="6C1F9EA0" w:rsidR="00BA07E0" w:rsidRDefault="00E930AD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>Wo sieht Zebra Franz Nebel?</w:t>
            </w:r>
          </w:p>
          <w:p w14:paraId="337CC681" w14:textId="7AF8569E" w:rsidR="00BA07E0" w:rsidRDefault="003A3852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A2D9828" wp14:editId="7B5B4B90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806910</wp:posOffset>
                      </wp:positionV>
                      <wp:extent cx="2840990" cy="180340"/>
                      <wp:effectExtent l="0" t="0" r="0" b="10160"/>
                      <wp:wrapNone/>
                      <wp:docPr id="17678224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FA09F18" w14:textId="7A840577" w:rsidR="003A3852" w:rsidRPr="003F3383" w:rsidRDefault="003A3852" w:rsidP="003A385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(Pfütze)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2D9828" id="_x0000_s1043" type="#_x0000_t202" style="position:absolute;left:0;text-align:left;margin-left:-2.55pt;margin-top:63.55pt;width:223.7pt;height:14.2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" filled="f" stroked="f" strokeweight=".5pt">
                      <v:textbox inset="0,0,0,0">
                        <w:txbxContent>
                          <w:p w14:paraId="4FA09F18" w14:textId="7A840577" w:rsidR="003A3852" w:rsidRPr="003F3383" w:rsidRDefault="003A3852" w:rsidP="003A385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(Pfütze)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A07E0" w14:paraId="26E20C6E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20F65" w14:textId="77777777" w:rsidR="00E930AD" w:rsidRDefault="00E930AD" w:rsidP="00E930AD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Nebel.</w:t>
            </w:r>
          </w:p>
          <w:p w14:paraId="0CFCB472" w14:textId="77777777" w:rsidR="00BA07E0" w:rsidRDefault="00BA07E0" w:rsidP="00E930AD">
            <w:pPr>
              <w:spacing w:line="276" w:lineRule="auto"/>
              <w:rPr>
                <w:sz w:val="32"/>
                <w:szCs w:val="32"/>
              </w:rPr>
            </w:pPr>
          </w:p>
          <w:p w14:paraId="55A33A8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5297FC7" wp14:editId="2417A0AE">
                  <wp:extent cx="2099087" cy="1280160"/>
                  <wp:effectExtent l="0" t="0" r="0" b="0"/>
                  <wp:docPr id="1073741861" name="officeArt object" descr="Grafik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1" name="Grafik 47" descr="Grafik 47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087" cy="128016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20920F6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5677ADDE" w14:textId="4C2EE8BD" w:rsidR="00BA07E0" w:rsidRDefault="00E930AD" w:rsidP="00E930AD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5BC838A" wp14:editId="585190DA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1336806</wp:posOffset>
                      </wp:positionV>
                      <wp:extent cx="2840990" cy="180340"/>
                      <wp:effectExtent l="0" t="0" r="0" b="10160"/>
                      <wp:wrapNone/>
                      <wp:docPr id="212052771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C7AA34" w14:textId="097B4E27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(Nebel)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BC838A" id="_x0000_s1044" type="#_x0000_t202" style="position:absolute;left:0;text-align:left;margin-left:-2.4pt;margin-top:105.25pt;width:223.7pt;height:14.2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GjbEQ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" filled="f" stroked="f" strokeweight=".5pt">
                      <v:textbox inset="0,0,0,0">
                        <w:txbxContent>
                          <w:p w14:paraId="31C7AA34" w14:textId="097B4E27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(Nebel)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Kürbis?</w: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4F666" w14:textId="00858056" w:rsidR="00E930AD" w:rsidRDefault="00E930AD" w:rsidP="00E930AD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Kürbis.</w:t>
            </w:r>
          </w:p>
          <w:p w14:paraId="23BC96D4" w14:textId="77777777" w:rsidR="00BA07E0" w:rsidRDefault="00BA07E0" w:rsidP="00D36FE0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4F2FF7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8AA998C" wp14:editId="21DA3764">
                  <wp:extent cx="1231301" cy="1272541"/>
                  <wp:effectExtent l="0" t="0" r="6985" b="3810"/>
                  <wp:docPr id="107374186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3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301" cy="127254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494001ED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2D1E1465" w14:textId="304D97E5" w:rsidR="00BA07E0" w:rsidRDefault="00E930AD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>Wo sieht Zebra Franz Regen?</w:t>
            </w:r>
          </w:p>
          <w:p w14:paraId="760131D7" w14:textId="62F7F53E" w:rsidR="00BA07E0" w:rsidRDefault="00E930AD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2621D41" wp14:editId="0EC36CA1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754314</wp:posOffset>
                      </wp:positionV>
                      <wp:extent cx="2840990" cy="180340"/>
                      <wp:effectExtent l="0" t="0" r="0" b="10160"/>
                      <wp:wrapNone/>
                      <wp:docPr id="28621400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919E12" w14:textId="4B635239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(Kürbis)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621D41" id="_x0000_s1045" type="#_x0000_t202" style="position:absolute;left:0;text-align:left;margin-left:-2.95pt;margin-top:59.4pt;width:223.7pt;height:14.2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" filled="f" stroked="f" strokeweight=".5pt">
                      <v:textbox inset="0,0,0,0">
                        <w:txbxContent>
                          <w:p w14:paraId="4C919E12" w14:textId="4B635239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(Kürbis)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9038D3C" w14:textId="4E95C6C9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284E1642" w14:textId="77777777" w:rsidR="00BA07E0" w:rsidRDefault="00BA07E0" w:rsidP="00BA07E0">
      <w:pPr>
        <w:rPr>
          <w:rFonts w:ascii="Calibri" w:eastAsia="Calibri" w:hAnsi="Calibri" w:cs="Calibri"/>
          <w:sz w:val="44"/>
          <w:szCs w:val="44"/>
        </w:rPr>
      </w:pPr>
    </w:p>
    <w:p w14:paraId="56B8A530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04A5F9A8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76AA7036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900E7" w14:textId="77777777" w:rsidR="00BD4253" w:rsidRDefault="00BD4253" w:rsidP="00BD4253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lastRenderedPageBreak/>
              <w:t>Hier sieht Zebra Franz Regen.</w:t>
            </w:r>
          </w:p>
          <w:p w14:paraId="0FC09173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998AA0A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01F46C3" wp14:editId="5AEA7E5B">
                  <wp:extent cx="1940102" cy="1417320"/>
                  <wp:effectExtent l="0" t="0" r="0" b="0"/>
                  <wp:docPr id="1073741865" name="officeArt object" descr="Grafik 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5" name="Grafik 49" descr="Grafik 49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0102" cy="14173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61E54CB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4104D2A9" w14:textId="798E128B" w:rsidR="00BA07E0" w:rsidRDefault="00BD4253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>Wo sieht Zebra Franz Mais?</w:t>
            </w:r>
          </w:p>
          <w:p w14:paraId="71126FF6" w14:textId="1FDC4F0F" w:rsidR="00BA07E0" w:rsidRDefault="0028296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EA78BC2" wp14:editId="64438496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886920</wp:posOffset>
                      </wp:positionV>
                      <wp:extent cx="2840990" cy="180340"/>
                      <wp:effectExtent l="0" t="0" r="0" b="10160"/>
                      <wp:wrapNone/>
                      <wp:docPr id="181520177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FDB2D4" w14:textId="7B5096A7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(Rege</w:t>
                                  </w:r>
                                  <w:r w:rsidR="00896C45">
                                    <w:rPr>
                                      <w:sz w:val="12"/>
                                      <w:szCs w:val="12"/>
                                    </w:rPr>
                                    <w:t>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EA78BC2" id="_x0000_s1046" type="#_x0000_t202" style="position:absolute;left:0;text-align:left;margin-left:-2.4pt;margin-top:69.85pt;width:223.7pt;height:14.2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" filled="f" stroked="f" strokeweight=".5pt">
                      <v:textbox inset="0,0,0,0">
                        <w:txbxContent>
                          <w:p w14:paraId="35FDB2D4" w14:textId="7B5096A7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(Rege</w:t>
                            </w:r>
                            <w:r w:rsidR="00896C45">
                              <w:rPr>
                                <w:sz w:val="12"/>
                                <w:szCs w:val="12"/>
                              </w:rPr>
                              <w:t>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0FAD1" w14:textId="77777777" w:rsidR="00896C45" w:rsidRDefault="00896C45" w:rsidP="00896C45">
            <w:pPr>
              <w:tabs>
                <w:tab w:val="left" w:pos="3463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Mais.</w:t>
            </w:r>
          </w:p>
          <w:p w14:paraId="187157AB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4F3CEC0C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275F8DD" wp14:editId="5BD21B4E">
                  <wp:extent cx="902752" cy="1413470"/>
                  <wp:effectExtent l="0" t="0" r="0" b="0"/>
                  <wp:docPr id="1073741867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7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752" cy="141347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6F3879A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649FC7B8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6B58EDEE" w14:textId="5E5C5596" w:rsidR="00BA07E0" w:rsidRDefault="00896C45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viele Kinder?</w:t>
            </w:r>
          </w:p>
          <w:p w14:paraId="4DACBBB8" w14:textId="21150CC3" w:rsidR="00BA07E0" w:rsidRDefault="0028296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BEFC46F" wp14:editId="5B610287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622760</wp:posOffset>
                      </wp:positionV>
                      <wp:extent cx="2840990" cy="180340"/>
                      <wp:effectExtent l="0" t="0" r="0" b="10160"/>
                      <wp:wrapNone/>
                      <wp:docPr id="20907972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BA9BCB2" w14:textId="72C9ED44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(Mais)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EFC46F" id="_x0000_s1047" type="#_x0000_t202" style="position:absolute;left:0;text-align:left;margin-left:-2.55pt;margin-top:49.05pt;width:223.7pt;height:14.2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sZ4EQ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" filled="f" stroked="f" strokeweight=".5pt">
                      <v:textbox inset="0,0,0,0">
                        <w:txbxContent>
                          <w:p w14:paraId="1BA9BCB2" w14:textId="72C9ED44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(Mais)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A07E0" w14:paraId="1AF26419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394205" w14:textId="40D2573D" w:rsidR="00896C45" w:rsidRDefault="00896C45" w:rsidP="00896C45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viele Kinder.</w:t>
            </w:r>
          </w:p>
          <w:p w14:paraId="21351252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0C0C9594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83E2BCD" wp14:editId="642333EF">
                  <wp:extent cx="2422937" cy="1478280"/>
                  <wp:effectExtent l="0" t="0" r="0" b="0"/>
                  <wp:docPr id="1073741869" name="officeArt object" descr="Grafik 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9" name="Grafik 51" descr="Grafik 51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2937" cy="147828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59D314AC" w14:textId="77777777" w:rsidR="00BA07E0" w:rsidRDefault="00BA07E0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F14D6A7" w14:textId="0FF05B8E" w:rsidR="00BA07E0" w:rsidRDefault="00896C45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Sturm?</w:t>
            </w:r>
          </w:p>
          <w:p w14:paraId="5D7BC8B1" w14:textId="4085C21B" w:rsidR="00BA07E0" w:rsidRDefault="00896C45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2073708" wp14:editId="75424121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541830</wp:posOffset>
                      </wp:positionV>
                      <wp:extent cx="2840990" cy="180340"/>
                      <wp:effectExtent l="0" t="0" r="0" b="10160"/>
                      <wp:wrapNone/>
                      <wp:docPr id="8658956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564FEB" w14:textId="46EF4804" w:rsidR="0028296B" w:rsidRPr="003F3383" w:rsidRDefault="0028296B" w:rsidP="0028296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Mascha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Greune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München (Kinder)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073708" id="_x0000_s1048" type="#_x0000_t202" style="position:absolute;left:0;text-align:left;margin-left:-2.4pt;margin-top:42.65pt;width:223.7pt;height:14.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" filled="f" stroked="f" strokeweight=".5pt">
                      <v:textbox inset="0,0,0,0">
                        <w:txbxContent>
                          <w:p w14:paraId="0D564FEB" w14:textId="46EF4804" w:rsidR="0028296B" w:rsidRPr="003F3383" w:rsidRDefault="0028296B" w:rsidP="0028296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Mascha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(Kinder)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129A2" w14:textId="519582D5" w:rsidR="00896C45" w:rsidRDefault="00896C45" w:rsidP="00896C45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Sturm.</w:t>
            </w:r>
          </w:p>
          <w:p w14:paraId="51C89B21" w14:textId="4889B1BD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  <w:p w14:paraId="0A9F09BA" w14:textId="325FCEE3" w:rsidR="00BA07E0" w:rsidRDefault="00E412FC" w:rsidP="00D36FE0">
            <w:pPr>
              <w:spacing w:line="276" w:lineRule="auto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090A518" wp14:editId="48D4209F">
                  <wp:extent cx="2419200" cy="1479600"/>
                  <wp:effectExtent l="0" t="0" r="635" b="6350"/>
                  <wp:docPr id="119245597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455971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200" cy="14796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89B4A9A" w14:textId="77777777" w:rsidR="00E412FC" w:rsidRDefault="00E412FC" w:rsidP="00D36FE0">
            <w:pPr>
              <w:spacing w:line="276" w:lineRule="auto"/>
              <w:rPr>
                <w:sz w:val="32"/>
                <w:szCs w:val="32"/>
              </w:rPr>
            </w:pPr>
          </w:p>
          <w:p w14:paraId="7540E01E" w14:textId="5FB73FAB" w:rsidR="00BA07E0" w:rsidRDefault="00896C45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Vogelscheuche?</w:t>
            </w:r>
          </w:p>
          <w:p w14:paraId="54E2C6D3" w14:textId="7E770838" w:rsidR="00BA07E0" w:rsidRDefault="00896C45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6BE50F1" wp14:editId="5A5B1230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537035</wp:posOffset>
                      </wp:positionV>
                      <wp:extent cx="2840990" cy="180340"/>
                      <wp:effectExtent l="0" t="0" r="0" b="10160"/>
                      <wp:wrapNone/>
                      <wp:docPr id="31440125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658670" w14:textId="520FC887" w:rsidR="00E02199" w:rsidRPr="003F3383" w:rsidRDefault="00E02199" w:rsidP="00E0219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Schumann, Berlin (Sturm)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BE50F1" id="_x0000_s1049" type="#_x0000_t202" style="position:absolute;left:0;text-align:left;margin-left:-2.55pt;margin-top:42.3pt;width:223.7pt;height:14.2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" filled="f" stroked="f" strokeweight=".5pt">
                      <v:textbox inset="0,0,0,0">
                        <w:txbxContent>
                          <w:p w14:paraId="20658670" w14:textId="520FC887" w:rsidR="00E02199" w:rsidRPr="003F3383" w:rsidRDefault="00E02199" w:rsidP="00E0219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Schumann, Berlin (Sturm)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FF6C595" w14:textId="1A991994" w:rsidR="00BA07E0" w:rsidRDefault="00BA07E0" w:rsidP="00BA07E0">
      <w:pPr>
        <w:widowControl w:val="0"/>
        <w:spacing w:line="240" w:lineRule="auto"/>
        <w:jc w:val="center"/>
        <w:rPr>
          <w:rFonts w:ascii="Calibri" w:eastAsia="Calibri" w:hAnsi="Calibri" w:cs="Calibri"/>
          <w:sz w:val="44"/>
          <w:szCs w:val="44"/>
        </w:rPr>
      </w:pPr>
    </w:p>
    <w:p w14:paraId="1906CF4E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354BA593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p w14:paraId="321BC1C2" w14:textId="77777777" w:rsidR="00BA07E0" w:rsidRDefault="00BA07E0" w:rsidP="00BA07E0">
      <w:pPr>
        <w:jc w:val="center"/>
        <w:rPr>
          <w:rFonts w:ascii="Calibri" w:eastAsia="Calibri" w:hAnsi="Calibri" w:cs="Calibri"/>
          <w:sz w:val="44"/>
          <w:szCs w:val="44"/>
        </w:rPr>
      </w:pPr>
    </w:p>
    <w:tbl>
      <w:tblPr>
        <w:tblStyle w:val="TableNormal"/>
        <w:tblW w:w="907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535"/>
        <w:gridCol w:w="4535"/>
      </w:tblGrid>
      <w:tr w:rsidR="00BA07E0" w14:paraId="017C4529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1E45B" w14:textId="1FC5390E" w:rsidR="002F049B" w:rsidRDefault="002F049B" w:rsidP="002F049B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lastRenderedPageBreak/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 Vogelscheuche.</w:t>
            </w:r>
          </w:p>
          <w:p w14:paraId="05A3659D" w14:textId="77777777" w:rsidR="00BA07E0" w:rsidRDefault="00BA07E0" w:rsidP="00D36FE0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87DDA46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82F8D47" wp14:editId="434BB2A9">
                  <wp:extent cx="1615440" cy="1615440"/>
                  <wp:effectExtent l="0" t="0" r="0" b="0"/>
                  <wp:docPr id="1073741873" name="officeArt object" descr="Grafik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3" name="Grafik 53" descr="Grafik 53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440" cy="161544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B0A1E87" w14:textId="6F291A3E" w:rsidR="00BA07E0" w:rsidRDefault="002F049B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>Wo sieht Zebra Franz Kastanien?</w:t>
            </w:r>
          </w:p>
          <w:p w14:paraId="1E41CAC8" w14:textId="10C38A75" w:rsidR="00BA07E0" w:rsidRDefault="002F049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27ECF7E" wp14:editId="3A634F07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658320</wp:posOffset>
                      </wp:positionV>
                      <wp:extent cx="2840990" cy="180340"/>
                      <wp:effectExtent l="0" t="0" r="0" b="10160"/>
                      <wp:wrapNone/>
                      <wp:docPr id="144808568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0989FF" w14:textId="7FAD783C" w:rsidR="00E02199" w:rsidRPr="003F3383" w:rsidRDefault="00E02199" w:rsidP="00E0219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Axel Nicolai,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Sönnebüll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(Vogelscheuche)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7ECF7E" id="_x0000_s1050" type="#_x0000_t202" style="position:absolute;left:0;text-align:left;margin-left:-2.4pt;margin-top:51.85pt;width:223.7pt;height:14.2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" filled="f" stroked="f" strokeweight=".5pt">
                      <v:textbox inset="0,0,0,0">
                        <w:txbxContent>
                          <w:p w14:paraId="420989FF" w14:textId="7FAD783C" w:rsidR="00E02199" w:rsidRPr="003F3383" w:rsidRDefault="00E02199" w:rsidP="00E0219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Axel Nicolai,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Sönnebüll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 xml:space="preserve"> (Vogelscheuche)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E41DA" w14:textId="77777777" w:rsidR="002F049B" w:rsidRDefault="002F049B" w:rsidP="002F049B">
            <w:pPr>
              <w:tabs>
                <w:tab w:val="left" w:pos="2657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Kastanien.</w:t>
            </w:r>
          </w:p>
          <w:p w14:paraId="145C8FD7" w14:textId="77777777" w:rsidR="00BA07E0" w:rsidRDefault="00BA07E0" w:rsidP="00D36FE0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E0FC205" wp14:editId="7D930065">
                  <wp:extent cx="1196340" cy="1907785"/>
                  <wp:effectExtent l="0" t="0" r="0" b="0"/>
                  <wp:docPr id="1073741875" name="officeArt object" descr="Grafik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5" name="Grafik 54" descr="Grafik 54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340" cy="190778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2BD7664C" w14:textId="73EC25E7" w:rsidR="00BA07E0" w:rsidRDefault="002F049B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A5D0CA0" wp14:editId="752C0AE8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1211120</wp:posOffset>
                      </wp:positionV>
                      <wp:extent cx="2840990" cy="180340"/>
                      <wp:effectExtent l="0" t="0" r="0" b="10160"/>
                      <wp:wrapNone/>
                      <wp:docPr id="73888137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FB2D9B7" w14:textId="49EEF27F" w:rsidR="00E02199" w:rsidRPr="003F3383" w:rsidRDefault="00E02199" w:rsidP="00E0219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(Kastanien)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5D0CA0" id="_x0000_s1051" type="#_x0000_t202" style="position:absolute;left:0;text-align:left;margin-left:-2.9pt;margin-top:95.35pt;width:223.7pt;height:14.2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" filled="f" stroked="f" strokeweight=".5pt">
                      <v:textbox inset="0,0,0,0">
                        <w:txbxContent>
                          <w:p w14:paraId="4FB2D9B7" w14:textId="49EEF27F" w:rsidR="00E02199" w:rsidRPr="003F3383" w:rsidRDefault="00E02199" w:rsidP="00E0219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(Kastanien)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sz w:val="32"/>
                <w:szCs w:val="32"/>
              </w:rPr>
              <w:t>Wo sieht Zebra Franz Pilze?</w:t>
            </w:r>
          </w:p>
        </w:tc>
      </w:tr>
      <w:tr w:rsidR="00BA07E0" w14:paraId="407C099D" w14:textId="77777777" w:rsidTr="00D36FE0">
        <w:trPr>
          <w:trHeight w:val="6076"/>
          <w:jc w:val="center"/>
        </w:trPr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8C3D6" w14:textId="77777777" w:rsidR="002F049B" w:rsidRDefault="002F049B" w:rsidP="002F049B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Hier sieht Zebra Franz Pilze.</w:t>
            </w:r>
          </w:p>
          <w:p w14:paraId="774B4750" w14:textId="4F2D9511" w:rsidR="00BA07E0" w:rsidRDefault="00BA07E0" w:rsidP="002F049B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54639A3" wp14:editId="221E26EA">
                  <wp:extent cx="2011680" cy="1895900"/>
                  <wp:effectExtent l="0" t="0" r="0" b="0"/>
                  <wp:docPr id="1073741877" name="officeArt object" descr="Grafik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7" name="Grafik 56" descr="Grafik 56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8959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0B85CAD9" w14:textId="77777777" w:rsidR="002F049B" w:rsidRDefault="002F049B" w:rsidP="002F049B">
            <w:pPr>
              <w:spacing w:line="276" w:lineRule="auto"/>
              <w:rPr>
                <w:sz w:val="32"/>
                <w:szCs w:val="32"/>
              </w:rPr>
            </w:pPr>
          </w:p>
          <w:p w14:paraId="5DAACCA8" w14:textId="714A6C67" w:rsidR="00BA07E0" w:rsidRDefault="002F049B" w:rsidP="00D36FE0">
            <w:pPr>
              <w:spacing w:line="240" w:lineRule="auto"/>
              <w:jc w:val="center"/>
            </w:pPr>
            <w:r>
              <w:rPr>
                <w:rFonts w:ascii="Comic Sans MS" w:hAnsi="Comic Sans MS"/>
                <w:sz w:val="32"/>
                <w:szCs w:val="32"/>
              </w:rPr>
              <w:t xml:space="preserve">Wo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Laubhaufen?</w:t>
            </w:r>
          </w:p>
          <w:p w14:paraId="7C7A306E" w14:textId="10DEFA0A" w:rsidR="00BA07E0" w:rsidRDefault="006D4133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AF8A49B" wp14:editId="6BDF5361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716455</wp:posOffset>
                      </wp:positionV>
                      <wp:extent cx="2840990" cy="180340"/>
                      <wp:effectExtent l="0" t="0" r="0" b="10160"/>
                      <wp:wrapNone/>
                      <wp:docPr id="121199840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473E71" w14:textId="0DA9ED7C" w:rsidR="006D4133" w:rsidRPr="003F3383" w:rsidRDefault="006D4133" w:rsidP="006D413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Kranenberg</w:t>
                                  </w:r>
                                  <w:proofErr w:type="spellEnd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, Drolshagen (Pilze)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F8A49B" id="_x0000_s1052" type="#_x0000_t202" style="position:absolute;left:0;text-align:left;margin-left:-3.05pt;margin-top:56.4pt;width:223.7pt;height:14.2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" filled="f" stroked="f" strokeweight=".5pt">
                      <v:textbox inset="0,0,0,0">
                        <w:txbxContent>
                          <w:p w14:paraId="2A473E71" w14:textId="0DA9ED7C" w:rsidR="006D4133" w:rsidRPr="003F3383" w:rsidRDefault="006D4133" w:rsidP="006D413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(Pilze)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6DFE6" w14:textId="3E7F0DBF" w:rsidR="002F049B" w:rsidRDefault="002F049B" w:rsidP="002F049B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/>
                <w:sz w:val="32"/>
                <w:szCs w:val="32"/>
              </w:rPr>
              <w:br/>
            </w:r>
            <w:r>
              <w:rPr>
                <w:rFonts w:ascii="Comic Sans MS" w:hAnsi="Comic Sans MS"/>
                <w:sz w:val="32"/>
                <w:szCs w:val="32"/>
              </w:rPr>
              <w:t>einen Laubhaufen.</w:t>
            </w:r>
          </w:p>
          <w:p w14:paraId="2FD60B01" w14:textId="77777777" w:rsidR="002F049B" w:rsidRDefault="002F049B" w:rsidP="00D36FE0">
            <w:pPr>
              <w:spacing w:line="240" w:lineRule="auto"/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14:paraId="35740F4F" w14:textId="66ED0D60" w:rsidR="00BA07E0" w:rsidRDefault="00713F36" w:rsidP="00D36FE0">
            <w:pPr>
              <w:spacing w:line="240" w:lineRule="auto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6B800FB" wp14:editId="366C3637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2902622</wp:posOffset>
                      </wp:positionV>
                      <wp:extent cx="2840990" cy="180340"/>
                      <wp:effectExtent l="0" t="0" r="0" b="10160"/>
                      <wp:wrapNone/>
                      <wp:docPr id="21436177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990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8F8C38" w14:textId="7068B1B2" w:rsidR="00713F36" w:rsidRPr="003F3383" w:rsidRDefault="00713F36" w:rsidP="00713F3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Sigrid Gregor, Gerlingen (Laubhaufen)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B800FB" id="_x0000_s1053" type="#_x0000_t202" style="position:absolute;left:0;text-align:left;margin-left:-2.9pt;margin-top:228.55pt;width:223.7pt;height:14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" filled="f" stroked="f" strokeweight=".5pt">
                      <v:textbox inset="0,0,0,0">
                        <w:txbxContent>
                          <w:p w14:paraId="058F8C38" w14:textId="7068B1B2" w:rsidR="00713F36" w:rsidRPr="003F3383" w:rsidRDefault="00713F36" w:rsidP="00713F3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Sigrid Gregor, Gerlingen (Laubhaufen)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7E0">
              <w:rPr>
                <w:noProof/>
              </w:rPr>
              <w:drawing>
                <wp:inline distT="0" distB="0" distL="0" distR="0" wp14:anchorId="2201B5E6" wp14:editId="7B75F212">
                  <wp:extent cx="2704821" cy="1760220"/>
                  <wp:effectExtent l="0" t="0" r="635" b="0"/>
                  <wp:docPr id="107374187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9" name="officeArt object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821" cy="17602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 w:rsidR="00CD7E66"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CD7E66">
              <w:rPr>
                <w:rFonts w:ascii="Comic Sans MS" w:hAnsi="Comic Sans MS"/>
                <w:sz w:val="32"/>
                <w:szCs w:val="32"/>
              </w:rPr>
              <w:t>Das habt ihr toll gemacht!</w:t>
            </w:r>
          </w:p>
        </w:tc>
      </w:tr>
    </w:tbl>
    <w:p w14:paraId="7189A38C" w14:textId="77777777" w:rsidR="00BA07E0" w:rsidRDefault="00BA07E0" w:rsidP="00BA07E0">
      <w:pPr>
        <w:widowControl w:val="0"/>
        <w:spacing w:line="240" w:lineRule="auto"/>
        <w:jc w:val="center"/>
      </w:pPr>
    </w:p>
    <w:p w14:paraId="642BE7E3" w14:textId="483EF4EF" w:rsidR="00BB7B85" w:rsidRPr="00BA07E0" w:rsidRDefault="00BB7B85" w:rsidP="00BA07E0">
      <w:pPr>
        <w:pStyle w:val="ekvinklusion"/>
        <w:rPr>
          <w:rStyle w:val="ekvhandschrift"/>
        </w:rPr>
      </w:pPr>
    </w:p>
    <w:sectPr w:rsidR="00BB7B85" w:rsidRPr="00BA07E0" w:rsidSect="00054A93">
      <w:footerReference w:type="default" r:id="rId37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7AB89" w14:textId="77777777" w:rsidR="00BA07E0" w:rsidRDefault="00BA07E0" w:rsidP="003C599D">
      <w:pPr>
        <w:spacing w:line="240" w:lineRule="auto"/>
      </w:pPr>
      <w:r>
        <w:separator/>
      </w:r>
    </w:p>
  </w:endnote>
  <w:endnote w:type="continuationSeparator" w:id="0">
    <w:p w14:paraId="32F68909" w14:textId="77777777" w:rsidR="00BA07E0" w:rsidRDefault="00BA07E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F01D9" w:rsidRPr="00F42294" w14:paraId="5F09FF80" w14:textId="77777777" w:rsidTr="00D36FE0">
      <w:trPr>
        <w:trHeight w:hRule="exact" w:val="680"/>
      </w:trPr>
      <w:tc>
        <w:tcPr>
          <w:tcW w:w="1131" w:type="dxa"/>
          <w:noWrap/>
        </w:tcPr>
        <w:p w14:paraId="0E4AA9B9" w14:textId="77777777" w:rsidR="00AF01D9" w:rsidRPr="00913892" w:rsidRDefault="00AF01D9" w:rsidP="00AF01D9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D9BCCAF" wp14:editId="7D0820B9">
                <wp:extent cx="468000" cy="234000"/>
                <wp:effectExtent l="0" t="0" r="8255" b="0"/>
                <wp:docPr id="762417581" name="Grafik 76241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15DC924" w14:textId="77777777" w:rsidR="00AF01D9" w:rsidRPr="00913892" w:rsidRDefault="00AF01D9" w:rsidP="00AF01D9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5FA46FD" w14:textId="121477F7" w:rsidR="00AF01D9" w:rsidRDefault="00AF01D9" w:rsidP="00AF01D9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D823ABD" w14:textId="77777777" w:rsidR="00AF01D9" w:rsidRPr="00913892" w:rsidRDefault="00AF01D9" w:rsidP="00AF01D9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181454E8" w14:textId="77777777" w:rsidR="00AF01D9" w:rsidRPr="00913892" w:rsidRDefault="00AF01D9" w:rsidP="00AF01D9">
          <w:pPr>
            <w:pStyle w:val="ekvpagina"/>
          </w:pPr>
        </w:p>
      </w:tc>
    </w:tr>
  </w:tbl>
  <w:p w14:paraId="58B6D9E9" w14:textId="77777777" w:rsidR="00AF01D9" w:rsidRDefault="00AF01D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E4BF280" w14:textId="77777777" w:rsidTr="006B2D23">
      <w:trPr>
        <w:trHeight w:hRule="exact" w:val="680"/>
      </w:trPr>
      <w:tc>
        <w:tcPr>
          <w:tcW w:w="1131" w:type="dxa"/>
          <w:noWrap/>
        </w:tcPr>
        <w:p w14:paraId="4754496C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172B0C9" wp14:editId="67F4E85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7919858" w14:textId="78623023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</w:t>
          </w:r>
          <w:r w:rsidR="00BA1963">
            <w:t>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78E0EDA" w14:textId="14D2738F" w:rsidR="00193A18" w:rsidRDefault="00456923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</w:t>
          </w:r>
          <w:r w:rsidR="00AF01D9">
            <w:t>Einzelnachweise siehe Kärtchen</w:t>
          </w:r>
        </w:p>
        <w:p w14:paraId="1FDCCBD1" w14:textId="2EE6AC81" w:rsidR="00456923" w:rsidRPr="00913892" w:rsidRDefault="00456923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</w:t>
          </w:r>
          <w:r w:rsidR="00BA1963">
            <w:t>Katja Büscher, Köln</w:t>
          </w:r>
        </w:p>
      </w:tc>
      <w:tc>
        <w:tcPr>
          <w:tcW w:w="397" w:type="dxa"/>
        </w:tcPr>
        <w:p w14:paraId="7483C5E6" w14:textId="77777777" w:rsidR="00193A18" w:rsidRPr="00913892" w:rsidRDefault="00193A18" w:rsidP="00913892">
          <w:pPr>
            <w:pStyle w:val="ekvpagina"/>
          </w:pPr>
        </w:p>
      </w:tc>
    </w:tr>
  </w:tbl>
  <w:p w14:paraId="42A312B5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6408A" w14:textId="77777777" w:rsidR="00BA07E0" w:rsidRDefault="00BA07E0" w:rsidP="003C599D">
      <w:pPr>
        <w:spacing w:line="240" w:lineRule="auto"/>
      </w:pPr>
      <w:r>
        <w:separator/>
      </w:r>
    </w:p>
  </w:footnote>
  <w:footnote w:type="continuationSeparator" w:id="0">
    <w:p w14:paraId="54BEC443" w14:textId="77777777" w:rsidR="00BA07E0" w:rsidRDefault="00BA07E0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930309842">
    <w:abstractNumId w:val="0"/>
  </w:num>
  <w:num w:numId="2" w16cid:durableId="464005406">
    <w:abstractNumId w:val="1"/>
  </w:num>
  <w:num w:numId="3" w16cid:durableId="14927936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7E0"/>
    <w:rsid w:val="000040E2"/>
    <w:rsid w:val="00005913"/>
    <w:rsid w:val="00005BCD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66C3D"/>
    <w:rsid w:val="0007436E"/>
    <w:rsid w:val="000812E6"/>
    <w:rsid w:val="00090AB2"/>
    <w:rsid w:val="000928AA"/>
    <w:rsid w:val="00092E87"/>
    <w:rsid w:val="000939F5"/>
    <w:rsid w:val="00094A1F"/>
    <w:rsid w:val="00094F01"/>
    <w:rsid w:val="000A49CB"/>
    <w:rsid w:val="000B098D"/>
    <w:rsid w:val="000B7BD3"/>
    <w:rsid w:val="000C11E0"/>
    <w:rsid w:val="000C4A3A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123E"/>
    <w:rsid w:val="00103057"/>
    <w:rsid w:val="001034B1"/>
    <w:rsid w:val="00107D77"/>
    <w:rsid w:val="00124062"/>
    <w:rsid w:val="00131417"/>
    <w:rsid w:val="00135571"/>
    <w:rsid w:val="00146A4B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3D24"/>
    <w:rsid w:val="0026581E"/>
    <w:rsid w:val="00272AB7"/>
    <w:rsid w:val="0028107C"/>
    <w:rsid w:val="0028231D"/>
    <w:rsid w:val="0028296B"/>
    <w:rsid w:val="00287B24"/>
    <w:rsid w:val="00287DC0"/>
    <w:rsid w:val="002903B7"/>
    <w:rsid w:val="002947AE"/>
    <w:rsid w:val="00294F2A"/>
    <w:rsid w:val="002A25AE"/>
    <w:rsid w:val="002B3DF1"/>
    <w:rsid w:val="002B64EA"/>
    <w:rsid w:val="002C7456"/>
    <w:rsid w:val="002D41F4"/>
    <w:rsid w:val="002D7B0C"/>
    <w:rsid w:val="002D7B42"/>
    <w:rsid w:val="002E163A"/>
    <w:rsid w:val="002E44B2"/>
    <w:rsid w:val="002F049B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3852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405D0B"/>
    <w:rsid w:val="00410F77"/>
    <w:rsid w:val="00411B18"/>
    <w:rsid w:val="00415632"/>
    <w:rsid w:val="00416B8F"/>
    <w:rsid w:val="0042107E"/>
    <w:rsid w:val="00424375"/>
    <w:rsid w:val="004372DD"/>
    <w:rsid w:val="00441088"/>
    <w:rsid w:val="00441724"/>
    <w:rsid w:val="00454148"/>
    <w:rsid w:val="00456923"/>
    <w:rsid w:val="004621B3"/>
    <w:rsid w:val="0047471A"/>
    <w:rsid w:val="00483132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501528"/>
    <w:rsid w:val="005069C1"/>
    <w:rsid w:val="00511D7E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53A0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201CB"/>
    <w:rsid w:val="00622F6B"/>
    <w:rsid w:val="0062300B"/>
    <w:rsid w:val="00627765"/>
    <w:rsid w:val="006305FC"/>
    <w:rsid w:val="0064692C"/>
    <w:rsid w:val="00647125"/>
    <w:rsid w:val="00653F68"/>
    <w:rsid w:val="0065576E"/>
    <w:rsid w:val="006802C4"/>
    <w:rsid w:val="0068429A"/>
    <w:rsid w:val="00685FDD"/>
    <w:rsid w:val="00691881"/>
    <w:rsid w:val="00693676"/>
    <w:rsid w:val="006B2D23"/>
    <w:rsid w:val="006B6247"/>
    <w:rsid w:val="006C2C80"/>
    <w:rsid w:val="006C4E52"/>
    <w:rsid w:val="006C6A77"/>
    <w:rsid w:val="006D4133"/>
    <w:rsid w:val="006D49F0"/>
    <w:rsid w:val="006D6E84"/>
    <w:rsid w:val="006E235E"/>
    <w:rsid w:val="006F0D3C"/>
    <w:rsid w:val="006F2A06"/>
    <w:rsid w:val="006F2EDC"/>
    <w:rsid w:val="00710718"/>
    <w:rsid w:val="00713796"/>
    <w:rsid w:val="00713F36"/>
    <w:rsid w:val="00715A9A"/>
    <w:rsid w:val="0072030B"/>
    <w:rsid w:val="00720747"/>
    <w:rsid w:val="007228A6"/>
    <w:rsid w:val="00722BE8"/>
    <w:rsid w:val="00724064"/>
    <w:rsid w:val="00726D08"/>
    <w:rsid w:val="00733A44"/>
    <w:rsid w:val="007406CA"/>
    <w:rsid w:val="00745BC6"/>
    <w:rsid w:val="007507F9"/>
    <w:rsid w:val="00751B0E"/>
    <w:rsid w:val="00760C41"/>
    <w:rsid w:val="00766405"/>
    <w:rsid w:val="0076691A"/>
    <w:rsid w:val="0077025E"/>
    <w:rsid w:val="00772DA9"/>
    <w:rsid w:val="00787700"/>
    <w:rsid w:val="007920AC"/>
    <w:rsid w:val="00793822"/>
    <w:rsid w:val="007A2F5A"/>
    <w:rsid w:val="007A5AA1"/>
    <w:rsid w:val="007A79E2"/>
    <w:rsid w:val="007C54F5"/>
    <w:rsid w:val="007D186F"/>
    <w:rsid w:val="007E1B47"/>
    <w:rsid w:val="007E4DDC"/>
    <w:rsid w:val="007E5E71"/>
    <w:rsid w:val="007F0474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96C45"/>
    <w:rsid w:val="008A529C"/>
    <w:rsid w:val="008B446A"/>
    <w:rsid w:val="008B5E47"/>
    <w:rsid w:val="008C0880"/>
    <w:rsid w:val="008C27FD"/>
    <w:rsid w:val="008C76E3"/>
    <w:rsid w:val="008D3CE0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23796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22D3"/>
    <w:rsid w:val="009C26DF"/>
    <w:rsid w:val="009C2A7B"/>
    <w:rsid w:val="009C3C75"/>
    <w:rsid w:val="009D08F7"/>
    <w:rsid w:val="009D22C2"/>
    <w:rsid w:val="009E0436"/>
    <w:rsid w:val="009E17E1"/>
    <w:rsid w:val="009E45C5"/>
    <w:rsid w:val="009E47B1"/>
    <w:rsid w:val="009F003E"/>
    <w:rsid w:val="009F0109"/>
    <w:rsid w:val="009F1185"/>
    <w:rsid w:val="00A024FF"/>
    <w:rsid w:val="00A039FD"/>
    <w:rsid w:val="00A05E18"/>
    <w:rsid w:val="00A06EFE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43B4C"/>
    <w:rsid w:val="00A478DC"/>
    <w:rsid w:val="00A520A0"/>
    <w:rsid w:val="00A64E6A"/>
    <w:rsid w:val="00A701AF"/>
    <w:rsid w:val="00A75504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8CA"/>
    <w:rsid w:val="00AB34D3"/>
    <w:rsid w:val="00AB5327"/>
    <w:rsid w:val="00AB6AE5"/>
    <w:rsid w:val="00AB7619"/>
    <w:rsid w:val="00AC01E7"/>
    <w:rsid w:val="00AC7B89"/>
    <w:rsid w:val="00AD4D22"/>
    <w:rsid w:val="00AE24BE"/>
    <w:rsid w:val="00AE65F6"/>
    <w:rsid w:val="00AF01D9"/>
    <w:rsid w:val="00AF053E"/>
    <w:rsid w:val="00B039E8"/>
    <w:rsid w:val="00B06CDE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82B4E"/>
    <w:rsid w:val="00B8347D"/>
    <w:rsid w:val="00B8420E"/>
    <w:rsid w:val="00B90CE1"/>
    <w:rsid w:val="00BA07E0"/>
    <w:rsid w:val="00BA1963"/>
    <w:rsid w:val="00BA1A23"/>
    <w:rsid w:val="00BB7B85"/>
    <w:rsid w:val="00BC2CD2"/>
    <w:rsid w:val="00BC6483"/>
    <w:rsid w:val="00BC69E3"/>
    <w:rsid w:val="00BC7335"/>
    <w:rsid w:val="00BD1484"/>
    <w:rsid w:val="00BD4253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64E0E"/>
    <w:rsid w:val="00C727B3"/>
    <w:rsid w:val="00C72BA2"/>
    <w:rsid w:val="00C83A3F"/>
    <w:rsid w:val="00C84E4C"/>
    <w:rsid w:val="00C87044"/>
    <w:rsid w:val="00C94291"/>
    <w:rsid w:val="00C94D17"/>
    <w:rsid w:val="00CB27C6"/>
    <w:rsid w:val="00CB463B"/>
    <w:rsid w:val="00CB5B82"/>
    <w:rsid w:val="00CB782D"/>
    <w:rsid w:val="00CC54E0"/>
    <w:rsid w:val="00CC65A8"/>
    <w:rsid w:val="00CD6369"/>
    <w:rsid w:val="00CD7E66"/>
    <w:rsid w:val="00CE268E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4BED"/>
    <w:rsid w:val="00D25191"/>
    <w:rsid w:val="00D2569D"/>
    <w:rsid w:val="00D559DE"/>
    <w:rsid w:val="00D56FEB"/>
    <w:rsid w:val="00D60378"/>
    <w:rsid w:val="00D611D6"/>
    <w:rsid w:val="00D61DD0"/>
    <w:rsid w:val="00D62096"/>
    <w:rsid w:val="00D627E5"/>
    <w:rsid w:val="00D66E63"/>
    <w:rsid w:val="00D71365"/>
    <w:rsid w:val="00D74E3E"/>
    <w:rsid w:val="00D75C2B"/>
    <w:rsid w:val="00D77D4C"/>
    <w:rsid w:val="00D830E8"/>
    <w:rsid w:val="00D86A30"/>
    <w:rsid w:val="00D87F0E"/>
    <w:rsid w:val="00D92C47"/>
    <w:rsid w:val="00D92EAD"/>
    <w:rsid w:val="00D94CC2"/>
    <w:rsid w:val="00DA02CD"/>
    <w:rsid w:val="00DA1633"/>
    <w:rsid w:val="00DA29C3"/>
    <w:rsid w:val="00DB0557"/>
    <w:rsid w:val="00DB2925"/>
    <w:rsid w:val="00DB2C80"/>
    <w:rsid w:val="00DB5680"/>
    <w:rsid w:val="00DC2340"/>
    <w:rsid w:val="00DC30DA"/>
    <w:rsid w:val="00DE287B"/>
    <w:rsid w:val="00DF129D"/>
    <w:rsid w:val="00DF4371"/>
    <w:rsid w:val="00DF625F"/>
    <w:rsid w:val="00DF67BF"/>
    <w:rsid w:val="00DF74DB"/>
    <w:rsid w:val="00E01841"/>
    <w:rsid w:val="00E02199"/>
    <w:rsid w:val="00E126C1"/>
    <w:rsid w:val="00E21473"/>
    <w:rsid w:val="00E22935"/>
    <w:rsid w:val="00E22C67"/>
    <w:rsid w:val="00E34F46"/>
    <w:rsid w:val="00E375D2"/>
    <w:rsid w:val="00E412FC"/>
    <w:rsid w:val="00E43E04"/>
    <w:rsid w:val="00E50799"/>
    <w:rsid w:val="00E6047B"/>
    <w:rsid w:val="00E63251"/>
    <w:rsid w:val="00E70C40"/>
    <w:rsid w:val="00E710C7"/>
    <w:rsid w:val="00E80E4F"/>
    <w:rsid w:val="00E930AD"/>
    <w:rsid w:val="00E9355F"/>
    <w:rsid w:val="00E95ED3"/>
    <w:rsid w:val="00EA3692"/>
    <w:rsid w:val="00EA7542"/>
    <w:rsid w:val="00EB2280"/>
    <w:rsid w:val="00EC1621"/>
    <w:rsid w:val="00EC662E"/>
    <w:rsid w:val="00ED569A"/>
    <w:rsid w:val="00EE049D"/>
    <w:rsid w:val="00EE2721"/>
    <w:rsid w:val="00EE2A0B"/>
    <w:rsid w:val="00EF5568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72065"/>
    <w:rsid w:val="00F849BE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E4FE6"/>
    <w:rsid w:val="00FE5C92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40E860"/>
  <w15:chartTrackingRefBased/>
  <w15:docId w15:val="{BC01DFE3-5B49-4531-80D5-BC651A89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456923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456923"/>
    <w:rPr>
      <w:rFonts w:ascii="Arial" w:hAnsi="Arial"/>
      <w:b/>
      <w:sz w:val="10"/>
    </w:rPr>
  </w:style>
  <w:style w:type="table" w:customStyle="1" w:styleId="TableNormal">
    <w:name w:val="Table Normal"/>
    <w:rsid w:val="00BA07E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-undFuzeilen">
    <w:name w:val="Kopf- und Fußzeilen"/>
    <w:rsid w:val="00BA07E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de-DE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1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8D33F-7A5A-41FC-8EE8-8B596B1DC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416</Words>
  <Characters>1806</Characters>
  <Application>Microsoft Office Word</Application>
  <DocSecurity>0</DocSecurity>
  <Lines>602</Lines>
  <Paragraphs>130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9</cp:revision>
  <cp:lastPrinted>2016-12-08T14:25:00Z</cp:lastPrinted>
  <dcterms:created xsi:type="dcterms:W3CDTF">2025-08-14T11:56:00Z</dcterms:created>
  <dcterms:modified xsi:type="dcterms:W3CDTF">2025-08-14T12:25:00Z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1.06</vt:lpwstr>
  </property>
</Properties>
</file>