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91F1F" w:rsidRPr="00C172AE" w14:paraId="5CBA5B23" w14:textId="77777777" w:rsidTr="001E691F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9406252" w14:textId="77777777" w:rsidR="00F91F1F" w:rsidRPr="00BF21CC" w:rsidRDefault="00F91F1F" w:rsidP="001E691F">
            <w:pPr>
              <w:pageBreakBefore/>
            </w:pPr>
            <w:bookmarkStart w:id="0" w:name="_Hlk214867257"/>
          </w:p>
        </w:tc>
        <w:tc>
          <w:tcPr>
            <w:tcW w:w="4186" w:type="dxa"/>
            <w:noWrap/>
            <w:vAlign w:val="bottom"/>
          </w:tcPr>
          <w:p w14:paraId="060887E9" w14:textId="77777777" w:rsidR="00F91F1F" w:rsidRPr="0006258C" w:rsidRDefault="00F91F1F" w:rsidP="001E691F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105297E4" w14:textId="77777777" w:rsidR="00F91F1F" w:rsidRPr="00EA7542" w:rsidRDefault="00F91F1F" w:rsidP="001E691F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B99B9AE" w14:textId="77777777" w:rsidR="00F91F1F" w:rsidRPr="00EA7542" w:rsidRDefault="00F91F1F" w:rsidP="001E691F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375165C" w14:textId="77777777" w:rsidR="00F91F1F" w:rsidRPr="00EA7542" w:rsidRDefault="00F91F1F" w:rsidP="001E691F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1DE7B292" w14:textId="77777777" w:rsidR="00F91F1F" w:rsidRPr="00C172AE" w:rsidRDefault="00F91F1F" w:rsidP="001E691F">
            <w:pPr>
              <w:pStyle w:val="ekvkvnummer"/>
            </w:pPr>
            <w:r w:rsidRPr="005446D6">
              <w:t>KV</w:t>
            </w:r>
            <w:r>
              <w:t xml:space="preserve"> 01</w:t>
            </w:r>
          </w:p>
        </w:tc>
      </w:tr>
      <w:tr w:rsidR="00F91F1F" w:rsidRPr="00BF17F2" w14:paraId="495341B6" w14:textId="77777777" w:rsidTr="001E691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74472E38" w14:textId="77777777" w:rsidR="00F91F1F" w:rsidRPr="00BF17F2" w:rsidRDefault="00F91F1F" w:rsidP="001E691F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9C518BF" w14:textId="77777777" w:rsidR="00F91F1F" w:rsidRPr="00BF17F2" w:rsidRDefault="00F91F1F" w:rsidP="001E691F">
            <w:pPr>
              <w:rPr>
                <w:color w:val="FFFFFF" w:themeColor="background1"/>
              </w:rPr>
            </w:pPr>
          </w:p>
        </w:tc>
      </w:tr>
    </w:tbl>
    <w:p w14:paraId="1A0CB34B" w14:textId="77777777" w:rsidR="00F91F1F" w:rsidRDefault="00F91F1F" w:rsidP="00F91F1F">
      <w:pPr>
        <w:pStyle w:val="ekvue1arial"/>
      </w:pPr>
      <w:r w:rsidRPr="00D70A36">
        <w:t>Eine Bildergeschichte planen und schreiben</w:t>
      </w:r>
    </w:p>
    <w:p w14:paraId="7447055B" w14:textId="77777777" w:rsidR="00F91F1F" w:rsidRDefault="00F91F1F" w:rsidP="00F91F1F">
      <w:pPr>
        <w:pStyle w:val="ekvue1arial"/>
      </w:pPr>
    </w:p>
    <w:p w14:paraId="63A56E57" w14:textId="77777777" w:rsidR="00F91F1F" w:rsidRPr="00D3427F" w:rsidRDefault="00F91F1F" w:rsidP="00F91F1F">
      <w:pPr>
        <w:pStyle w:val="ekvnummerierung"/>
        <w:framePr w:wrap="around"/>
      </w:pPr>
      <w:r>
        <w:t>1</w:t>
      </w:r>
    </w:p>
    <w:p w14:paraId="624A8C98" w14:textId="77777777" w:rsidR="0052647D" w:rsidRPr="00287B24" w:rsidRDefault="0052647D" w:rsidP="0052647D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1009C61" wp14:editId="26EAEF9C">
            <wp:extent cx="285115" cy="288290"/>
            <wp:effectExtent l="0" t="0" r="635" b="0"/>
            <wp:docPr id="17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c_hinsehe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6EA3A" w14:textId="0354ABAC" w:rsidR="00F91F1F" w:rsidRPr="00287B24" w:rsidRDefault="00F91F1F" w:rsidP="00F91F1F">
      <w:pPr>
        <w:pStyle w:val="ekvpicto"/>
        <w:framePr w:wrap="around"/>
      </w:pPr>
    </w:p>
    <w:p w14:paraId="3ED49F1E" w14:textId="77777777" w:rsidR="00F91F1F" w:rsidRDefault="00F91F1F" w:rsidP="00F91F1F">
      <w:pPr>
        <w:rPr>
          <w:rFonts w:cs="Arial"/>
          <w:szCs w:val="23"/>
        </w:rPr>
      </w:pPr>
      <w:r>
        <w:rPr>
          <w:rFonts w:cs="Arial"/>
          <w:szCs w:val="23"/>
        </w:rPr>
        <w:t xml:space="preserve">Sieh dir die Bilder </w:t>
      </w:r>
      <w:r w:rsidRPr="00FF215C">
        <w:rPr>
          <w:rStyle w:val="ekvarbeitsanweisungdeutsch"/>
        </w:rPr>
        <w:t>genau</w:t>
      </w:r>
      <w:r>
        <w:rPr>
          <w:rFonts w:cs="Arial"/>
          <w:szCs w:val="23"/>
        </w:rPr>
        <w:t xml:space="preserve"> an und überlege, was passiert. </w:t>
      </w:r>
      <w:r>
        <w:rPr>
          <w:rFonts w:cs="Arial"/>
          <w:szCs w:val="23"/>
        </w:rPr>
        <w:br/>
      </w:r>
    </w:p>
    <w:p w14:paraId="7DE918E3" w14:textId="77777777" w:rsidR="00F91F1F" w:rsidRDefault="00F91F1F" w:rsidP="00F91F1F">
      <w:pPr>
        <w:rPr>
          <w:rFonts w:cs="Arial"/>
          <w:szCs w:val="23"/>
        </w:rPr>
      </w:pPr>
    </w:p>
    <w:tbl>
      <w:tblPr>
        <w:tblStyle w:val="Tabellenraster"/>
        <w:tblW w:w="8642" w:type="dxa"/>
        <w:tblLook w:val="04A0" w:firstRow="1" w:lastRow="0" w:firstColumn="1" w:lastColumn="0" w:noHBand="0" w:noVBand="1"/>
      </w:tblPr>
      <w:tblGrid>
        <w:gridCol w:w="4209"/>
        <w:gridCol w:w="278"/>
        <w:gridCol w:w="4155"/>
      </w:tblGrid>
      <w:tr w:rsidR="00F91F1F" w14:paraId="236BF334" w14:textId="77777777" w:rsidTr="001E691F">
        <w:trPr>
          <w:trHeight w:val="3898"/>
        </w:trPr>
        <w:tc>
          <w:tcPr>
            <w:tcW w:w="4252" w:type="dxa"/>
          </w:tcPr>
          <w:p w14:paraId="726CB83E" w14:textId="77777777" w:rsidR="00F91F1F" w:rsidRDefault="00F91F1F" w:rsidP="001E691F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A0CD0E8" wp14:editId="597C6819">
                  <wp:simplePos x="0" y="0"/>
                  <wp:positionH relativeFrom="column">
                    <wp:posOffset>-14931</wp:posOffset>
                  </wp:positionH>
                  <wp:positionV relativeFrom="paragraph">
                    <wp:posOffset>46990</wp:posOffset>
                  </wp:positionV>
                  <wp:extent cx="2558753" cy="2379641"/>
                  <wp:effectExtent l="0" t="0" r="0" b="1905"/>
                  <wp:wrapNone/>
                  <wp:docPr id="4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ild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8753" cy="2379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E5256C" w14:textId="77777777" w:rsidR="00F91F1F" w:rsidRDefault="00F91F1F" w:rsidP="001E691F">
            <w:pPr>
              <w:pStyle w:val="StandardWeb"/>
            </w:pPr>
          </w:p>
          <w:p w14:paraId="24D986AA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  <w:tc>
          <w:tcPr>
            <w:tcW w:w="279" w:type="dxa"/>
            <w:vMerge w:val="restart"/>
            <w:tcBorders>
              <w:top w:val="nil"/>
            </w:tcBorders>
          </w:tcPr>
          <w:p w14:paraId="480FE6D9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  <w:tc>
          <w:tcPr>
            <w:tcW w:w="4253" w:type="dxa"/>
          </w:tcPr>
          <w:p w14:paraId="2517EA6D" w14:textId="77777777" w:rsidR="00F91F1F" w:rsidRDefault="00F91F1F" w:rsidP="001E691F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540CE87B" wp14:editId="1B00869D">
                  <wp:simplePos x="0" y="0"/>
                  <wp:positionH relativeFrom="column">
                    <wp:posOffset>-38290</wp:posOffset>
                  </wp:positionH>
                  <wp:positionV relativeFrom="paragraph">
                    <wp:posOffset>46990</wp:posOffset>
                  </wp:positionV>
                  <wp:extent cx="2558709" cy="2379600"/>
                  <wp:effectExtent l="0" t="0" r="0" b="1905"/>
                  <wp:wrapNone/>
                  <wp:docPr id="10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Bild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8709" cy="237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189180A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</w:tr>
      <w:tr w:rsidR="00F91F1F" w14:paraId="35FD1EDD" w14:textId="77777777" w:rsidTr="001E691F">
        <w:trPr>
          <w:trHeight w:val="1119"/>
        </w:trPr>
        <w:tc>
          <w:tcPr>
            <w:tcW w:w="4252" w:type="dxa"/>
            <w:vAlign w:val="center"/>
          </w:tcPr>
          <w:p w14:paraId="7F5DD4DF" w14:textId="77777777" w:rsidR="00F91F1F" w:rsidRDefault="00F91F1F" w:rsidP="001E691F">
            <w:pPr>
              <w:tabs>
                <w:tab w:val="clear" w:pos="340"/>
                <w:tab w:val="clear" w:pos="595"/>
                <w:tab w:val="clear" w:pos="851"/>
                <w:tab w:val="left" w:pos="459"/>
              </w:tabs>
              <w:rPr>
                <w:rFonts w:ascii="Comic Sans MS" w:hAnsi="Comic Sans MS"/>
                <w:color w:val="1F4E79" w:themeColor="accent1" w:themeShade="80"/>
                <w:sz w:val="26"/>
                <w:szCs w:val="26"/>
              </w:rPr>
            </w:pPr>
            <w:r>
              <w:rPr>
                <w:rStyle w:val="ekvhandschrift"/>
                <w:color w:val="5B9BD5" w:themeColor="accent1"/>
              </w:rPr>
              <w:tab/>
              <w:t>Schlitten</w:t>
            </w:r>
            <w:r>
              <w:rPr>
                <w:rFonts w:ascii="Comic Sans MS" w:hAnsi="Comic Sans MS"/>
                <w:color w:val="1F4E79" w:themeColor="accent1" w:themeShade="80"/>
                <w:sz w:val="26"/>
                <w:szCs w:val="26"/>
              </w:rPr>
              <w:tab/>
            </w:r>
            <w:r>
              <w:rPr>
                <w:rStyle w:val="ekvhandschrift"/>
                <w:color w:val="5B9BD5" w:themeColor="accent1"/>
              </w:rPr>
              <w:t>Vater und Sohn</w:t>
            </w:r>
          </w:p>
          <w:p w14:paraId="4DBC7E0D" w14:textId="77777777" w:rsidR="00F91F1F" w:rsidRPr="005001DE" w:rsidRDefault="00F91F1F" w:rsidP="001E691F">
            <w:pPr>
              <w:tabs>
                <w:tab w:val="clear" w:pos="340"/>
                <w:tab w:val="clear" w:pos="595"/>
                <w:tab w:val="clear" w:pos="851"/>
                <w:tab w:val="left" w:pos="2280"/>
              </w:tabs>
              <w:spacing w:line="240" w:lineRule="auto"/>
              <w:rPr>
                <w:rFonts w:ascii="Comic Sans MS" w:hAnsi="Comic Sans MS"/>
                <w:color w:val="1F4E79" w:themeColor="accent1" w:themeShade="80"/>
                <w:sz w:val="10"/>
                <w:szCs w:val="10"/>
              </w:rPr>
            </w:pPr>
          </w:p>
          <w:p w14:paraId="533C891F" w14:textId="77777777" w:rsidR="00F91F1F" w:rsidRPr="009C072A" w:rsidRDefault="00F91F1F" w:rsidP="001E691F">
            <w:pPr>
              <w:tabs>
                <w:tab w:val="clear" w:pos="340"/>
                <w:tab w:val="clear" w:pos="595"/>
                <w:tab w:val="clear" w:pos="851"/>
                <w:tab w:val="left" w:pos="1452"/>
              </w:tabs>
              <w:rPr>
                <w:rStyle w:val="ekvhandschrift"/>
              </w:rPr>
            </w:pPr>
            <w:r>
              <w:rPr>
                <w:rFonts w:ascii="Comic Sans MS" w:hAnsi="Comic Sans MS"/>
                <w:color w:val="1F4E79" w:themeColor="accent1" w:themeShade="80"/>
                <w:sz w:val="26"/>
                <w:szCs w:val="26"/>
              </w:rPr>
              <w:tab/>
            </w:r>
            <w:r>
              <w:rPr>
                <w:rStyle w:val="ekvhandschrift"/>
                <w:color w:val="5B9BD5" w:themeColor="accent1"/>
              </w:rPr>
              <w:t>Schnee</w:t>
            </w:r>
          </w:p>
        </w:tc>
        <w:tc>
          <w:tcPr>
            <w:tcW w:w="279" w:type="dxa"/>
            <w:vMerge/>
            <w:tcBorders>
              <w:bottom w:val="nil"/>
            </w:tcBorders>
            <w:vAlign w:val="center"/>
          </w:tcPr>
          <w:p w14:paraId="54654047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  <w:tc>
          <w:tcPr>
            <w:tcW w:w="4253" w:type="dxa"/>
            <w:vAlign w:val="center"/>
          </w:tcPr>
          <w:p w14:paraId="4B5FD1B6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</w:tr>
      <w:tr w:rsidR="00F91F1F" w14:paraId="739C761A" w14:textId="77777777" w:rsidTr="001E691F">
        <w:trPr>
          <w:gridAfter w:val="2"/>
          <w:wAfter w:w="4390" w:type="dxa"/>
          <w:trHeight w:val="170"/>
        </w:trPr>
        <w:tc>
          <w:tcPr>
            <w:tcW w:w="4252" w:type="dxa"/>
            <w:tcBorders>
              <w:left w:val="nil"/>
              <w:right w:val="nil"/>
            </w:tcBorders>
          </w:tcPr>
          <w:p w14:paraId="4A95E5C4" w14:textId="77777777" w:rsidR="00F91F1F" w:rsidRDefault="00F91F1F" w:rsidP="001E691F">
            <w:pPr>
              <w:rPr>
                <w:rFonts w:cs="Arial"/>
                <w:noProof/>
                <w:szCs w:val="23"/>
              </w:rPr>
            </w:pPr>
          </w:p>
        </w:tc>
      </w:tr>
      <w:tr w:rsidR="00F91F1F" w14:paraId="56A7038E" w14:textId="77777777" w:rsidTr="001E691F">
        <w:trPr>
          <w:trHeight w:val="3900"/>
        </w:trPr>
        <w:tc>
          <w:tcPr>
            <w:tcW w:w="4252" w:type="dxa"/>
          </w:tcPr>
          <w:p w14:paraId="546BC4D8" w14:textId="77777777" w:rsidR="00F91F1F" w:rsidRDefault="00F91F1F" w:rsidP="001E691F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6D79F04" wp14:editId="412D9876">
                  <wp:simplePos x="0" y="0"/>
                  <wp:positionH relativeFrom="column">
                    <wp:posOffset>-15406</wp:posOffset>
                  </wp:positionH>
                  <wp:positionV relativeFrom="paragraph">
                    <wp:posOffset>50165</wp:posOffset>
                  </wp:positionV>
                  <wp:extent cx="2550018" cy="2386817"/>
                  <wp:effectExtent l="0" t="0" r="3175" b="0"/>
                  <wp:wrapNone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ild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0018" cy="2386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56B86FB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  <w:tc>
          <w:tcPr>
            <w:tcW w:w="279" w:type="dxa"/>
            <w:vMerge w:val="restart"/>
            <w:tcBorders>
              <w:top w:val="nil"/>
            </w:tcBorders>
          </w:tcPr>
          <w:p w14:paraId="49263655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  <w:tc>
          <w:tcPr>
            <w:tcW w:w="4253" w:type="dxa"/>
          </w:tcPr>
          <w:p w14:paraId="59FF2AFA" w14:textId="77777777" w:rsidR="00F91F1F" w:rsidRDefault="00F91F1F" w:rsidP="001E691F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FCCC0A2" wp14:editId="3C2029AB">
                  <wp:simplePos x="0" y="0"/>
                  <wp:positionH relativeFrom="column">
                    <wp:posOffset>-8007</wp:posOffset>
                  </wp:positionH>
                  <wp:positionV relativeFrom="paragraph">
                    <wp:posOffset>50165</wp:posOffset>
                  </wp:positionV>
                  <wp:extent cx="2519819" cy="2378710"/>
                  <wp:effectExtent l="0" t="0" r="0" b="2540"/>
                  <wp:wrapNone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819" cy="2378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D209954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</w:tr>
      <w:tr w:rsidR="00F91F1F" w14:paraId="53A31A22" w14:textId="77777777" w:rsidTr="001E691F">
        <w:trPr>
          <w:trHeight w:val="1117"/>
        </w:trPr>
        <w:tc>
          <w:tcPr>
            <w:tcW w:w="4252" w:type="dxa"/>
          </w:tcPr>
          <w:p w14:paraId="604048D5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  <w:tc>
          <w:tcPr>
            <w:tcW w:w="279" w:type="dxa"/>
            <w:vMerge/>
            <w:tcBorders>
              <w:top w:val="nil"/>
              <w:bottom w:val="nil"/>
            </w:tcBorders>
          </w:tcPr>
          <w:p w14:paraId="1D3702F3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  <w:tc>
          <w:tcPr>
            <w:tcW w:w="4253" w:type="dxa"/>
          </w:tcPr>
          <w:p w14:paraId="6278E982" w14:textId="77777777" w:rsidR="00F91F1F" w:rsidRDefault="00F91F1F" w:rsidP="001E691F">
            <w:pPr>
              <w:rPr>
                <w:rFonts w:cs="Arial"/>
                <w:szCs w:val="23"/>
              </w:rPr>
            </w:pPr>
          </w:p>
        </w:tc>
      </w:tr>
    </w:tbl>
    <w:p w14:paraId="332E787F" w14:textId="77777777" w:rsidR="00F91F1F" w:rsidRDefault="00F91F1F" w:rsidP="00F91F1F">
      <w:pPr>
        <w:rPr>
          <w:rFonts w:cs="Arial"/>
          <w:szCs w:val="23"/>
        </w:rPr>
      </w:pPr>
    </w:p>
    <w:p w14:paraId="18D17A6E" w14:textId="77777777" w:rsidR="00F91F1F" w:rsidRPr="00D3427F" w:rsidRDefault="00F91F1F" w:rsidP="00F91F1F">
      <w:pPr>
        <w:pStyle w:val="ekvnummerierung"/>
        <w:framePr w:wrap="around"/>
      </w:pPr>
      <w:r>
        <w:t>2</w:t>
      </w:r>
    </w:p>
    <w:p w14:paraId="37527CB8" w14:textId="77777777" w:rsidR="00F91F1F" w:rsidRPr="00287B24" w:rsidRDefault="00F91F1F" w:rsidP="00F91F1F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0AA7A655" wp14:editId="3606334D">
            <wp:extent cx="285115" cy="288290"/>
            <wp:effectExtent l="0" t="0" r="0" b="0"/>
            <wp:docPr id="26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75F81" w14:textId="7B7D8D1F" w:rsidR="00F91F1F" w:rsidRDefault="00F91F1F" w:rsidP="00F91F1F">
      <w:pPr>
        <w:rPr>
          <w:rFonts w:cs="Arial"/>
          <w:szCs w:val="23"/>
        </w:rPr>
        <w:sectPr w:rsidR="00F91F1F" w:rsidSect="00F91F1F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rPr>
          <w:rFonts w:cs="Arial"/>
          <w:szCs w:val="23"/>
        </w:rPr>
        <w:t>Schreibe weitere passende Wörter zu den Bildern</w:t>
      </w:r>
      <w:r w:rsidR="00D3684F">
        <w:rPr>
          <w:rFonts w:cs="Arial"/>
          <w:szCs w:val="23"/>
        </w:rPr>
        <w:t>.</w:t>
      </w:r>
    </w:p>
    <w:p w14:paraId="4E67CEB3" w14:textId="77777777" w:rsidR="00F91F1F" w:rsidRPr="00F711DD" w:rsidRDefault="00F91F1F" w:rsidP="00F91F1F">
      <w:pPr>
        <w:rPr>
          <w:rFonts w:cs="Arial"/>
          <w:szCs w:val="23"/>
        </w:rPr>
      </w:pPr>
    </w:p>
    <w:p w14:paraId="7F718629" w14:textId="77777777" w:rsidR="00F91F1F" w:rsidRPr="00D3427F" w:rsidRDefault="00F91F1F" w:rsidP="00F91F1F">
      <w:pPr>
        <w:pStyle w:val="ekvnummerierung"/>
        <w:framePr w:wrap="around"/>
      </w:pPr>
      <w:r>
        <w:t>3</w:t>
      </w:r>
    </w:p>
    <w:p w14:paraId="4134CAA1" w14:textId="77777777" w:rsidR="00F91F1F" w:rsidRPr="00287B24" w:rsidRDefault="00F91F1F" w:rsidP="00F91F1F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6A9006C" wp14:editId="38EB4D6D">
            <wp:extent cx="285115" cy="288290"/>
            <wp:effectExtent l="0" t="0" r="0" b="0"/>
            <wp:docPr id="488323561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E6685" w14:textId="77777777" w:rsidR="00F91F1F" w:rsidRDefault="00F91F1F" w:rsidP="00F91F1F">
      <w:pPr>
        <w:rPr>
          <w:rStyle w:val="ekvarbeitsanweisungdeutsch"/>
        </w:rPr>
      </w:pPr>
      <w:r w:rsidRPr="00874061">
        <w:rPr>
          <w:rStyle w:val="ekvarbeitsanweisungdeutsch"/>
        </w:rPr>
        <w:t>Schreibe eine Geschichte zu den Bildern</w:t>
      </w:r>
      <w:r>
        <w:rPr>
          <w:rStyle w:val="ekvarbeitsanweisungdeutsch"/>
        </w:rPr>
        <w:t>.</w:t>
      </w:r>
    </w:p>
    <w:p w14:paraId="57BFC299" w14:textId="77777777" w:rsidR="00F91F1F" w:rsidRDefault="00F91F1F" w:rsidP="00F91F1F">
      <w:pPr>
        <w:rPr>
          <w:rStyle w:val="ekvarbeitsanweisungdeutsch"/>
        </w:rPr>
      </w:pPr>
    </w:p>
    <w:p w14:paraId="72994FF4" w14:textId="77777777" w:rsidR="00F91F1F" w:rsidRDefault="00F91F1F" w:rsidP="00F91F1F">
      <w:pPr>
        <w:rPr>
          <w:rStyle w:val="ekvarbeitsanweisungdeutsch"/>
        </w:rPr>
      </w:pPr>
      <w:r w:rsidRPr="00EF568D">
        <w:rPr>
          <w:rFonts w:cs="Arial"/>
          <w:noProof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FF4274" wp14:editId="68A54FC1">
                <wp:simplePos x="0" y="0"/>
                <wp:positionH relativeFrom="column">
                  <wp:posOffset>-43815</wp:posOffset>
                </wp:positionH>
                <wp:positionV relativeFrom="paragraph">
                  <wp:posOffset>123825</wp:posOffset>
                </wp:positionV>
                <wp:extent cx="5505450" cy="1295400"/>
                <wp:effectExtent l="0" t="0" r="19050" b="19050"/>
                <wp:wrapSquare wrapText="bothSides"/>
                <wp:docPr id="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5450" cy="129540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55F433" w14:textId="77777777" w:rsidR="00F91F1F" w:rsidRPr="009B2BF6" w:rsidRDefault="00F91F1F" w:rsidP="00F91F1F">
                            <w:pPr>
                              <w:pStyle w:val="ekvue3arial"/>
                            </w:pPr>
                            <w:r w:rsidRPr="009B2BF6">
                              <w:t>Denk daran:</w:t>
                            </w:r>
                          </w:p>
                          <w:p w14:paraId="2586248B" w14:textId="77777777" w:rsidR="00F91F1F" w:rsidRPr="009B2BF6" w:rsidRDefault="00F91F1F" w:rsidP="00F91F1F">
                            <w:pPr>
                              <w:pStyle w:val="ekvaufzhlung"/>
                              <w:numPr>
                                <w:ilvl w:val="0"/>
                                <w:numId w:val="1"/>
                              </w:numPr>
                            </w:pPr>
                            <w:r w:rsidRPr="009B2BF6">
                              <w:t>Gib den Kindern Namen.</w:t>
                            </w:r>
                          </w:p>
                          <w:p w14:paraId="26349E12" w14:textId="77777777" w:rsidR="00F91F1F" w:rsidRPr="009B2BF6" w:rsidRDefault="00F91F1F" w:rsidP="00F91F1F">
                            <w:pPr>
                              <w:pStyle w:val="ekvaufzhlung"/>
                              <w:numPr>
                                <w:ilvl w:val="0"/>
                                <w:numId w:val="1"/>
                              </w:numPr>
                            </w:pPr>
                            <w:r w:rsidRPr="009B2BF6">
                              <w:t>Schreibe zu jedem Bild. Schreibe auch, was zwischen den Bildern passiert.</w:t>
                            </w:r>
                          </w:p>
                          <w:p w14:paraId="4BA0ED82" w14:textId="77777777" w:rsidR="00F91F1F" w:rsidRPr="009B2BF6" w:rsidRDefault="00F91F1F" w:rsidP="00F91F1F">
                            <w:pPr>
                              <w:pStyle w:val="ekvaufzhlung"/>
                              <w:numPr>
                                <w:ilvl w:val="0"/>
                                <w:numId w:val="1"/>
                              </w:numPr>
                            </w:pPr>
                            <w:r w:rsidRPr="009B2BF6">
                              <w:t>Halte die Reihenfolge ein.</w:t>
                            </w:r>
                          </w:p>
                          <w:p w14:paraId="77C46D50" w14:textId="77777777" w:rsidR="00F91F1F" w:rsidRDefault="00F91F1F" w:rsidP="00F91F1F">
                            <w:pPr>
                              <w:pStyle w:val="ekvaufzhlung"/>
                              <w:numPr>
                                <w:ilvl w:val="0"/>
                                <w:numId w:val="1"/>
                              </w:numPr>
                            </w:pPr>
                            <w:r w:rsidRPr="009B2BF6">
                              <w:t>Denke an eine Überschrift.</w:t>
                            </w:r>
                          </w:p>
                          <w:p w14:paraId="45A29524" w14:textId="77777777" w:rsidR="00F91F1F" w:rsidRPr="009B2BF6" w:rsidRDefault="00F91F1F" w:rsidP="00F91F1F">
                            <w:pPr>
                              <w:pStyle w:val="ekvaufzhlu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Verwende auch wörtliche Rede.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FF4274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3.45pt;margin-top:9.75pt;width:433.5pt;height:10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" fillcolor="#ffc">
                <v:textbox>
                  <w:txbxContent>
                    <w:p w14:paraId="3D55F433" w14:textId="77777777" w:rsidR="00F91F1F" w:rsidRPr="009B2BF6" w:rsidRDefault="00F91F1F" w:rsidP="00F91F1F">
                      <w:pPr>
                        <w:pStyle w:val="ekvue3arial"/>
                      </w:pPr>
                      <w:r w:rsidRPr="009B2BF6">
                        <w:t>Denk daran:</w:t>
                      </w:r>
                    </w:p>
                    <w:p w14:paraId="2586248B" w14:textId="77777777" w:rsidR="00F91F1F" w:rsidRPr="009B2BF6" w:rsidRDefault="00F91F1F" w:rsidP="00F91F1F">
                      <w:pPr>
                        <w:pStyle w:val="ekvaufzhlung"/>
                        <w:numPr>
                          <w:ilvl w:val="0"/>
                          <w:numId w:val="1"/>
                        </w:numPr>
                      </w:pPr>
                      <w:r w:rsidRPr="009B2BF6">
                        <w:t>Gib den Kindern Namen.</w:t>
                      </w:r>
                    </w:p>
                    <w:p w14:paraId="26349E12" w14:textId="77777777" w:rsidR="00F91F1F" w:rsidRPr="009B2BF6" w:rsidRDefault="00F91F1F" w:rsidP="00F91F1F">
                      <w:pPr>
                        <w:pStyle w:val="ekvaufzhlung"/>
                        <w:numPr>
                          <w:ilvl w:val="0"/>
                          <w:numId w:val="1"/>
                        </w:numPr>
                      </w:pPr>
                      <w:r w:rsidRPr="009B2BF6">
                        <w:t>Schreibe zu jedem Bild. Schreibe auch, was zwischen den Bildern passiert.</w:t>
                      </w:r>
                    </w:p>
                    <w:p w14:paraId="4BA0ED82" w14:textId="77777777" w:rsidR="00F91F1F" w:rsidRPr="009B2BF6" w:rsidRDefault="00F91F1F" w:rsidP="00F91F1F">
                      <w:pPr>
                        <w:pStyle w:val="ekvaufzhlung"/>
                        <w:numPr>
                          <w:ilvl w:val="0"/>
                          <w:numId w:val="1"/>
                        </w:numPr>
                      </w:pPr>
                      <w:r w:rsidRPr="009B2BF6">
                        <w:t>Halte die Reihenfolge ein.</w:t>
                      </w:r>
                    </w:p>
                    <w:p w14:paraId="77C46D50" w14:textId="77777777" w:rsidR="00F91F1F" w:rsidRDefault="00F91F1F" w:rsidP="00F91F1F">
                      <w:pPr>
                        <w:pStyle w:val="ekvaufzhlung"/>
                        <w:numPr>
                          <w:ilvl w:val="0"/>
                          <w:numId w:val="1"/>
                        </w:numPr>
                      </w:pPr>
                      <w:r w:rsidRPr="009B2BF6">
                        <w:t>Denke an eine Überschrift.</w:t>
                      </w:r>
                    </w:p>
                    <w:p w14:paraId="45A29524" w14:textId="77777777" w:rsidR="00F91F1F" w:rsidRPr="009B2BF6" w:rsidRDefault="00F91F1F" w:rsidP="00F91F1F">
                      <w:pPr>
                        <w:pStyle w:val="ekvaufzhlung"/>
                        <w:numPr>
                          <w:ilvl w:val="0"/>
                          <w:numId w:val="1"/>
                        </w:numPr>
                      </w:pPr>
                      <w:r>
                        <w:t>Verwende auch wörtliche Rede.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9D44D0" w14:textId="77777777" w:rsidR="00F91F1F" w:rsidRPr="00874061" w:rsidRDefault="00F91F1F" w:rsidP="00F91F1F">
      <w:pPr>
        <w:rPr>
          <w:rStyle w:val="ekvarbeitsanweisungdeutsch"/>
        </w:rPr>
      </w:pPr>
    </w:p>
    <w:p w14:paraId="7265E575" w14:textId="77777777" w:rsidR="00F91F1F" w:rsidRPr="00D70A36" w:rsidRDefault="00F91F1F" w:rsidP="00F91F1F">
      <w:pPr>
        <w:pStyle w:val="ekvue1arial"/>
      </w:pPr>
    </w:p>
    <w:p w14:paraId="4A20AA1F" w14:textId="77777777" w:rsidR="00F91F1F" w:rsidRDefault="00F91F1F" w:rsidP="00F91F1F"/>
    <w:p w14:paraId="622B4166" w14:textId="77777777" w:rsidR="00F91F1F" w:rsidRDefault="00F91F1F" w:rsidP="00F91F1F"/>
    <w:p w14:paraId="3078D39A" w14:textId="77777777" w:rsidR="00F91F1F" w:rsidRDefault="00F91F1F" w:rsidP="00F91F1F"/>
    <w:p w14:paraId="265A83DA" w14:textId="77777777" w:rsidR="00F91F1F" w:rsidRDefault="00F91F1F" w:rsidP="00F91F1F"/>
    <w:p w14:paraId="798111EA" w14:textId="77777777" w:rsidR="00F91F1F" w:rsidRDefault="00F91F1F" w:rsidP="00F91F1F"/>
    <w:p w14:paraId="3E95E02F" w14:textId="77777777" w:rsidR="00F91F1F" w:rsidRDefault="00F91F1F" w:rsidP="00F91F1F"/>
    <w:tbl>
      <w:tblPr>
        <w:tblW w:w="453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6"/>
      </w:tblGrid>
      <w:tr w:rsidR="00F91F1F" w:rsidRPr="00C24816" w14:paraId="1F43F8C0" w14:textId="77777777" w:rsidTr="00193BBE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7A8514E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67994866" w14:textId="77777777" w:rsidR="00F91F1F" w:rsidRDefault="00F91F1F" w:rsidP="00F91F1F"/>
    <w:p w14:paraId="5811B06C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515F7EE2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16C652B4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4D5F3E45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761C2675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5DADF851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02A10B5D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4ABB6F86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7EC79C13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13B41649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7061C612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038DC240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5D33DCAC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2C9A4866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2A3ACB69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11DEC511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1D42DAC7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3AD1CA18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0677BE72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1E134708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9AD72A0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4EEF3412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702E9821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63E5565A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705E11FF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4DEE638F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578FF7E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3C73E730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73E45FC5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6698182D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37983E3A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75568BBE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5CEC6E76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7738E66A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205C12CD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D03A84B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635EF5AC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0339B7F0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EEA07CA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5AC19124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1103D6AC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3CFB554A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71F1A30E" w14:textId="77777777" w:rsidR="00F91F1F" w:rsidRDefault="00F91F1F" w:rsidP="00F91F1F"/>
    <w:bookmarkEnd w:id="0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2EEB7C17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0840899A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3D2AA05C" w14:textId="77777777" w:rsidR="003879B4" w:rsidRDefault="003879B4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76B87938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03C34EF3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72AA006D" w14:textId="77777777" w:rsidR="00F91F1F" w:rsidRDefault="00F91F1F" w:rsidP="00F91F1F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F91F1F" w:rsidRPr="00C24816" w14:paraId="30B3C8BD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11C43F0E" w14:textId="77777777" w:rsidR="00F91F1F" w:rsidRPr="00C24816" w:rsidRDefault="00F91F1F" w:rsidP="00C24816">
            <w:pPr>
              <w:pStyle w:val="ekvmittelband"/>
            </w:pPr>
          </w:p>
        </w:tc>
      </w:tr>
    </w:tbl>
    <w:p w14:paraId="06414A18" w14:textId="77777777" w:rsidR="00F91F1F" w:rsidRDefault="00F91F1F" w:rsidP="00F91F1F"/>
    <w:sectPr w:rsidR="00F91F1F" w:rsidSect="00F91F1F">
      <w:footerReference w:type="default" r:id="rId19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9B9D5" w14:textId="77777777" w:rsidR="00F91F1F" w:rsidRDefault="00F91F1F" w:rsidP="003C599D">
      <w:pPr>
        <w:spacing w:line="240" w:lineRule="auto"/>
      </w:pPr>
      <w:r>
        <w:separator/>
      </w:r>
    </w:p>
  </w:endnote>
  <w:endnote w:type="continuationSeparator" w:id="0">
    <w:p w14:paraId="0903FDAC" w14:textId="77777777" w:rsidR="00F91F1F" w:rsidRDefault="00F91F1F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8018F" w14:textId="77777777" w:rsidR="00F91F1F" w:rsidRDefault="00F91F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F91F1F" w:rsidRPr="00F42294" w14:paraId="599FA308" w14:textId="77777777" w:rsidTr="006B2D23">
      <w:trPr>
        <w:trHeight w:hRule="exact" w:val="680"/>
      </w:trPr>
      <w:tc>
        <w:tcPr>
          <w:tcW w:w="1131" w:type="dxa"/>
          <w:noWrap/>
        </w:tcPr>
        <w:p w14:paraId="73CB2DB2" w14:textId="77777777" w:rsidR="00F91F1F" w:rsidRPr="00913892" w:rsidRDefault="00F91F1F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2FDB0B3A" wp14:editId="014A8C16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54A4F6A8" w14:textId="77777777" w:rsidR="00F91F1F" w:rsidRPr="00913892" w:rsidRDefault="00F91F1F" w:rsidP="00370A70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7976193" w14:textId="77777777" w:rsidR="00F91F1F" w:rsidRDefault="00F91F1F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Christian Junklewitz, Bad Driburg</w:t>
          </w:r>
        </w:p>
        <w:p w14:paraId="6587165F" w14:textId="77777777" w:rsidR="00F91F1F" w:rsidRPr="00025140" w:rsidRDefault="00F91F1F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Christian Junklewitz, Bad Driburg</w:t>
          </w:r>
        </w:p>
      </w:tc>
      <w:tc>
        <w:tcPr>
          <w:tcW w:w="397" w:type="dxa"/>
        </w:tcPr>
        <w:p w14:paraId="0A722FC7" w14:textId="77777777" w:rsidR="00F91F1F" w:rsidRPr="00913892" w:rsidRDefault="00F91F1F" w:rsidP="00913892">
          <w:pPr>
            <w:pStyle w:val="ekvpagina"/>
          </w:pPr>
        </w:p>
      </w:tc>
    </w:tr>
  </w:tbl>
  <w:p w14:paraId="5C3E5D85" w14:textId="77777777" w:rsidR="00F91F1F" w:rsidRDefault="00F91F1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01689" w14:textId="77777777" w:rsidR="00F91F1F" w:rsidRDefault="00F91F1F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F91F1F" w:rsidRPr="00F42294" w14:paraId="527FD6AC" w14:textId="77777777" w:rsidTr="006B2D23">
      <w:trPr>
        <w:trHeight w:hRule="exact" w:val="680"/>
      </w:trPr>
      <w:tc>
        <w:tcPr>
          <w:tcW w:w="1131" w:type="dxa"/>
          <w:noWrap/>
        </w:tcPr>
        <w:p w14:paraId="04D24028" w14:textId="77777777" w:rsidR="00F91F1F" w:rsidRPr="00913892" w:rsidRDefault="00F91F1F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53CF76CF" wp14:editId="590DC6C7">
                <wp:extent cx="468000" cy="234000"/>
                <wp:effectExtent l="0" t="0" r="8255" b="0"/>
                <wp:docPr id="509813568" name="Grafik 509813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0F3E0A0" w14:textId="77777777" w:rsidR="00F91F1F" w:rsidRPr="00913892" w:rsidRDefault="00F91F1F" w:rsidP="00370A70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6FD2666" w14:textId="77777777" w:rsidR="00F91F1F" w:rsidRPr="00025140" w:rsidRDefault="00F91F1F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Christian Junklewitz, Bad Driburg</w:t>
          </w:r>
        </w:p>
      </w:tc>
      <w:tc>
        <w:tcPr>
          <w:tcW w:w="397" w:type="dxa"/>
        </w:tcPr>
        <w:p w14:paraId="68B713CF" w14:textId="77777777" w:rsidR="00F91F1F" w:rsidRPr="00913892" w:rsidRDefault="00F91F1F" w:rsidP="00913892">
          <w:pPr>
            <w:pStyle w:val="ekvpagina"/>
          </w:pPr>
        </w:p>
      </w:tc>
    </w:tr>
  </w:tbl>
  <w:p w14:paraId="0D5B6299" w14:textId="77777777" w:rsidR="00F91F1F" w:rsidRDefault="00F91F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B7B08" w14:textId="77777777" w:rsidR="00F91F1F" w:rsidRDefault="00F91F1F" w:rsidP="003C599D">
      <w:pPr>
        <w:spacing w:line="240" w:lineRule="auto"/>
      </w:pPr>
      <w:r>
        <w:separator/>
      </w:r>
    </w:p>
  </w:footnote>
  <w:footnote w:type="continuationSeparator" w:id="0">
    <w:p w14:paraId="2B28F757" w14:textId="77777777" w:rsidR="00F91F1F" w:rsidRDefault="00F91F1F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18372" w14:textId="77777777" w:rsidR="00F91F1F" w:rsidRDefault="00F91F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69126" w14:textId="77777777" w:rsidR="00F91F1F" w:rsidRDefault="00F91F1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CDD91" w14:textId="77777777" w:rsidR="00F91F1F" w:rsidRDefault="00F91F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647D7"/>
    <w:multiLevelType w:val="hybridMultilevel"/>
    <w:tmpl w:val="7DACD1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0640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F1F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2647D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36EC"/>
    <w:rsid w:val="005B3E17"/>
    <w:rsid w:val="005B588B"/>
    <w:rsid w:val="005C047C"/>
    <w:rsid w:val="005C0FBD"/>
    <w:rsid w:val="005D367A"/>
    <w:rsid w:val="005D377B"/>
    <w:rsid w:val="005D3E99"/>
    <w:rsid w:val="005E15AC"/>
    <w:rsid w:val="005E2F27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E2D9F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4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013E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1F1F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AAB9AC"/>
  <w15:chartTrackingRefBased/>
  <w15:docId w15:val="{500DBEBB-2DF3-423F-94E4-3D9BA615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91F1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  <w:style w:type="paragraph" w:styleId="StandardWeb">
    <w:name w:val="Normal (Web)"/>
    <w:basedOn w:val="Standard"/>
    <w:uiPriority w:val="99"/>
    <w:semiHidden/>
    <w:unhideWhenUsed/>
    <w:rsid w:val="00F91F1F"/>
    <w:pPr>
      <w:tabs>
        <w:tab w:val="clear" w:pos="340"/>
        <w:tab w:val="clear" w:pos="595"/>
        <w:tab w:val="clear" w:pos="851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4</cp:revision>
  <cp:lastPrinted>2016-12-20T14:33:00Z</cp:lastPrinted>
  <dcterms:created xsi:type="dcterms:W3CDTF">2025-11-24T08:00:00Z</dcterms:created>
  <dcterms:modified xsi:type="dcterms:W3CDTF">2025-11-24T10:50:00Z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