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0A3601EE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6D746AD6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26338051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20CE5E8C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280DE066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37668418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2E65ACB" w14:textId="39067B3D" w:rsidR="00FB59FB" w:rsidRPr="00C172AE" w:rsidRDefault="00FB59FB" w:rsidP="000F3EA8">
            <w:pPr>
              <w:pStyle w:val="ekvkvnummer"/>
            </w:pPr>
            <w:r>
              <w:t xml:space="preserve">KV </w:t>
            </w:r>
            <w:r w:rsidR="00A83239">
              <w:t>30</w:t>
            </w:r>
            <w:bookmarkStart w:id="0" w:name="_GoBack"/>
            <w:bookmarkEnd w:id="0"/>
          </w:p>
        </w:tc>
      </w:tr>
      <w:tr w:rsidR="00BF17F2" w:rsidRPr="00BF17F2" w14:paraId="00B3E768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4F4B564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4ADFA46E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10C13349" w14:textId="77777777" w:rsidR="00396A36" w:rsidRPr="00287B24" w:rsidRDefault="00396A36" w:rsidP="00396A36">
      <w:pPr>
        <w:pStyle w:val="ekvpicto"/>
        <w:framePr w:wrap="around"/>
      </w:pPr>
      <w:bookmarkStart w:id="1" w:name="bmStart"/>
      <w:bookmarkEnd w:id="1"/>
    </w:p>
    <w:p w14:paraId="5ED93B54" w14:textId="77777777" w:rsidR="00396A36" w:rsidRDefault="00A81B99" w:rsidP="000D6638">
      <w:pPr>
        <w:pStyle w:val="ekvue1arial"/>
        <w:tabs>
          <w:tab w:val="left" w:pos="2127"/>
        </w:tabs>
        <w:spacing w:line="276" w:lineRule="auto"/>
      </w:pPr>
      <w:r w:rsidRPr="00A81B99">
        <w:rPr>
          <w:color w:val="FFFFFF" w:themeColor="background1"/>
          <w:position w:val="-8"/>
        </w:rPr>
        <w:drawing>
          <wp:anchor distT="0" distB="0" distL="114300" distR="114300" simplePos="0" relativeHeight="251712512" behindDoc="0" locked="0" layoutInCell="1" allowOverlap="1" wp14:anchorId="12BEC69E" wp14:editId="3BD6546B">
            <wp:simplePos x="0" y="0"/>
            <wp:positionH relativeFrom="column">
              <wp:posOffset>884555</wp:posOffset>
            </wp:positionH>
            <wp:positionV relativeFrom="paragraph">
              <wp:posOffset>-86450</wp:posOffset>
            </wp:positionV>
            <wp:extent cx="575945" cy="406400"/>
            <wp:effectExtent l="0" t="0" r="0" b="0"/>
            <wp:wrapNone/>
            <wp:docPr id="79" name="Grafik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7262" b="5543"/>
                    <a:stretch/>
                  </pic:blipFill>
                  <pic:spPr bwMode="auto">
                    <a:xfrm>
                      <a:off x="0" y="0"/>
                      <a:ext cx="57594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A81B99">
        <w:rPr>
          <w:lang w:eastAsia="de-DE"/>
        </w:rPr>
        <w:t>Könige</w:t>
      </w:r>
      <w:r>
        <w:rPr>
          <w:lang w:eastAsia="de-DE"/>
        </w:rPr>
        <w:t xml:space="preserve">         </w:t>
      </w:r>
      <w:r w:rsidRPr="00A81B99">
        <w:rPr>
          <w:lang w:eastAsia="de-DE"/>
        </w:rPr>
        <w:t xml:space="preserve">würfeln </w:t>
      </w:r>
    </w:p>
    <w:p w14:paraId="4EC5F99E" w14:textId="77777777" w:rsidR="000D6638" w:rsidRDefault="000D6638" w:rsidP="000D6638">
      <w:pPr>
        <w:pStyle w:val="ekvgrundtexthalbe"/>
      </w:pPr>
    </w:p>
    <w:p w14:paraId="1C05FA5E" w14:textId="77777777" w:rsidR="00396A36" w:rsidRDefault="00396A36" w:rsidP="00B95A5B">
      <w:pPr>
        <w:pStyle w:val="ekvue2arial"/>
        <w:spacing w:line="276" w:lineRule="auto"/>
      </w:pPr>
      <w:r>
        <w:t>Spiel für 2 bis 5 Kinder</w:t>
      </w:r>
    </w:p>
    <w:p w14:paraId="2C62A511" w14:textId="77777777" w:rsidR="00396A36" w:rsidRDefault="00396A36" w:rsidP="00396A36"/>
    <w:p w14:paraId="5F634A80" w14:textId="77777777" w:rsidR="00396A36" w:rsidRDefault="00396A36" w:rsidP="00396A36">
      <w:pPr>
        <w:pStyle w:val="ekvnummerierung"/>
        <w:framePr w:wrap="around"/>
      </w:pPr>
      <w:r>
        <w:t>1</w:t>
      </w:r>
    </w:p>
    <w:p w14:paraId="7F2DFBB8" w14:textId="77777777" w:rsidR="00396A36" w:rsidRPr="00287B24" w:rsidRDefault="00396A36" w:rsidP="00396A36">
      <w:pPr>
        <w:pStyle w:val="ekvpicto"/>
        <w:framePr w:wrap="around"/>
      </w:pPr>
      <w:r>
        <w:rPr>
          <w:lang w:eastAsia="de-DE"/>
        </w:rPr>
        <w:drawing>
          <wp:inline distT="0" distB="0" distL="0" distR="0" wp14:anchorId="28716F7A" wp14:editId="22CE76A9">
            <wp:extent cx="288290" cy="28829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c_mittel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EBF47" w14:textId="77777777" w:rsidR="00396A36" w:rsidRDefault="00804478" w:rsidP="00396A36">
      <w:r>
        <w:rPr>
          <w:lang w:eastAsia="de-DE"/>
        </w:rPr>
        <w:drawing>
          <wp:anchor distT="0" distB="0" distL="114300" distR="114300" simplePos="0" relativeHeight="251602944" behindDoc="0" locked="0" layoutInCell="1" allowOverlap="1" wp14:anchorId="65AAF4FA" wp14:editId="6A8514E0">
            <wp:simplePos x="0" y="0"/>
            <wp:positionH relativeFrom="column">
              <wp:posOffset>-721995</wp:posOffset>
            </wp:positionH>
            <wp:positionV relativeFrom="paragraph">
              <wp:posOffset>588010</wp:posOffset>
            </wp:positionV>
            <wp:extent cx="288290" cy="288290"/>
            <wp:effectExtent l="0" t="0" r="0" b="0"/>
            <wp:wrapThrough wrapText="bothSides">
              <wp:wrapPolygon edited="0">
                <wp:start x="2855" y="0"/>
                <wp:lineTo x="0" y="9991"/>
                <wp:lineTo x="0" y="19982"/>
                <wp:lineTo x="19982" y="19982"/>
                <wp:lineTo x="19982" y="9991"/>
                <wp:lineTo x="15700" y="0"/>
                <wp:lineTo x="2855" y="0"/>
              </wp:wrapPolygon>
            </wp:wrapThrough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c_gruppenarbeit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de-DE"/>
        </w:rPr>
        <w:drawing>
          <wp:anchor distT="0" distB="0" distL="114300" distR="114300" simplePos="0" relativeHeight="251624448" behindDoc="0" locked="0" layoutInCell="0" allowOverlap="1" wp14:anchorId="0E7ED176" wp14:editId="3236478D">
            <wp:simplePos x="0" y="0"/>
            <wp:positionH relativeFrom="margin">
              <wp:posOffset>-239395</wp:posOffset>
            </wp:positionH>
            <wp:positionV relativeFrom="paragraph">
              <wp:posOffset>4744085</wp:posOffset>
            </wp:positionV>
            <wp:extent cx="191770" cy="156845"/>
            <wp:effectExtent l="0" t="0" r="0" b="0"/>
            <wp:wrapNone/>
            <wp:docPr id="35" name="Grafi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09" t="18172" r="22176" b="22412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1770" cy="15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345CB">
        <w:rPr>
          <w:lang w:eastAsia="de-DE"/>
        </w:rPr>
        <w:pict w14:anchorId="6763C217">
          <v:group id="Group 28" o:spid="_x0000_s1026" style="position:absolute;margin-left:-18.45pt;margin-top:201.4pt;width:15.1pt;height:127.5pt;z-index:251727872;mso-position-horizontal-relative:text;mso-position-vertical-relative:text" coordorigin="1329,4130" coordsize="302,25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">
            <v:shape id="Picture 29" o:spid="_x0000_s1027" type="#_x0000_t75" style="position:absolute;left:1329;top:5284;width:302;height:247;flip:x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DoNTAAAAA2wAAAA8AAABkcnMvZG93bnJldi54bWxETz1vwjAQ3SvxH6xDYisOpVQoYBAiglZs&#10;UBa2U3wkgfgcxW5i/n09IDE+ve/lOphadNS6yrKCyTgBQZxbXXGh4Py7e5+DcB5ZY22ZFDzIwXo1&#10;eFtiqm3PR+pOvhAxhF2KCkrvm1RKl5dk0I1tQxy5q20N+gjbQuoW+xhuavmRJF/SYMWxocSGtiXl&#10;99OfUTDb9fvjJDtc6un3bR6CzDqbZEqNhmGzAOEp+Jf46f7RCj7j+vgl/gC5+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okOg1MAAAADbAAAADwAAAAAAAAAAAAAAAACfAgAA&#10;ZHJzL2Rvd25yZXYueG1sUEsFBgAAAAAEAAQA9wAAAIwDAAAAAA==&#10;">
              <v:imagedata r:id="rId11" o:title="" croptop="11909f" cropbottom="14688f" cropleft="16259f" cropright="14533f"/>
            </v:shape>
            <v:shape id="Picture 30" o:spid="_x0000_s1028" type="#_x0000_t75" style="position:absolute;left:1329;top:6433;width:302;height:247;flip:x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0PBU/EAAAA2wAAAA8AAABkcnMvZG93bnJldi54bWxEj0FrwkAUhO8F/8PyhN7qJq0tEl1FDFbp&#10;zbSX3h7ZZ5I2+zZkt8n237uC4HGYmW+Y1SaYVgzUu8aygnSWgCAurW64UvD1uX9agHAeWWNrmRT8&#10;k4PNevKwwkzbkU80FL4SEcIuQwW1910mpStrMuhmtiOO3tn2Bn2UfSV1j2OEm1Y+J8mbNNhwXKix&#10;o11N5W/xZxS87sf3U5p/fLcvh59FCDIfbJIr9TgN2yUIT8Hfw7f2USuYp3D9En+AXF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0PBU/EAAAA2wAAAA8AAAAAAAAAAAAAAAAA&#10;nwIAAGRycy9kb3ducmV2LnhtbFBLBQYAAAAABAAEAPcAAACQAwAAAAA=&#10;">
              <v:imagedata r:id="rId11" o:title="" croptop="11909f" cropbottom="14688f" cropleft="16259f" cropright="14533f"/>
            </v:shape>
            <v:shape id="Picture 31" o:spid="_x0000_s1029" type="#_x0000_t75" style="position:absolute;left:1329;top:4130;width:302;height:247;flip:x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dmzjDAAAA2wAAAA8AAABkcnMvZG93bnJldi54bWxEj0FrwkAUhO9C/8PyCr3pRqtFoqsUg1W8&#10;aXvx9sg+k9js25Bdk+2/dwWhx2FmvmGW62Bq0VHrKssKxqMEBHFudcWFgp/v7XAOwnlkjbVlUvBH&#10;Dtarl8ESU217PlJ38oWIEHYpKii9b1IpXV6SQTeyDXH0LrY16KNsC6lb7CPc1HKSJB/SYMVxocSG&#10;NiXlv6ebUTDb9l/HcXY41++76zwEmXU2yZR6ew2fCxCegv8PP9t7rWA6gceX+APk6g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d2bOMMAAADbAAAADwAAAAAAAAAAAAAAAACf&#10;AgAAZHJzL2Rvd25yZXYueG1sUEsFBgAAAAAEAAQA9wAAAI8DAAAAAA==&#10;">
              <v:imagedata r:id="rId11" o:title="" croptop="11909f" cropbottom="14688f" cropleft="16259f" cropright="14533f"/>
            </v:shape>
          </v:group>
        </w:pict>
      </w:r>
      <w:r w:rsidR="008345CB">
        <w:rPr>
          <w:lang w:eastAsia="de-DE"/>
        </w:rPr>
        <w:pict w14:anchorId="7919CC56">
          <v:group id="Group 33" o:spid="_x0000_s1036" style="position:absolute;margin-left:-18.45pt;margin-top:30.5pt;width:15.1pt;height:127.5pt;z-index:251728896;mso-position-horizontal-relative:text;mso-position-vertical-relative:text" coordorigin="1329,4130" coordsize="302,25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">
            <v:shape id="Picture 24" o:spid="_x0000_s1039" type="#_x0000_t75" style="position:absolute;left:1329;top:5284;width:302;height:247;flip:x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14ptfEAAAA2wAAAA8AAABkcnMvZG93bnJldi54bWxEj81qwzAQhO+FvIPYQG6NnDYtwYlsQk3S&#10;0lt+Lrkt1sZ2Yq2Mpdrq21eFQo/DzHzDbPJgWjFQ7xrLChbzBARxaXXDlYLzafe4AuE8ssbWMin4&#10;Jgd5NnnYYKrtyAcajr4SEcIuRQW1910qpStrMujmtiOO3tX2Bn2UfSV1j2OEm1Y+JcmrNNhwXKix&#10;o7eayvvxyyh42Y37w6L4vLTP77dVCLIYbFIoNZuG7RqEp+D/w3/tD61guYTfL/EHyOw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14ptfEAAAA2wAAAA8AAAAAAAAAAAAAAAAA&#10;nwIAAGRycy9kb3ducmV2LnhtbFBLBQYAAAAABAAEAPcAAACQAwAAAAA=&#10;">
              <v:imagedata r:id="rId11" o:title="" croptop="11909f" cropbottom="14688f" cropleft="16259f" cropright="14533f"/>
            </v:shape>
            <v:shape id="Picture 25" o:spid="_x0000_s1038" type="#_x0000_t75" style="position:absolute;left:1329;top:6433;width:302;height:247;flip:x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0A0zEAAAA2wAAAA8AAABkcnMvZG93bnJldi54bWxEj0FrwkAUhO9C/8PyCr3pxlaLRDehNNiK&#10;N20v3h7ZZxKbfRuy22T7711B6HGYmW+YTR5MKwbqXWNZwXyWgCAurW64UvD9tZ2uQDiPrLG1TAr+&#10;yEGePUw2mGo78oGGo69EhLBLUUHtfZdK6cqaDLqZ7Yijd7a9QR9lX0nd4xjhppXPSfIqDTYcF2rs&#10;6L2m8uf4axQst+PHYV7sT+3L52UVgiwGmxRKPT2GtzUIT8H/h+/tnVawWMLtS/wBMrs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I0A0zEAAAA2wAAAA8AAAAAAAAAAAAAAAAA&#10;nwIAAGRycy9kb3ducmV2LnhtbFBLBQYAAAAABAAEAPcAAACQAwAAAAA=&#10;">
              <v:imagedata r:id="rId11" o:title="" croptop="11909f" cropbottom="14688f" cropleft="16259f" cropright="14533f"/>
            </v:shape>
            <v:shape id="Picture 26" o:spid="_x0000_s1037" type="#_x0000_t75" style="position:absolute;left:1329;top:4130;width:302;height:247;flip:x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mnTvEAAAA2wAAAA8AAABkcnMvZG93bnJldi54bWxEj81qwzAQhO+FvoPYQm+NnLQNwbEcSk3S&#10;0Ft+Lrkt1sZ2a62MpdjK20eFQo7DzHzDZKtgWjFQ7xrLCqaTBARxaXXDlYLjYf2yAOE8ssbWMim4&#10;koNV/viQYartyDsa9r4SEcIuRQW1910qpStrMugmtiOO3tn2Bn2UfSV1j2OEm1bOkmQuDTYcF2rs&#10;6LOm8nd/MQre1+NmNy2+T+3r188iBFkMNimUen4KH0sQnoK/h//bW63gbQ5/X+IPkP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LmnTvEAAAA2wAAAA8AAAAAAAAAAAAAAAAA&#10;nwIAAGRycy9kb3ducmV2LnhtbFBLBQYAAAAABAAEAPcAAACQAwAAAAA=&#10;">
              <v:imagedata r:id="rId11" o:title="" croptop="11909f" cropbottom="14688f" cropleft="16259f" cropright="14533f"/>
            </v:shape>
          </v:group>
        </w:pict>
      </w:r>
      <w:r w:rsidR="00396A36">
        <w:t>Schneide aus und spiele.</w:t>
      </w:r>
    </w:p>
    <w:p w14:paraId="109CBCF8" w14:textId="77777777" w:rsidR="00396A36" w:rsidRPr="00287B24" w:rsidRDefault="00396A36" w:rsidP="00396A36">
      <w:pPr>
        <w:pStyle w:val="ekvpicto"/>
        <w:framePr w:wrap="around"/>
      </w:pPr>
      <w:r>
        <w:rPr>
          <w:lang w:eastAsia="de-DE"/>
        </w:rPr>
        <w:drawing>
          <wp:inline distT="0" distB="0" distL="0" distR="0" wp14:anchorId="6DC0F33B" wp14:editId="1E3FFF2B">
            <wp:extent cx="288290" cy="288290"/>
            <wp:effectExtent l="0" t="0" r="0" b="0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A3615" w14:textId="77777777" w:rsidR="00396A36" w:rsidRPr="00287B24" w:rsidRDefault="00396A36" w:rsidP="00396A36">
      <w:pPr>
        <w:pStyle w:val="ekvpicto"/>
        <w:framePr w:wrap="around" w:y="1441"/>
      </w:pPr>
    </w:p>
    <w:tbl>
      <w:tblPr>
        <w:tblpPr w:leftFromText="141" w:rightFromText="141" w:vertAnchor="text" w:horzAnchor="margin" w:tblpY="32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1"/>
        <w:gridCol w:w="2341"/>
        <w:gridCol w:w="2341"/>
        <w:gridCol w:w="2341"/>
      </w:tblGrid>
      <w:tr w:rsidR="00804478" w:rsidRPr="003C39DC" w14:paraId="333D4E8C" w14:textId="77777777" w:rsidTr="00804478">
        <w:trPr>
          <w:trHeight w:val="1134"/>
        </w:trPr>
        <w:tc>
          <w:tcPr>
            <w:tcW w:w="1250" w:type="pct"/>
            <w:vAlign w:val="center"/>
          </w:tcPr>
          <w:p w14:paraId="6AC9A21C" w14:textId="77777777" w:rsidR="00804478" w:rsidRPr="000D6638" w:rsidRDefault="00804478" w:rsidP="000D663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Schr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182CDB48" wp14:editId="0BE517A6">
                  <wp:extent cx="367119" cy="260314"/>
                  <wp:effectExtent l="0" t="0" r="0" b="0"/>
                  <wp:docPr id="40" name="Grafik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be</w:t>
            </w:r>
          </w:p>
        </w:tc>
        <w:tc>
          <w:tcPr>
            <w:tcW w:w="1250" w:type="pct"/>
            <w:vAlign w:val="center"/>
          </w:tcPr>
          <w:p w14:paraId="545D0E3F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Fr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6EC90183" wp14:editId="304BDFFF">
                  <wp:extent cx="367119" cy="260314"/>
                  <wp:effectExtent l="0" t="0" r="0" b="0"/>
                  <wp:docPr id="41" name="Grafik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nd</w:t>
            </w:r>
          </w:p>
        </w:tc>
        <w:tc>
          <w:tcPr>
            <w:tcW w:w="1250" w:type="pct"/>
            <w:vAlign w:val="center"/>
          </w:tcPr>
          <w:p w14:paraId="10F86D51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 xml:space="preserve"> L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69DD1892" wp14:editId="62047832">
                  <wp:extent cx="367119" cy="260314"/>
                  <wp:effectExtent l="0" t="0" r="0" b="0"/>
                  <wp:docPr id="42" name="Grafik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ne</w:t>
            </w:r>
          </w:p>
        </w:tc>
        <w:tc>
          <w:tcPr>
            <w:tcW w:w="1250" w:type="pct"/>
            <w:vAlign w:val="center"/>
          </w:tcPr>
          <w:p w14:paraId="25867B84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Kr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60840A3A" wp14:editId="44893AC5">
                  <wp:extent cx="367119" cy="260314"/>
                  <wp:effectExtent l="0" t="0" r="0" b="0"/>
                  <wp:docPr id="43" name="Grafik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z</w:t>
            </w:r>
          </w:p>
        </w:tc>
      </w:tr>
      <w:tr w:rsidR="00804478" w:rsidRPr="003C39DC" w14:paraId="4D72FDD2" w14:textId="77777777" w:rsidTr="00804478">
        <w:trPr>
          <w:trHeight w:val="1134"/>
        </w:trPr>
        <w:tc>
          <w:tcPr>
            <w:tcW w:w="1250" w:type="pct"/>
            <w:vAlign w:val="center"/>
          </w:tcPr>
          <w:p w14:paraId="51FB114C" w14:textId="77777777" w:rsidR="00804478" w:rsidRPr="000D6638" w:rsidRDefault="00804478" w:rsidP="000D6638">
            <w:pPr>
              <w:pStyle w:val="ekvtabelle"/>
              <w:tabs>
                <w:tab w:val="clear" w:pos="595"/>
                <w:tab w:val="clear" w:pos="851"/>
                <w:tab w:val="left" w:pos="704"/>
              </w:tabs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 xml:space="preserve">       Fr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5FA08064" wp14:editId="2B6A5A97">
                  <wp:extent cx="367119" cy="260314"/>
                  <wp:effectExtent l="0" t="0" r="0" b="0"/>
                  <wp:docPr id="50" name="Grafik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vAlign w:val="center"/>
          </w:tcPr>
          <w:p w14:paraId="27D3728B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Kr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2A2219AA" wp14:editId="793F5B2E">
                  <wp:extent cx="367119" cy="260314"/>
                  <wp:effectExtent l="0" t="0" r="0" b="0"/>
                  <wp:docPr id="46" name="Grafik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s</w:t>
            </w:r>
          </w:p>
        </w:tc>
        <w:tc>
          <w:tcPr>
            <w:tcW w:w="1250" w:type="pct"/>
            <w:vAlign w:val="center"/>
          </w:tcPr>
          <w:p w14:paraId="75DE017B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R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0E99FE68" wp14:editId="44C197A6">
                  <wp:extent cx="367119" cy="260314"/>
                  <wp:effectExtent l="0" t="0" r="0" b="0"/>
                  <wp:docPr id="45" name="Grafik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pe</w:t>
            </w:r>
          </w:p>
        </w:tc>
        <w:tc>
          <w:tcPr>
            <w:tcW w:w="1250" w:type="pct"/>
            <w:vAlign w:val="center"/>
          </w:tcPr>
          <w:p w14:paraId="60EBB45B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color w:val="0070C0"/>
                <w:sz w:val="36"/>
                <w:szCs w:val="36"/>
              </w:rPr>
              <w:t xml:space="preserve"> 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51E39A2A" wp14:editId="239E1573">
                  <wp:extent cx="367119" cy="260314"/>
                  <wp:effectExtent l="0" t="0" r="0" b="0"/>
                  <wp:docPr id="44" name="Grafik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ge</w:t>
            </w:r>
          </w:p>
        </w:tc>
      </w:tr>
      <w:tr w:rsidR="00804478" w:rsidRPr="003C39DC" w14:paraId="5A63F3D2" w14:textId="77777777" w:rsidTr="00804478">
        <w:trPr>
          <w:trHeight w:val="1134"/>
        </w:trPr>
        <w:tc>
          <w:tcPr>
            <w:tcW w:w="1250" w:type="pct"/>
            <w:vAlign w:val="center"/>
          </w:tcPr>
          <w:p w14:paraId="4F80374E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T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02A9AE9A" wp14:editId="429C0AE9">
                  <wp:extent cx="367200" cy="259200"/>
                  <wp:effectExtent l="0" t="0" r="0" b="0"/>
                  <wp:docPr id="58" name="Grafik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200" cy="25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be</w:t>
            </w:r>
          </w:p>
        </w:tc>
        <w:tc>
          <w:tcPr>
            <w:tcW w:w="1250" w:type="pct"/>
            <w:vAlign w:val="center"/>
          </w:tcPr>
          <w:p w14:paraId="04D69942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B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775B52A0" wp14:editId="057DCDFF">
                  <wp:extent cx="367119" cy="260314"/>
                  <wp:effectExtent l="0" t="0" r="0" b="0"/>
                  <wp:docPr id="59" name="Grafik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tel</w:t>
            </w:r>
          </w:p>
        </w:tc>
        <w:tc>
          <w:tcPr>
            <w:tcW w:w="1250" w:type="pct"/>
            <w:vAlign w:val="center"/>
          </w:tcPr>
          <w:p w14:paraId="37C23E5C" w14:textId="77777777" w:rsidR="00804478" w:rsidRPr="000D6638" w:rsidRDefault="00A81B99" w:rsidP="00A81B99">
            <w:pPr>
              <w:pStyle w:val="ekvtabelle"/>
              <w:ind w:left="720"/>
              <w:rPr>
                <w:sz w:val="36"/>
                <w:szCs w:val="36"/>
              </w:rPr>
            </w:pPr>
            <w:r w:rsidRPr="00A81B99">
              <w:rPr>
                <w:color w:val="FFFFFF" w:themeColor="background1"/>
                <w:position w:val="-8"/>
              </w:rPr>
              <w:drawing>
                <wp:anchor distT="0" distB="0" distL="114300" distR="114300" simplePos="0" relativeHeight="251705344" behindDoc="0" locked="0" layoutInCell="1" allowOverlap="1" wp14:anchorId="46546B81" wp14:editId="2FAD12B9">
                  <wp:simplePos x="0" y="0"/>
                  <wp:positionH relativeFrom="column">
                    <wp:posOffset>282575</wp:posOffset>
                  </wp:positionH>
                  <wp:positionV relativeFrom="paragraph">
                    <wp:posOffset>-12065</wp:posOffset>
                  </wp:positionV>
                  <wp:extent cx="339725" cy="259080"/>
                  <wp:effectExtent l="0" t="0" r="0" b="0"/>
                  <wp:wrapNone/>
                  <wp:docPr id="64" name="Grafik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659" b="5774"/>
                          <a:stretch/>
                        </pic:blipFill>
                        <pic:spPr bwMode="auto">
                          <a:xfrm>
                            <a:off x="0" y="0"/>
                            <a:ext cx="33972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36"/>
                <w:szCs w:val="36"/>
              </w:rPr>
              <w:t xml:space="preserve">   </w:t>
            </w:r>
            <w:r w:rsidR="00804478" w:rsidRPr="000D6638">
              <w:rPr>
                <w:sz w:val="36"/>
                <w:szCs w:val="36"/>
              </w:rPr>
              <w:t>ro</w:t>
            </w:r>
          </w:p>
        </w:tc>
        <w:tc>
          <w:tcPr>
            <w:tcW w:w="1250" w:type="pct"/>
            <w:vAlign w:val="center"/>
          </w:tcPr>
          <w:p w14:paraId="31DF30E8" w14:textId="77777777" w:rsidR="00804478" w:rsidRPr="000D6638" w:rsidRDefault="00A81B99" w:rsidP="00A81B99">
            <w:pPr>
              <w:pStyle w:val="ekvtabelle"/>
              <w:ind w:left="360"/>
              <w:jc w:val="center"/>
              <w:rPr>
                <w:sz w:val="36"/>
                <w:szCs w:val="36"/>
              </w:rPr>
            </w:pPr>
            <w:r w:rsidRPr="00A81B99">
              <w:rPr>
                <w:color w:val="FFFFFF" w:themeColor="background1"/>
                <w:position w:val="-8"/>
              </w:rPr>
              <w:drawing>
                <wp:anchor distT="0" distB="0" distL="114300" distR="114300" simplePos="0" relativeHeight="251707392" behindDoc="0" locked="0" layoutInCell="1" allowOverlap="1" wp14:anchorId="1DB41B66" wp14:editId="218BE9E1">
                  <wp:simplePos x="0" y="0"/>
                  <wp:positionH relativeFrom="column">
                    <wp:posOffset>438785</wp:posOffset>
                  </wp:positionH>
                  <wp:positionV relativeFrom="paragraph">
                    <wp:posOffset>-4445</wp:posOffset>
                  </wp:positionV>
                  <wp:extent cx="339725" cy="259080"/>
                  <wp:effectExtent l="0" t="0" r="0" b="0"/>
                  <wp:wrapNone/>
                  <wp:docPr id="65" name="Grafik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659" b="5774"/>
                          <a:stretch/>
                        </pic:blipFill>
                        <pic:spPr bwMode="auto">
                          <a:xfrm>
                            <a:off x="0" y="0"/>
                            <a:ext cx="33972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04478" w:rsidRPr="000D6638">
              <w:rPr>
                <w:sz w:val="36"/>
                <w:szCs w:val="36"/>
              </w:rPr>
              <w:t>s</w:t>
            </w:r>
          </w:p>
        </w:tc>
      </w:tr>
      <w:tr w:rsidR="00804478" w:rsidRPr="003C39DC" w14:paraId="3A380F8B" w14:textId="77777777" w:rsidTr="00804478">
        <w:trPr>
          <w:trHeight w:val="1134"/>
        </w:trPr>
        <w:tc>
          <w:tcPr>
            <w:tcW w:w="1250" w:type="pct"/>
            <w:vAlign w:val="center"/>
          </w:tcPr>
          <w:p w14:paraId="478D9A54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S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0F981DB4" wp14:editId="59B8485F">
                  <wp:extent cx="367119" cy="260314"/>
                  <wp:effectExtent l="0" t="0" r="0" b="0"/>
                  <wp:docPr id="66" name="Grafik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fe</w:t>
            </w:r>
          </w:p>
        </w:tc>
        <w:tc>
          <w:tcPr>
            <w:tcW w:w="1250" w:type="pct"/>
            <w:vAlign w:val="center"/>
          </w:tcPr>
          <w:p w14:paraId="1E665698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Z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0DBD5761" wp14:editId="33CDE92C">
                  <wp:extent cx="367119" cy="260314"/>
                  <wp:effectExtent l="0" t="0" r="0" b="0"/>
                  <wp:docPr id="67" name="Grafik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n</w:t>
            </w:r>
          </w:p>
        </w:tc>
        <w:tc>
          <w:tcPr>
            <w:tcW w:w="1250" w:type="pct"/>
            <w:vAlign w:val="center"/>
          </w:tcPr>
          <w:p w14:paraId="5714C309" w14:textId="77777777" w:rsidR="00804478" w:rsidRPr="000D6638" w:rsidRDefault="00804478" w:rsidP="000D663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S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7D771B04" wp14:editId="5D546715">
                  <wp:extent cx="367119" cy="260314"/>
                  <wp:effectExtent l="0" t="0" r="0" b="0"/>
                  <wp:docPr id="68" name="Grafik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l</w:t>
            </w:r>
          </w:p>
        </w:tc>
        <w:tc>
          <w:tcPr>
            <w:tcW w:w="1250" w:type="pct"/>
            <w:vAlign w:val="center"/>
          </w:tcPr>
          <w:p w14:paraId="528B047D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Kl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0A036993" wp14:editId="3FF5D0D1">
                  <wp:extent cx="367119" cy="260314"/>
                  <wp:effectExtent l="0" t="0" r="0" b="0"/>
                  <wp:docPr id="69" name="Grafik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d</w:t>
            </w:r>
          </w:p>
        </w:tc>
      </w:tr>
      <w:tr w:rsidR="00804478" w:rsidRPr="003C39DC" w14:paraId="35157979" w14:textId="77777777" w:rsidTr="00804478">
        <w:trPr>
          <w:trHeight w:val="1134"/>
        </w:trPr>
        <w:tc>
          <w:tcPr>
            <w:tcW w:w="1250" w:type="pct"/>
            <w:vAlign w:val="center"/>
          </w:tcPr>
          <w:p w14:paraId="13B92310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B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5458C667" wp14:editId="6CC04D82">
                  <wp:extent cx="367119" cy="260314"/>
                  <wp:effectExtent l="0" t="0" r="0" b="0"/>
                  <wp:docPr id="73" name="Grafik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m</w:t>
            </w:r>
          </w:p>
        </w:tc>
        <w:tc>
          <w:tcPr>
            <w:tcW w:w="1250" w:type="pct"/>
            <w:vAlign w:val="center"/>
          </w:tcPr>
          <w:p w14:paraId="4082CEF1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M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286A6A3E" wp14:editId="157A834D">
                  <wp:extent cx="367119" cy="260314"/>
                  <wp:effectExtent l="0" t="0" r="0" b="0"/>
                  <wp:docPr id="72" name="Grafik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s</w:t>
            </w:r>
          </w:p>
        </w:tc>
        <w:tc>
          <w:tcPr>
            <w:tcW w:w="1250" w:type="pct"/>
            <w:vAlign w:val="center"/>
          </w:tcPr>
          <w:p w14:paraId="7549BAE1" w14:textId="77777777" w:rsidR="00804478" w:rsidRPr="000D6638" w:rsidRDefault="00804478" w:rsidP="000D6638">
            <w:pPr>
              <w:pStyle w:val="ekvtabelle"/>
              <w:rPr>
                <w:color w:val="0070C0"/>
                <w:sz w:val="36"/>
                <w:szCs w:val="36"/>
              </w:rPr>
            </w:pPr>
            <w:r w:rsidRPr="000D6638">
              <w:rPr>
                <w:color w:val="0070C0"/>
                <w:sz w:val="36"/>
                <w:szCs w:val="36"/>
              </w:rPr>
              <w:t xml:space="preserve">        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180BCBFC" wp14:editId="179D4011">
                  <wp:extent cx="367119" cy="260314"/>
                  <wp:effectExtent l="0" t="0" r="0" b="0"/>
                  <wp:docPr id="71" name="Grafik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le</w:t>
            </w:r>
          </w:p>
        </w:tc>
        <w:tc>
          <w:tcPr>
            <w:tcW w:w="1250" w:type="pct"/>
            <w:vAlign w:val="center"/>
          </w:tcPr>
          <w:p w14:paraId="289346F2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Schl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06AF8487" wp14:editId="167BD2F0">
                  <wp:extent cx="367119" cy="260314"/>
                  <wp:effectExtent l="0" t="0" r="0" b="0"/>
                  <wp:docPr id="70" name="Grafik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fe</w:t>
            </w:r>
          </w:p>
        </w:tc>
      </w:tr>
      <w:tr w:rsidR="00804478" w:rsidRPr="003C39DC" w14:paraId="51A64D82" w14:textId="77777777" w:rsidTr="00804478">
        <w:trPr>
          <w:trHeight w:val="1134"/>
        </w:trPr>
        <w:tc>
          <w:tcPr>
            <w:tcW w:w="1250" w:type="pct"/>
            <w:vAlign w:val="center"/>
          </w:tcPr>
          <w:p w14:paraId="13E1DC58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T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2757F4E4" wp14:editId="745A8F0A">
                  <wp:extent cx="367119" cy="260314"/>
                  <wp:effectExtent l="0" t="0" r="0" b="0"/>
                  <wp:docPr id="74" name="Grafik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fel</w:t>
            </w:r>
          </w:p>
        </w:tc>
        <w:tc>
          <w:tcPr>
            <w:tcW w:w="1250" w:type="pct"/>
            <w:vAlign w:val="center"/>
          </w:tcPr>
          <w:p w14:paraId="5ACED716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L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512E6606" wp14:editId="7C0CC387">
                  <wp:extent cx="367119" cy="260314"/>
                  <wp:effectExtent l="0" t="0" r="0" b="0"/>
                  <wp:docPr id="75" name="Grafik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ter</w:t>
            </w:r>
          </w:p>
        </w:tc>
        <w:tc>
          <w:tcPr>
            <w:tcW w:w="1250" w:type="pct"/>
            <w:vAlign w:val="center"/>
          </w:tcPr>
          <w:p w14:paraId="4C1E4CE5" w14:textId="77777777" w:rsidR="00804478" w:rsidRPr="000D6638" w:rsidRDefault="00804478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0D6638">
              <w:rPr>
                <w:sz w:val="36"/>
                <w:szCs w:val="36"/>
              </w:rPr>
              <w:t>B</w:t>
            </w:r>
            <w:r w:rsidR="00A81B99" w:rsidRPr="00A81B99">
              <w:rPr>
                <w:color w:val="FFFFFF" w:themeColor="background1"/>
                <w:position w:val="-8"/>
              </w:rPr>
              <w:drawing>
                <wp:inline distT="0" distB="0" distL="0" distR="0" wp14:anchorId="10B5F999" wp14:editId="30351742">
                  <wp:extent cx="367119" cy="260314"/>
                  <wp:effectExtent l="0" t="0" r="0" b="0"/>
                  <wp:docPr id="76" name="Grafik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119" cy="26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6638">
              <w:rPr>
                <w:sz w:val="36"/>
                <w:szCs w:val="36"/>
              </w:rPr>
              <w:t>n</w:t>
            </w:r>
          </w:p>
        </w:tc>
        <w:tc>
          <w:tcPr>
            <w:tcW w:w="1250" w:type="pct"/>
            <w:vAlign w:val="center"/>
          </w:tcPr>
          <w:p w14:paraId="4178C83B" w14:textId="77777777" w:rsidR="00804478" w:rsidRPr="000D6638" w:rsidRDefault="00A81B99" w:rsidP="00804478">
            <w:pPr>
              <w:pStyle w:val="ekvtabelle"/>
              <w:jc w:val="center"/>
              <w:rPr>
                <w:sz w:val="36"/>
                <w:szCs w:val="36"/>
              </w:rPr>
            </w:pPr>
            <w:r w:rsidRPr="00A81B99">
              <w:rPr>
                <w:color w:val="FFFFFF" w:themeColor="background1"/>
                <w:position w:val="-8"/>
              </w:rPr>
              <w:drawing>
                <wp:anchor distT="0" distB="0" distL="114300" distR="114300" simplePos="0" relativeHeight="251709440" behindDoc="0" locked="0" layoutInCell="1" allowOverlap="1" wp14:anchorId="7FCA0D0C" wp14:editId="05638FE8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29210</wp:posOffset>
                  </wp:positionV>
                  <wp:extent cx="367030" cy="259715"/>
                  <wp:effectExtent l="0" t="0" r="0" b="0"/>
                  <wp:wrapNone/>
                  <wp:docPr id="77" name="Grafik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7262" b="5543"/>
                          <a:stretch/>
                        </pic:blipFill>
                        <pic:spPr bwMode="auto">
                          <a:xfrm>
                            <a:off x="0" y="0"/>
                            <a:ext cx="367030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3F85867" w14:textId="77777777" w:rsidR="00396A36" w:rsidRDefault="008345CB" w:rsidP="00396A36">
      <w:pPr>
        <w:rPr>
          <w:color w:val="0070C0"/>
        </w:rPr>
      </w:pPr>
      <w:r>
        <w:rPr>
          <w:color w:val="0070C0"/>
          <w:lang w:eastAsia="de-DE"/>
        </w:rPr>
        <w:pict w14:anchorId="57946536">
          <v:group id="Gruppieren 63" o:spid="_x0000_s1032" style="position:absolute;margin-left:-5.25pt;margin-top:361.65pt;width:477.95pt;height:16.3pt;z-index:252106752;mso-position-horizontal-relative:text;mso-position-vertical-relative:text" coordsize="60699,2070" wrapcoords="34 1964 34 13745 983 15709 5493 15709 10986 15709 21532 15709 21498 1964 475 1964 34 19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">
            <v:shape id="Grafik 58" o:spid="_x0000_s1035" type="#_x0000_t75" style="position:absolute;width:1568;height:191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GFQm9AAAA2wAAAA8AAABkcnMvZG93bnJldi54bWxET02LwjAQvQv+hzCCN01dUKQaRRRRvK0W&#10;z0MyttVmUppsW/+9OSx4fLzv9ba3lWip8aVjBbNpAoJYO1NyriC7HSdLED4gG6wck4I3edhuhoM1&#10;psZ1/EvtNeQihrBPUUERQp1K6XVBFv3U1cSRe7jGYoiwyaVpsIvhtpI/SbKQFkuODQXWtC9Iv65/&#10;VkF5aR90WGTtqc7svdO3w+6kn0qNR/1uBSJQH77if/fZKJjHsfFL/AFy8wE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L8YVCb0AAADbAAAADwAAAAAAAAAAAAAAAACfAgAAZHJz&#10;L2Rvd25yZXYueG1sUEsFBgAAAAAEAAQA9wAAAIkDAAAAAA==&#10;">
              <v:imagedata r:id="rId15" o:title="" croptop="16259f" cropbottom="14533f" cropleft="11909f" cropright="14688f"/>
              <v:path arrowok="t"/>
            </v:shape>
            <v:shape id="Grafik 59" o:spid="_x0000_s1034" type="#_x0000_t75" style="position:absolute;left:14706;top:152;width:1569;height:191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KsJLBAAAA2wAAAA8AAABkcnMvZG93bnJldi54bWxEj0GLwjAUhO/C/ofwBG+aKqxo1yiysrh4&#10;U8ueH8mzrTYvpYlt/fcbQfA4zMw3zGrT20q01PjSsYLpJAFBrJ0pOVeQnX/GCxA+IBusHJOCB3nY&#10;rD8GK0yN6/hI7SnkIkLYp6igCKFOpfS6IIt+4mri6F1cYzFE2eTSNNhFuK3kLEnm0mLJcaHAmr4L&#10;0rfT3SooD+2FdvOs3deZ/ev0ebfd66tSo2G//QIRqA/v8Kv9axR8LuH5Jf4Auf4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CKsJLBAAAA2wAAAA8AAAAAAAAAAAAAAAAAnwIA&#10;AGRycy9kb3ducmV2LnhtbFBLBQYAAAAABAAEAPcAAACNAwAAAAA=&#10;">
              <v:imagedata r:id="rId15" o:title="" croptop="16259f" cropbottom="14533f" cropleft="11909f" cropright="14688f"/>
              <v:path arrowok="t"/>
            </v:shape>
            <v:shape id="Grafik 60" o:spid="_x0000_s1033" type="#_x0000_t75" style="position:absolute;left:29718;top:152;width:1568;height:191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/c07K+AAAA2wAAAA8AAABkcnMvZG93bnJldi54bWxET02LwjAQvQv7H8IseNN0PRSpxlJWFmVv&#10;avE8JGNbbSalybbdf28OgsfH+97mk23FQL1vHCv4WiYgiLUzDVcKysvPYg3CB2SDrWNS8E8e8t3H&#10;bIuZcSOfaDiHSsQQ9hkqqEPoMim9rsmiX7qOOHI311sMEfaVND2OMdy2cpUkqbTYcGyosaPvmvTj&#10;/GcVNL/DjfZpORy60l5HfdkXB31Xav45FRsQgabwFr/cR6Mgjevjl/gD5O4J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B/c07K+AAAA2wAAAA8AAAAAAAAAAAAAAAAAnwIAAGRy&#10;cy9kb3ducmV2LnhtbFBLBQYAAAAABAAEAPcAAACKAwAAAAA=&#10;">
              <v:imagedata r:id="rId15" o:title="" croptop="16259f" cropbottom="14533f" cropleft="11909f" cropright="14688f"/>
              <v:path arrowok="t"/>
            </v:shape>
            <v:shape id="Grafik 61" o:spid="_x0000_s1030" type="#_x0000_t75" style="position:absolute;left:44424;top:76;width:1569;height:191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QdinBAAAA2wAAAA8AAABkcnMvZG93bnJldi54bWxEj0GLwjAUhO8L/ofwFva2TfVQlmoUWRFl&#10;b2rx/EiebbV5KU1s6783grDHYWa+YRar0Taip87XjhVMkxQEsXam5lJBcdp+/4DwAdlg45gUPMjD&#10;ajn5WGBu3MAH6o+hFBHCPkcFVQhtLqXXFVn0iWuJo3dxncUQZVdK0+EQ4baRszTNpMWa40KFLf1W&#10;pG/Hu1VQ//UX2mRFv2sLex70abPe6atSX5/jeg4i0Bj+w+/23ijIpvD6En+AXD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CQdinBAAAA2wAAAA8AAAAAAAAAAAAAAAAAnwIA&#10;AGRycy9kb3ducmV2LnhtbFBLBQYAAAAABAAEAPcAAACNAwAAAAA=&#10;">
              <v:imagedata r:id="rId15" o:title="" croptop="16259f" cropbottom="14533f" cropleft="11909f" cropright="14688f"/>
              <v:path arrowok="t"/>
            </v:shape>
            <v:shape id="Grafik 62" o:spid="_x0000_s1031" type="#_x0000_t75" style="position:absolute;left:59131;top:76;width:1568;height:191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C6F7BAAAA2wAAAA8AAABkcnMvZG93bnJldi54bWxEj0GLwjAUhO+C/yE8YW82XQ9FqlFkZXHZ&#10;m1o8P5JnW21eSpNtu//eCILHYWa+Ydbb0Taip87XjhV8JikIYu1MzaWC4vw9X4LwAdlg45gU/JOH&#10;7WY6WWNu3MBH6k+hFBHCPkcFVQhtLqXXFVn0iWuJo3d1ncUQZVdK0+EQ4baRizTNpMWa40KFLX1V&#10;pO+nP6ug/u2vtM+K/tAW9jLo83530DelPmbjbgUi0Bje4Vf7xyjIFvD8En+A3D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BC6F7BAAAA2wAAAA8AAAAAAAAAAAAAAAAAnwIA&#10;AGRycy9kb3ducmV2LnhtbFBLBQYAAAAABAAEAPcAAACNAwAAAAA=&#10;">
              <v:imagedata r:id="rId15" o:title="" croptop="16259f" cropbottom="14533f" cropleft="11909f" cropright="14688f"/>
              <v:path arrowok="t"/>
            </v:shape>
            <w10:wrap type="through"/>
          </v:group>
        </w:pict>
      </w:r>
      <w:r w:rsidR="00804478">
        <w:rPr>
          <w:color w:val="0070C0"/>
          <w:lang w:eastAsia="de-DE"/>
        </w:rPr>
        <w:drawing>
          <wp:anchor distT="0" distB="0" distL="114300" distR="114300" simplePos="0" relativeHeight="251698176" behindDoc="0" locked="0" layoutInCell="0" allowOverlap="1" wp14:anchorId="72FBAFB7" wp14:editId="3C90FD49">
            <wp:simplePos x="0" y="0"/>
            <wp:positionH relativeFrom="margin">
              <wp:posOffset>3078480</wp:posOffset>
            </wp:positionH>
            <wp:positionV relativeFrom="paragraph">
              <wp:posOffset>5247640</wp:posOffset>
            </wp:positionV>
            <wp:extent cx="156845" cy="191770"/>
            <wp:effectExtent l="0" t="0" r="0" b="0"/>
            <wp:wrapNone/>
            <wp:docPr id="52" name="Grafik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04478">
        <w:rPr>
          <w:color w:val="0070C0"/>
          <w:lang w:eastAsia="de-DE"/>
        </w:rPr>
        <w:drawing>
          <wp:anchor distT="0" distB="0" distL="114300" distR="114300" simplePos="0" relativeHeight="251694080" behindDoc="0" locked="0" layoutInCell="0" allowOverlap="1" wp14:anchorId="2151B276" wp14:editId="563823A5">
            <wp:simplePos x="0" y="0"/>
            <wp:positionH relativeFrom="margin">
              <wp:posOffset>4323715</wp:posOffset>
            </wp:positionH>
            <wp:positionV relativeFrom="paragraph">
              <wp:posOffset>5247640</wp:posOffset>
            </wp:positionV>
            <wp:extent cx="156845" cy="191770"/>
            <wp:effectExtent l="0" t="0" r="0" b="0"/>
            <wp:wrapNone/>
            <wp:docPr id="51" name="Grafik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04478">
        <w:rPr>
          <w:color w:val="0070C0"/>
          <w:lang w:eastAsia="de-DE"/>
        </w:rPr>
        <w:drawing>
          <wp:anchor distT="0" distB="0" distL="114300" distR="114300" simplePos="0" relativeHeight="251689984" behindDoc="0" locked="0" layoutInCell="0" allowOverlap="1" wp14:anchorId="42BC556C" wp14:editId="4E25D9F7">
            <wp:simplePos x="0" y="0"/>
            <wp:positionH relativeFrom="margin">
              <wp:posOffset>2546350</wp:posOffset>
            </wp:positionH>
            <wp:positionV relativeFrom="paragraph">
              <wp:posOffset>9255125</wp:posOffset>
            </wp:positionV>
            <wp:extent cx="156845" cy="191770"/>
            <wp:effectExtent l="0" t="0" r="0" b="0"/>
            <wp:wrapNone/>
            <wp:docPr id="49" name="Grafik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04478">
        <w:rPr>
          <w:color w:val="0070C0"/>
          <w:lang w:eastAsia="de-DE"/>
        </w:rPr>
        <w:drawing>
          <wp:anchor distT="0" distB="0" distL="114300" distR="114300" simplePos="0" relativeHeight="251685888" behindDoc="0" locked="0" layoutInCell="0" allowOverlap="1" wp14:anchorId="1D27A862" wp14:editId="15736E4D">
            <wp:simplePos x="0" y="0"/>
            <wp:positionH relativeFrom="margin">
              <wp:posOffset>3791585</wp:posOffset>
            </wp:positionH>
            <wp:positionV relativeFrom="paragraph">
              <wp:posOffset>9255125</wp:posOffset>
            </wp:positionV>
            <wp:extent cx="156845" cy="191770"/>
            <wp:effectExtent l="0" t="0" r="0" b="0"/>
            <wp:wrapNone/>
            <wp:docPr id="48" name="Grafik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04478">
        <w:rPr>
          <w:color w:val="0070C0"/>
          <w:lang w:eastAsia="de-DE"/>
        </w:rPr>
        <w:drawing>
          <wp:anchor distT="0" distB="0" distL="114300" distR="114300" simplePos="0" relativeHeight="251681792" behindDoc="0" locked="0" layoutInCell="0" allowOverlap="1" wp14:anchorId="085B4A61" wp14:editId="31412CE0">
            <wp:simplePos x="0" y="0"/>
            <wp:positionH relativeFrom="margin">
              <wp:posOffset>2546350</wp:posOffset>
            </wp:positionH>
            <wp:positionV relativeFrom="paragraph">
              <wp:posOffset>9255125</wp:posOffset>
            </wp:positionV>
            <wp:extent cx="156845" cy="191770"/>
            <wp:effectExtent l="0" t="0" r="0" b="0"/>
            <wp:wrapNone/>
            <wp:docPr id="47" name="Grafik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04478">
        <w:rPr>
          <w:color w:val="0070C0"/>
          <w:lang w:eastAsia="de-DE"/>
        </w:rPr>
        <w:drawing>
          <wp:anchor distT="0" distB="0" distL="114300" distR="114300" simplePos="0" relativeHeight="251677696" behindDoc="0" locked="0" layoutInCell="0" allowOverlap="1" wp14:anchorId="2C636BB6" wp14:editId="7D27F2E4">
            <wp:simplePos x="0" y="0"/>
            <wp:positionH relativeFrom="margin">
              <wp:posOffset>3791585</wp:posOffset>
            </wp:positionH>
            <wp:positionV relativeFrom="paragraph">
              <wp:posOffset>9255125</wp:posOffset>
            </wp:positionV>
            <wp:extent cx="156845" cy="191770"/>
            <wp:effectExtent l="0" t="0" r="0" b="0"/>
            <wp:wrapNone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9646201" w14:textId="77777777" w:rsidR="00396A36" w:rsidRPr="00287B24" w:rsidRDefault="00396A36" w:rsidP="00396A36">
      <w:pPr>
        <w:pStyle w:val="ekvpicto"/>
        <w:framePr w:wrap="around"/>
      </w:pPr>
    </w:p>
    <w:p w14:paraId="3B107A22" w14:textId="77777777" w:rsidR="00396A36" w:rsidRPr="00954E0C" w:rsidRDefault="006D1959" w:rsidP="00804478">
      <w:pPr>
        <w:rPr>
          <w:rStyle w:val="ekvfett"/>
          <w:b w:val="0"/>
          <w:u w:val="single"/>
        </w:rPr>
      </w:pPr>
      <w:r>
        <w:rPr>
          <w:lang w:eastAsia="de-DE"/>
        </w:rPr>
        <w:drawing>
          <wp:anchor distT="0" distB="0" distL="114300" distR="114300" simplePos="0" relativeHeight="251632640" behindDoc="0" locked="0" layoutInCell="0" allowOverlap="1" wp14:anchorId="009E0380" wp14:editId="48F903EA">
            <wp:simplePos x="0" y="0"/>
            <wp:positionH relativeFrom="margin">
              <wp:posOffset>5852160</wp:posOffset>
            </wp:positionH>
            <wp:positionV relativeFrom="paragraph">
              <wp:posOffset>4398645</wp:posOffset>
            </wp:positionV>
            <wp:extent cx="156845" cy="191770"/>
            <wp:effectExtent l="0" t="0" r="0" b="0"/>
            <wp:wrapNone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de-DE"/>
        </w:rPr>
        <w:drawing>
          <wp:anchor distT="0" distB="0" distL="114300" distR="114300" simplePos="0" relativeHeight="251628544" behindDoc="0" locked="0" layoutInCell="0" allowOverlap="1" wp14:anchorId="14180D9D" wp14:editId="79CF0AA9">
            <wp:simplePos x="0" y="0"/>
            <wp:positionH relativeFrom="margin">
              <wp:posOffset>4375785</wp:posOffset>
            </wp:positionH>
            <wp:positionV relativeFrom="paragraph">
              <wp:posOffset>4400550</wp:posOffset>
            </wp:positionV>
            <wp:extent cx="156845" cy="191770"/>
            <wp:effectExtent l="0" t="0" r="0" b="0"/>
            <wp:wrapNone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de-DE"/>
        </w:rPr>
        <w:drawing>
          <wp:anchor distT="0" distB="0" distL="114300" distR="114300" simplePos="0" relativeHeight="251615232" behindDoc="0" locked="0" layoutInCell="0" allowOverlap="1" wp14:anchorId="16D8F24E" wp14:editId="1BD44606">
            <wp:simplePos x="0" y="0"/>
            <wp:positionH relativeFrom="margin">
              <wp:posOffset>2901950</wp:posOffset>
            </wp:positionH>
            <wp:positionV relativeFrom="paragraph">
              <wp:posOffset>4404360</wp:posOffset>
            </wp:positionV>
            <wp:extent cx="156845" cy="191770"/>
            <wp:effectExtent l="0" t="0" r="0" b="0"/>
            <wp:wrapNone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de-DE"/>
        </w:rPr>
        <w:drawing>
          <wp:anchor distT="0" distB="0" distL="114300" distR="114300" simplePos="0" relativeHeight="251619328" behindDoc="0" locked="0" layoutInCell="0" allowOverlap="1" wp14:anchorId="398F03AF" wp14:editId="3E8D308F">
            <wp:simplePos x="0" y="0"/>
            <wp:positionH relativeFrom="margin">
              <wp:posOffset>-66040</wp:posOffset>
            </wp:positionH>
            <wp:positionV relativeFrom="paragraph">
              <wp:posOffset>4404360</wp:posOffset>
            </wp:positionV>
            <wp:extent cx="156845" cy="191770"/>
            <wp:effectExtent l="0" t="0" r="0" b="0"/>
            <wp:wrapNone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de-DE"/>
        </w:rPr>
        <w:drawing>
          <wp:anchor distT="0" distB="0" distL="114300" distR="114300" simplePos="0" relativeHeight="251623424" behindDoc="0" locked="0" layoutInCell="0" allowOverlap="1" wp14:anchorId="498CAB93" wp14:editId="349F0723">
            <wp:simplePos x="0" y="0"/>
            <wp:positionH relativeFrom="margin">
              <wp:posOffset>1416050</wp:posOffset>
            </wp:positionH>
            <wp:positionV relativeFrom="paragraph">
              <wp:posOffset>4404360</wp:posOffset>
            </wp:positionV>
            <wp:extent cx="156845" cy="191770"/>
            <wp:effectExtent l="0" t="0" r="0" b="0"/>
            <wp:wrapNone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54E0C">
        <w:rPr>
          <w:lang w:eastAsia="de-DE"/>
        </w:rPr>
        <w:drawing>
          <wp:anchor distT="0" distB="0" distL="114300" distR="114300" simplePos="0" relativeHeight="251611136" behindDoc="0" locked="0" layoutInCell="1" allowOverlap="1" wp14:anchorId="53E1904C" wp14:editId="0F69917F">
            <wp:simplePos x="0" y="0"/>
            <wp:positionH relativeFrom="margin">
              <wp:posOffset>-37465</wp:posOffset>
            </wp:positionH>
            <wp:positionV relativeFrom="paragraph">
              <wp:posOffset>4216400</wp:posOffset>
            </wp:positionV>
            <wp:extent cx="191770" cy="156845"/>
            <wp:effectExtent l="0" t="0" r="0" b="0"/>
            <wp:wrapNone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94" t="18292" r="24815" b="22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54E0C">
        <w:rPr>
          <w:lang w:eastAsia="de-DE"/>
        </w:rPr>
        <w:drawing>
          <wp:anchor distT="0" distB="0" distL="114300" distR="114300" simplePos="0" relativeHeight="251607040" behindDoc="0" locked="0" layoutInCell="1" allowOverlap="1" wp14:anchorId="5FFF7F77" wp14:editId="67C9D943">
            <wp:simplePos x="0" y="0"/>
            <wp:positionH relativeFrom="margin">
              <wp:posOffset>-37465</wp:posOffset>
            </wp:positionH>
            <wp:positionV relativeFrom="paragraph">
              <wp:posOffset>5402580</wp:posOffset>
            </wp:positionV>
            <wp:extent cx="191770" cy="156845"/>
            <wp:effectExtent l="0" t="0" r="0" b="0"/>
            <wp:wrapNone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94" t="18292" r="24815" b="22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96A36" w:rsidRPr="00215060">
        <w:rPr>
          <w:rStyle w:val="ekvfett"/>
        </w:rPr>
        <w:t>Vorbereitung:</w:t>
      </w:r>
      <w:r w:rsidR="00804478" w:rsidRPr="00804478">
        <w:rPr>
          <w:lang w:eastAsia="de-DE"/>
        </w:rPr>
        <w:t xml:space="preserve"> </w:t>
      </w:r>
    </w:p>
    <w:p w14:paraId="022A45EB" w14:textId="77777777" w:rsidR="00396A36" w:rsidRPr="00215060" w:rsidRDefault="00396A36" w:rsidP="00B95A5B">
      <w:pPr>
        <w:spacing w:line="276" w:lineRule="auto"/>
      </w:pPr>
      <w:r w:rsidRPr="00215060">
        <w:t>1. Ein Spielwürfel wird mit den Vokalen Ei ei, Eu eu und Au au beklebt.</w:t>
      </w:r>
    </w:p>
    <w:p w14:paraId="2AC8FA80" w14:textId="77777777" w:rsidR="00396A36" w:rsidRPr="00215060" w:rsidRDefault="00396A36" w:rsidP="00B95A5B">
      <w:pPr>
        <w:spacing w:line="276" w:lineRule="auto"/>
      </w:pPr>
      <w:r w:rsidRPr="00215060">
        <w:t xml:space="preserve">2. Die Wortkärtchen werden laminiert, ausgeschnitten und zu gleichen </w:t>
      </w:r>
      <w:r w:rsidR="00B95A5B">
        <w:tab/>
      </w:r>
      <w:r w:rsidRPr="00215060">
        <w:t>Teilen an die Mitspieler verteilt. Diese legen sie offen vor sich ab.</w:t>
      </w:r>
    </w:p>
    <w:p w14:paraId="7B3EC7D5" w14:textId="77777777" w:rsidR="00396A36" w:rsidRPr="00215060" w:rsidRDefault="00804478" w:rsidP="00B95A5B">
      <w:pPr>
        <w:spacing w:line="276" w:lineRule="auto"/>
      </w:pPr>
      <w:r>
        <w:rPr>
          <w:lang w:eastAsia="de-DE"/>
        </w:rPr>
        <w:drawing>
          <wp:anchor distT="0" distB="0" distL="114300" distR="114300" simplePos="0" relativeHeight="252093440" behindDoc="0" locked="0" layoutInCell="0" allowOverlap="1" wp14:anchorId="45A0C1CC" wp14:editId="43377C83">
            <wp:simplePos x="0" y="0"/>
            <wp:positionH relativeFrom="margin">
              <wp:posOffset>3078480</wp:posOffset>
            </wp:positionH>
            <wp:positionV relativeFrom="paragraph">
              <wp:posOffset>5247640</wp:posOffset>
            </wp:positionV>
            <wp:extent cx="156845" cy="191770"/>
            <wp:effectExtent l="0" t="0" r="0" b="0"/>
            <wp:wrapNone/>
            <wp:docPr id="54" name="Grafik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de-DE"/>
        </w:rPr>
        <w:drawing>
          <wp:anchor distT="0" distB="0" distL="114300" distR="114300" simplePos="0" relativeHeight="252092416" behindDoc="0" locked="0" layoutInCell="0" allowOverlap="1" wp14:anchorId="42B0796B" wp14:editId="072ED0D2">
            <wp:simplePos x="0" y="0"/>
            <wp:positionH relativeFrom="margin">
              <wp:posOffset>4323715</wp:posOffset>
            </wp:positionH>
            <wp:positionV relativeFrom="paragraph">
              <wp:posOffset>5247640</wp:posOffset>
            </wp:positionV>
            <wp:extent cx="156845" cy="191770"/>
            <wp:effectExtent l="0" t="0" r="0" b="0"/>
            <wp:wrapNone/>
            <wp:docPr id="53" name="Grafik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285243A" w14:textId="77777777" w:rsidR="00804478" w:rsidRDefault="00804478" w:rsidP="00B95A5B">
      <w:pPr>
        <w:spacing w:line="276" w:lineRule="auto"/>
        <w:rPr>
          <w:rStyle w:val="ekvfett"/>
        </w:rPr>
      </w:pPr>
      <w:r>
        <w:rPr>
          <w:b/>
          <w:lang w:eastAsia="de-DE"/>
        </w:rPr>
        <w:drawing>
          <wp:anchor distT="0" distB="0" distL="114300" distR="114300" simplePos="0" relativeHeight="252095488" behindDoc="0" locked="0" layoutInCell="0" allowOverlap="1" wp14:anchorId="2A0DBEB0" wp14:editId="6C593AD4">
            <wp:simplePos x="0" y="0"/>
            <wp:positionH relativeFrom="margin">
              <wp:posOffset>3078480</wp:posOffset>
            </wp:positionH>
            <wp:positionV relativeFrom="paragraph">
              <wp:posOffset>5247640</wp:posOffset>
            </wp:positionV>
            <wp:extent cx="156845" cy="191770"/>
            <wp:effectExtent l="0" t="0" r="0" b="0"/>
            <wp:wrapNone/>
            <wp:docPr id="56" name="Grafik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lang w:eastAsia="de-DE"/>
        </w:rPr>
        <w:drawing>
          <wp:anchor distT="0" distB="0" distL="114300" distR="114300" simplePos="0" relativeHeight="252094464" behindDoc="0" locked="0" layoutInCell="0" allowOverlap="1" wp14:anchorId="3632CF80" wp14:editId="564F3E56">
            <wp:simplePos x="0" y="0"/>
            <wp:positionH relativeFrom="margin">
              <wp:posOffset>4323715</wp:posOffset>
            </wp:positionH>
            <wp:positionV relativeFrom="paragraph">
              <wp:posOffset>5247640</wp:posOffset>
            </wp:positionV>
            <wp:extent cx="156845" cy="191770"/>
            <wp:effectExtent l="0" t="0" r="0" b="0"/>
            <wp:wrapNone/>
            <wp:docPr id="55" name="Grafik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96A36" w:rsidRPr="00215060">
        <w:rPr>
          <w:rStyle w:val="ekvfett"/>
        </w:rPr>
        <w:t>Spielanleitung:</w:t>
      </w:r>
    </w:p>
    <w:p w14:paraId="38CB83A3" w14:textId="77777777" w:rsidR="00396A36" w:rsidRPr="00215060" w:rsidRDefault="00804478" w:rsidP="00B95A5B">
      <w:pPr>
        <w:spacing w:line="276" w:lineRule="auto"/>
      </w:pPr>
      <w:r>
        <w:rPr>
          <w:lang w:eastAsia="de-DE"/>
        </w:rPr>
        <w:drawing>
          <wp:anchor distT="0" distB="0" distL="114300" distR="114300" simplePos="0" relativeHeight="252096512" behindDoc="0" locked="0" layoutInCell="0" allowOverlap="1" wp14:anchorId="3917451B" wp14:editId="4CC2EACF">
            <wp:simplePos x="0" y="0"/>
            <wp:positionH relativeFrom="margin">
              <wp:posOffset>3791585</wp:posOffset>
            </wp:positionH>
            <wp:positionV relativeFrom="paragraph">
              <wp:posOffset>9255125</wp:posOffset>
            </wp:positionV>
            <wp:extent cx="156845" cy="191770"/>
            <wp:effectExtent l="0" t="0" r="0" b="0"/>
            <wp:wrapNone/>
            <wp:docPr id="57" name="Grafik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2" t="24809" r="22412" b="2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9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96A36" w:rsidRPr="00215060">
        <w:t xml:space="preserve">1. Es wird reihum gewürfelt. Wer einen Vokal würfelt, der in eines der </w:t>
      </w:r>
      <w:r w:rsidR="00B95A5B">
        <w:tab/>
      </w:r>
      <w:r w:rsidR="00396A36" w:rsidRPr="00215060">
        <w:t>Wörter passt, darf die entsprechende Karte ablegen.</w:t>
      </w:r>
    </w:p>
    <w:p w14:paraId="7285D163" w14:textId="77777777" w:rsidR="00804478" w:rsidRDefault="00396A36" w:rsidP="00B95A5B">
      <w:pPr>
        <w:spacing w:line="276" w:lineRule="auto"/>
      </w:pPr>
      <w:r w:rsidRPr="00215060">
        <w:t>2. Sieger ist, wer zuerst alle seine Kärtchen abgelegt hat.</w:t>
      </w:r>
    </w:p>
    <w:sectPr w:rsidR="00804478" w:rsidSect="00054A93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D67C07" w14:textId="77777777" w:rsidR="008345CB" w:rsidRDefault="008345CB" w:rsidP="003C599D">
      <w:pPr>
        <w:spacing w:line="240" w:lineRule="auto"/>
      </w:pPr>
      <w:r>
        <w:separator/>
      </w:r>
    </w:p>
  </w:endnote>
  <w:endnote w:type="continuationSeparator" w:id="0">
    <w:p w14:paraId="7C2D527F" w14:textId="77777777" w:rsidR="008345CB" w:rsidRDefault="008345CB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BEC62B" w14:textId="77777777" w:rsidR="00934AB4" w:rsidRDefault="00934AB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0F3EA8" w:rsidRPr="00F42294" w14:paraId="5A537F34" w14:textId="77777777" w:rsidTr="00ED4B1A">
      <w:trPr>
        <w:trHeight w:hRule="exact" w:val="680"/>
      </w:trPr>
      <w:tc>
        <w:tcPr>
          <w:tcW w:w="1131" w:type="dxa"/>
          <w:noWrap/>
        </w:tcPr>
        <w:p w14:paraId="48281CC4" w14:textId="77777777" w:rsidR="000F3EA8" w:rsidRPr="00913892" w:rsidRDefault="000F3EA8" w:rsidP="000F3EA8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3F1FDE98" wp14:editId="44AB4F9A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5E45E86" w14:textId="77777777" w:rsidR="000F3EA8" w:rsidRDefault="000F3EA8" w:rsidP="000F3EA8">
          <w:pPr>
            <w:pStyle w:val="ekvpagina"/>
          </w:pPr>
          <w:r w:rsidRPr="00913892">
            <w:t>© Ernst Klett Verlag GmbH, Stuttgart 201</w:t>
          </w:r>
          <w:r w:rsidR="00934AB4">
            <w:t>9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  <w:p w14:paraId="650B13EB" w14:textId="77777777" w:rsidR="0044533C" w:rsidRDefault="0044533C" w:rsidP="0044533C">
          <w:pPr>
            <w:pStyle w:val="ekvpagina"/>
          </w:pPr>
        </w:p>
        <w:p w14:paraId="75080505" w14:textId="77777777" w:rsidR="0044533C" w:rsidRPr="00913892" w:rsidRDefault="0044533C" w:rsidP="0044533C">
          <w:pPr>
            <w:pStyle w:val="ekvpagina"/>
          </w:pPr>
          <w:r>
            <w:rPr>
              <w:b/>
            </w:rPr>
            <w:t>Zebra 1</w:t>
          </w:r>
        </w:p>
      </w:tc>
      <w:tc>
        <w:tcPr>
          <w:tcW w:w="5823" w:type="dxa"/>
          <w:noWrap/>
        </w:tcPr>
        <w:p w14:paraId="4FB58B2C" w14:textId="77777777" w:rsidR="000F3EA8" w:rsidRPr="00F5248B" w:rsidRDefault="000F3EA8" w:rsidP="000F3EA8">
          <w:pPr>
            <w:pStyle w:val="ekvquelle"/>
          </w:pPr>
          <w:r w:rsidRPr="00F5248B">
            <w:t xml:space="preserve">Textquellen: </w:t>
          </w:r>
          <w:r w:rsidR="00B01740" w:rsidRPr="00B01740">
            <w:t>Brigitte Beier, Hagen</w:t>
          </w:r>
          <w:r w:rsidR="00A92ABA">
            <w:t>; Carolin Gerdom-Meiering, Berlin</w:t>
          </w:r>
        </w:p>
        <w:p w14:paraId="02A908A8" w14:textId="77777777" w:rsidR="005F0384" w:rsidRDefault="000F3EA8" w:rsidP="005F0384">
          <w:pPr>
            <w:pStyle w:val="ekvquelle"/>
            <w:rPr>
              <w:rFonts w:cs="Arial"/>
              <w:color w:val="000000"/>
              <w:szCs w:val="10"/>
            </w:rPr>
          </w:pPr>
          <w:r w:rsidRPr="00F5248B">
            <w:t xml:space="preserve">Illustratoren: </w:t>
          </w:r>
          <w:r w:rsidR="00934AB4">
            <w:rPr>
              <w:rFonts w:cs="Arial"/>
              <w:color w:val="000000"/>
              <w:szCs w:val="10"/>
            </w:rPr>
            <w:t>Anke Fröhlich, Leipzig</w:t>
          </w:r>
        </w:p>
        <w:p w14:paraId="29BDB733" w14:textId="77777777" w:rsidR="000F3EA8" w:rsidRPr="00913892" w:rsidRDefault="000F3EA8" w:rsidP="0035010D">
          <w:pPr>
            <w:pStyle w:val="ekvquelle"/>
          </w:pPr>
        </w:p>
      </w:tc>
      <w:tc>
        <w:tcPr>
          <w:tcW w:w="397" w:type="dxa"/>
        </w:tcPr>
        <w:p w14:paraId="6E29F2C6" w14:textId="77777777" w:rsidR="000F3EA8" w:rsidRPr="00913892" w:rsidRDefault="000F3EA8" w:rsidP="000F3EA8">
          <w:pPr>
            <w:pStyle w:val="ekvpagina"/>
          </w:pPr>
        </w:p>
      </w:tc>
    </w:tr>
  </w:tbl>
  <w:p w14:paraId="5043CFAC" w14:textId="77777777" w:rsidR="00193A18" w:rsidRDefault="00193A1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7FC87C" w14:textId="77777777" w:rsidR="00934AB4" w:rsidRDefault="00934AB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7A4C08" w14:textId="77777777" w:rsidR="008345CB" w:rsidRDefault="008345CB" w:rsidP="003C599D">
      <w:pPr>
        <w:spacing w:line="240" w:lineRule="auto"/>
      </w:pPr>
      <w:r>
        <w:separator/>
      </w:r>
    </w:p>
  </w:footnote>
  <w:footnote w:type="continuationSeparator" w:id="0">
    <w:p w14:paraId="205639C8" w14:textId="77777777" w:rsidR="008345CB" w:rsidRDefault="008345CB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D1E0EB" w14:textId="77777777" w:rsidR="00934AB4" w:rsidRDefault="00934AB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2274CC" w14:textId="77777777" w:rsidR="00934AB4" w:rsidRDefault="00934AB4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E461C" w14:textId="77777777" w:rsidR="00934AB4" w:rsidRDefault="00934AB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41.9pt;height:33.85pt;visibility:visible;mso-wrap-style:square" o:bullet="t">
        <v:imagedata r:id="rId1" o:title="" cropbottom="3633f" cropleft="-1f" cropright="-4759f"/>
      </v:shape>
    </w:pict>
  </w:numPicBullet>
  <w:abstractNum w:abstractNumId="0" w15:restartNumberingAfterBreak="0">
    <w:nsid w:val="17543088"/>
    <w:multiLevelType w:val="hybridMultilevel"/>
    <w:tmpl w:val="0146211A"/>
    <w:lvl w:ilvl="0" w:tplc="6EB6D8E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C2FC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4F0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DEB09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722C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28CF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0EA48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E661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088C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77052A"/>
    <w:multiLevelType w:val="hybridMultilevel"/>
    <w:tmpl w:val="BA1A29D2"/>
    <w:lvl w:ilvl="0" w:tplc="CCF67E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78EAA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8C9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C3C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EC5F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BAC6D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FAA64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D841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99AAB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F504930"/>
    <w:multiLevelType w:val="hybridMultilevel"/>
    <w:tmpl w:val="FACE437A"/>
    <w:lvl w:ilvl="0" w:tplc="16A040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A78E5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D4F7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D845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922E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9C39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74B6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4026B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FAA4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3E22"/>
    <w:rsid w:val="000040E2"/>
    <w:rsid w:val="00005913"/>
    <w:rsid w:val="000065C2"/>
    <w:rsid w:val="000160A7"/>
    <w:rsid w:val="00020440"/>
    <w:rsid w:val="00033B3B"/>
    <w:rsid w:val="00035074"/>
    <w:rsid w:val="00037566"/>
    <w:rsid w:val="00043523"/>
    <w:rsid w:val="000523D4"/>
    <w:rsid w:val="00054678"/>
    <w:rsid w:val="00054A93"/>
    <w:rsid w:val="00055113"/>
    <w:rsid w:val="0006258C"/>
    <w:rsid w:val="00062D31"/>
    <w:rsid w:val="000812E6"/>
    <w:rsid w:val="00090AB2"/>
    <w:rsid w:val="000928AA"/>
    <w:rsid w:val="00092E87"/>
    <w:rsid w:val="000939F5"/>
    <w:rsid w:val="00094F01"/>
    <w:rsid w:val="000B098D"/>
    <w:rsid w:val="000B686B"/>
    <w:rsid w:val="000B7BD3"/>
    <w:rsid w:val="000C11E0"/>
    <w:rsid w:val="000D0BA0"/>
    <w:rsid w:val="000D40DE"/>
    <w:rsid w:val="000D4791"/>
    <w:rsid w:val="000D6638"/>
    <w:rsid w:val="000E343E"/>
    <w:rsid w:val="000E5AC4"/>
    <w:rsid w:val="000E6045"/>
    <w:rsid w:val="000F21E8"/>
    <w:rsid w:val="000F3A5C"/>
    <w:rsid w:val="000F3EA8"/>
    <w:rsid w:val="000F5724"/>
    <w:rsid w:val="000F5DEF"/>
    <w:rsid w:val="000F7910"/>
    <w:rsid w:val="00103057"/>
    <w:rsid w:val="001034B1"/>
    <w:rsid w:val="00107D77"/>
    <w:rsid w:val="00124062"/>
    <w:rsid w:val="00131417"/>
    <w:rsid w:val="001524C9"/>
    <w:rsid w:val="001641FA"/>
    <w:rsid w:val="0016475A"/>
    <w:rsid w:val="00165ECC"/>
    <w:rsid w:val="001759BF"/>
    <w:rsid w:val="001772BE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171EB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8107C"/>
    <w:rsid w:val="0028231D"/>
    <w:rsid w:val="00287B24"/>
    <w:rsid w:val="00287DC0"/>
    <w:rsid w:val="002A25AE"/>
    <w:rsid w:val="002B3DF1"/>
    <w:rsid w:val="002B64EA"/>
    <w:rsid w:val="002D41F4"/>
    <w:rsid w:val="002D7B0C"/>
    <w:rsid w:val="002D7B42"/>
    <w:rsid w:val="002E163A"/>
    <w:rsid w:val="002F1328"/>
    <w:rsid w:val="00302866"/>
    <w:rsid w:val="00303749"/>
    <w:rsid w:val="00304833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5010D"/>
    <w:rsid w:val="00350FBE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96A36"/>
    <w:rsid w:val="003A1A19"/>
    <w:rsid w:val="003A5B0C"/>
    <w:rsid w:val="003B2984"/>
    <w:rsid w:val="003C39DC"/>
    <w:rsid w:val="003C599D"/>
    <w:rsid w:val="003D03ED"/>
    <w:rsid w:val="003D70F5"/>
    <w:rsid w:val="003E21AC"/>
    <w:rsid w:val="003E6330"/>
    <w:rsid w:val="003F362F"/>
    <w:rsid w:val="00405D0B"/>
    <w:rsid w:val="00410F77"/>
    <w:rsid w:val="00411B18"/>
    <w:rsid w:val="00415632"/>
    <w:rsid w:val="0042107E"/>
    <w:rsid w:val="00424375"/>
    <w:rsid w:val="004372DD"/>
    <w:rsid w:val="00441088"/>
    <w:rsid w:val="00441724"/>
    <w:rsid w:val="0044533C"/>
    <w:rsid w:val="00454148"/>
    <w:rsid w:val="004621B3"/>
    <w:rsid w:val="0047471A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501528"/>
    <w:rsid w:val="005069C1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7103"/>
    <w:rsid w:val="00560848"/>
    <w:rsid w:val="0057200E"/>
    <w:rsid w:val="00572A0F"/>
    <w:rsid w:val="00574FE0"/>
    <w:rsid w:val="00576D2D"/>
    <w:rsid w:val="00584F88"/>
    <w:rsid w:val="0058609E"/>
    <w:rsid w:val="0058635A"/>
    <w:rsid w:val="00597E2F"/>
    <w:rsid w:val="005A6D94"/>
    <w:rsid w:val="005B092F"/>
    <w:rsid w:val="005C047C"/>
    <w:rsid w:val="005C0FBD"/>
    <w:rsid w:val="005D367A"/>
    <w:rsid w:val="005D3E99"/>
    <w:rsid w:val="005D698E"/>
    <w:rsid w:val="005E15AC"/>
    <w:rsid w:val="005F0384"/>
    <w:rsid w:val="005F2AB3"/>
    <w:rsid w:val="005F3914"/>
    <w:rsid w:val="005F439D"/>
    <w:rsid w:val="0060113C"/>
    <w:rsid w:val="00603AD5"/>
    <w:rsid w:val="00617C5C"/>
    <w:rsid w:val="006201CB"/>
    <w:rsid w:val="00622F6B"/>
    <w:rsid w:val="00627765"/>
    <w:rsid w:val="0064267F"/>
    <w:rsid w:val="0064692C"/>
    <w:rsid w:val="00653F68"/>
    <w:rsid w:val="0065576E"/>
    <w:rsid w:val="006802C4"/>
    <w:rsid w:val="0068429A"/>
    <w:rsid w:val="00685FDD"/>
    <w:rsid w:val="00693676"/>
    <w:rsid w:val="006B2D23"/>
    <w:rsid w:val="006B6247"/>
    <w:rsid w:val="006C2C80"/>
    <w:rsid w:val="006C4E52"/>
    <w:rsid w:val="006C599A"/>
    <w:rsid w:val="006C6A77"/>
    <w:rsid w:val="006D1959"/>
    <w:rsid w:val="006D49F0"/>
    <w:rsid w:val="006E235E"/>
    <w:rsid w:val="006F0D3C"/>
    <w:rsid w:val="006F2EDC"/>
    <w:rsid w:val="00710718"/>
    <w:rsid w:val="00715A9A"/>
    <w:rsid w:val="0072030B"/>
    <w:rsid w:val="00720747"/>
    <w:rsid w:val="007228A6"/>
    <w:rsid w:val="00722BE8"/>
    <w:rsid w:val="00724064"/>
    <w:rsid w:val="00733A44"/>
    <w:rsid w:val="00745BC6"/>
    <w:rsid w:val="007507F9"/>
    <w:rsid w:val="00751B0E"/>
    <w:rsid w:val="00760C41"/>
    <w:rsid w:val="00766405"/>
    <w:rsid w:val="0076691A"/>
    <w:rsid w:val="00772DA9"/>
    <w:rsid w:val="00787700"/>
    <w:rsid w:val="00793822"/>
    <w:rsid w:val="007A2F5A"/>
    <w:rsid w:val="007A5AA1"/>
    <w:rsid w:val="007A79E2"/>
    <w:rsid w:val="007C7D76"/>
    <w:rsid w:val="007D186F"/>
    <w:rsid w:val="007E4DDC"/>
    <w:rsid w:val="007E5E71"/>
    <w:rsid w:val="00802E02"/>
    <w:rsid w:val="00804478"/>
    <w:rsid w:val="00816953"/>
    <w:rsid w:val="0082136B"/>
    <w:rsid w:val="00826DDD"/>
    <w:rsid w:val="008273B7"/>
    <w:rsid w:val="008277EF"/>
    <w:rsid w:val="00833C80"/>
    <w:rsid w:val="008345CB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376"/>
    <w:rsid w:val="00882053"/>
    <w:rsid w:val="008942A2"/>
    <w:rsid w:val="0089534A"/>
    <w:rsid w:val="008A529C"/>
    <w:rsid w:val="008B446A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6EDE"/>
    <w:rsid w:val="00902002"/>
    <w:rsid w:val="00902CEB"/>
    <w:rsid w:val="009064C0"/>
    <w:rsid w:val="00907EC2"/>
    <w:rsid w:val="00912A0A"/>
    <w:rsid w:val="00913598"/>
    <w:rsid w:val="00913892"/>
    <w:rsid w:val="009215E3"/>
    <w:rsid w:val="00934AB4"/>
    <w:rsid w:val="00936CF0"/>
    <w:rsid w:val="00942106"/>
    <w:rsid w:val="0094260D"/>
    <w:rsid w:val="00946121"/>
    <w:rsid w:val="00952B21"/>
    <w:rsid w:val="00954E0C"/>
    <w:rsid w:val="00956783"/>
    <w:rsid w:val="00957248"/>
    <w:rsid w:val="00957969"/>
    <w:rsid w:val="00962A4D"/>
    <w:rsid w:val="00964A22"/>
    <w:rsid w:val="00967C71"/>
    <w:rsid w:val="00977556"/>
    <w:rsid w:val="009800AB"/>
    <w:rsid w:val="00981DFC"/>
    <w:rsid w:val="00983585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C26DF"/>
    <w:rsid w:val="009C2A7B"/>
    <w:rsid w:val="009C3C75"/>
    <w:rsid w:val="009D08F7"/>
    <w:rsid w:val="009E0436"/>
    <w:rsid w:val="009E17E1"/>
    <w:rsid w:val="009E1F53"/>
    <w:rsid w:val="009E45C5"/>
    <w:rsid w:val="009E47B1"/>
    <w:rsid w:val="009F003E"/>
    <w:rsid w:val="009F0109"/>
    <w:rsid w:val="009F1185"/>
    <w:rsid w:val="00A024FF"/>
    <w:rsid w:val="00A05E18"/>
    <w:rsid w:val="00A06EFE"/>
    <w:rsid w:val="00A170E5"/>
    <w:rsid w:val="00A2146F"/>
    <w:rsid w:val="00A23E76"/>
    <w:rsid w:val="00A26B32"/>
    <w:rsid w:val="00A27593"/>
    <w:rsid w:val="00A32B8D"/>
    <w:rsid w:val="00A35787"/>
    <w:rsid w:val="00A43B4C"/>
    <w:rsid w:val="00A478DC"/>
    <w:rsid w:val="00A701AF"/>
    <w:rsid w:val="00A75504"/>
    <w:rsid w:val="00A81B99"/>
    <w:rsid w:val="00A83239"/>
    <w:rsid w:val="00A8687B"/>
    <w:rsid w:val="00A87F29"/>
    <w:rsid w:val="00A92ABA"/>
    <w:rsid w:val="00A92B79"/>
    <w:rsid w:val="00A9695B"/>
    <w:rsid w:val="00A971EB"/>
    <w:rsid w:val="00AA3E8B"/>
    <w:rsid w:val="00AA5A5A"/>
    <w:rsid w:val="00AB05CF"/>
    <w:rsid w:val="00AB0DA8"/>
    <w:rsid w:val="00AB18CA"/>
    <w:rsid w:val="00AB5327"/>
    <w:rsid w:val="00AB6AE5"/>
    <w:rsid w:val="00AB7619"/>
    <w:rsid w:val="00AC01E7"/>
    <w:rsid w:val="00AC7B89"/>
    <w:rsid w:val="00AD4D22"/>
    <w:rsid w:val="00AE65F6"/>
    <w:rsid w:val="00AF053E"/>
    <w:rsid w:val="00B01740"/>
    <w:rsid w:val="00B039E8"/>
    <w:rsid w:val="00B14B45"/>
    <w:rsid w:val="00B15180"/>
    <w:rsid w:val="00B155E8"/>
    <w:rsid w:val="00B15F75"/>
    <w:rsid w:val="00B2194E"/>
    <w:rsid w:val="00B31F29"/>
    <w:rsid w:val="00B32DAF"/>
    <w:rsid w:val="00B37E68"/>
    <w:rsid w:val="00B468CC"/>
    <w:rsid w:val="00B54655"/>
    <w:rsid w:val="00B6045F"/>
    <w:rsid w:val="00B7242A"/>
    <w:rsid w:val="00B82B4E"/>
    <w:rsid w:val="00B8420E"/>
    <w:rsid w:val="00B90CE1"/>
    <w:rsid w:val="00B95A5B"/>
    <w:rsid w:val="00BA1A23"/>
    <w:rsid w:val="00BC2CD2"/>
    <w:rsid w:val="00BC6483"/>
    <w:rsid w:val="00BC69E3"/>
    <w:rsid w:val="00BC7335"/>
    <w:rsid w:val="00BD542D"/>
    <w:rsid w:val="00BD6E66"/>
    <w:rsid w:val="00BE1962"/>
    <w:rsid w:val="00BE4821"/>
    <w:rsid w:val="00BF17F2"/>
    <w:rsid w:val="00C00404"/>
    <w:rsid w:val="00C172AE"/>
    <w:rsid w:val="00C2293E"/>
    <w:rsid w:val="00C343F5"/>
    <w:rsid w:val="00C40555"/>
    <w:rsid w:val="00C40D51"/>
    <w:rsid w:val="00C429A6"/>
    <w:rsid w:val="00C504F8"/>
    <w:rsid w:val="00C52A99"/>
    <w:rsid w:val="00C61654"/>
    <w:rsid w:val="00C727B3"/>
    <w:rsid w:val="00C72BA2"/>
    <w:rsid w:val="00C84E4C"/>
    <w:rsid w:val="00C87044"/>
    <w:rsid w:val="00C94D17"/>
    <w:rsid w:val="00CB27C6"/>
    <w:rsid w:val="00CB463B"/>
    <w:rsid w:val="00CB5B82"/>
    <w:rsid w:val="00CB782D"/>
    <w:rsid w:val="00CC54E0"/>
    <w:rsid w:val="00CC65A8"/>
    <w:rsid w:val="00CD6369"/>
    <w:rsid w:val="00CE2A37"/>
    <w:rsid w:val="00CF2E1A"/>
    <w:rsid w:val="00CF715C"/>
    <w:rsid w:val="00D022EC"/>
    <w:rsid w:val="00D05217"/>
    <w:rsid w:val="00D06182"/>
    <w:rsid w:val="00D12661"/>
    <w:rsid w:val="00D1582D"/>
    <w:rsid w:val="00D2569D"/>
    <w:rsid w:val="00D450E7"/>
    <w:rsid w:val="00D559DE"/>
    <w:rsid w:val="00D56FEB"/>
    <w:rsid w:val="00D60378"/>
    <w:rsid w:val="00D60A2F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2EAD"/>
    <w:rsid w:val="00D94CC2"/>
    <w:rsid w:val="00DA02CD"/>
    <w:rsid w:val="00DA1633"/>
    <w:rsid w:val="00DA29C3"/>
    <w:rsid w:val="00DB0557"/>
    <w:rsid w:val="00DB2C80"/>
    <w:rsid w:val="00DC2340"/>
    <w:rsid w:val="00DC30DA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80E4F"/>
    <w:rsid w:val="00E95ED3"/>
    <w:rsid w:val="00EA7542"/>
    <w:rsid w:val="00EB2280"/>
    <w:rsid w:val="00EB2931"/>
    <w:rsid w:val="00EC1621"/>
    <w:rsid w:val="00EC662E"/>
    <w:rsid w:val="00EE049D"/>
    <w:rsid w:val="00EE2721"/>
    <w:rsid w:val="00EE2A0B"/>
    <w:rsid w:val="00EF6029"/>
    <w:rsid w:val="00F030FC"/>
    <w:rsid w:val="00F16DA0"/>
    <w:rsid w:val="00F23554"/>
    <w:rsid w:val="00F241DA"/>
    <w:rsid w:val="00F24740"/>
    <w:rsid w:val="00F30571"/>
    <w:rsid w:val="00F335CB"/>
    <w:rsid w:val="00F35DB1"/>
    <w:rsid w:val="00F36D0F"/>
    <w:rsid w:val="00F4144F"/>
    <w:rsid w:val="00F42294"/>
    <w:rsid w:val="00F42F7B"/>
    <w:rsid w:val="00F459EB"/>
    <w:rsid w:val="00F5248B"/>
    <w:rsid w:val="00F52C9C"/>
    <w:rsid w:val="00F6336A"/>
    <w:rsid w:val="00F72065"/>
    <w:rsid w:val="00F849BE"/>
    <w:rsid w:val="00F94A4B"/>
    <w:rsid w:val="00F97AD4"/>
    <w:rsid w:val="00FA3027"/>
    <w:rsid w:val="00FB0917"/>
    <w:rsid w:val="00FB59FB"/>
    <w:rsid w:val="00FB72A0"/>
    <w:rsid w:val="00FC35C5"/>
    <w:rsid w:val="00FC3E22"/>
    <w:rsid w:val="00FC7DBF"/>
    <w:rsid w:val="00FE4FE6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519230"/>
  <w15:docId w15:val="{3F7407A5-FE8A-47F7-8790-7B5BBF197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" w:qFormat="1"/>
    <w:lsdException w:name="Emphasis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" w:qFormat="1"/>
    <w:lsdException w:name="Quote" w:uiPriority="9" w:qFormat="1"/>
    <w:lsdException w:name="Intense Quote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9" w:qFormat="1"/>
    <w:lsdException w:name="Intense Emphasis" w:uiPriority="9" w:qFormat="1"/>
    <w:lsdException w:name="Subtle Reference" w:uiPriority="9" w:qFormat="1"/>
    <w:lsdException w:name="Intense Reference" w:uiPriority="9" w:qFormat="1"/>
    <w:lsdException w:name="Book Title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3164C4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noProof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customStyle="1" w:styleId="TabellemithellemGitternetz1">
    <w:name w:val="Tabelle mit hellem Gitternetz1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03AD5"/>
    <w:pPr>
      <w:spacing w:line="240" w:lineRule="auto"/>
    </w:pPr>
    <w:rPr>
      <w:color w:val="000000"/>
      <w:sz w:val="28"/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5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10.png"/><Relationship Id="rId23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nett\AppData\Roaming\Microsoft\Templates\WD_KV_KL1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 Klett Verlag, Stuttgart</dc:creator>
  <cp:lastModifiedBy/>
  <cp:revision>14</cp:revision>
  <cp:lastPrinted>2016-12-08T14:25:00Z</cp:lastPrinted>
  <dcterms:created xsi:type="dcterms:W3CDTF">2017-10-06T08:40:00Z</dcterms:created>
  <dcterms:modified xsi:type="dcterms:W3CDTF">2019-05-06T06:29:00Z</dcterms:modified>
</cp:coreProperties>
</file>