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2542DF6A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EAE5ED4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7278B9EA" w14:textId="04E5A548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1C812A1D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223967CA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F4F6E47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5464E9D" w14:textId="1FEDD19E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4D044B">
              <w:t>01</w:t>
            </w:r>
          </w:p>
        </w:tc>
      </w:tr>
      <w:tr w:rsidR="00BF17F2" w:rsidRPr="00BF17F2" w14:paraId="623F4BAC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11819B16" w14:textId="68BA27A8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4274999" w14:textId="6AFA2A0B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097562F" w14:textId="5CE915B6" w:rsidR="00745C3F" w:rsidRPr="00287B24" w:rsidRDefault="00745C3F" w:rsidP="00745C3F">
      <w:pPr>
        <w:pStyle w:val="ekvpicto"/>
        <w:framePr w:wrap="around"/>
      </w:pPr>
    </w:p>
    <w:p w14:paraId="2525B60B" w14:textId="357BA1EE" w:rsidR="00745C3F" w:rsidRPr="00745C3F" w:rsidRDefault="004025CB" w:rsidP="00745C3F">
      <w:pPr>
        <w:pStyle w:val="ekvue1arial"/>
        <w:ind w:right="-285"/>
        <w:rPr>
          <w:rFonts w:cs="Arial"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09B292" wp14:editId="64E9BF12">
                <wp:simplePos x="0" y="0"/>
                <wp:positionH relativeFrom="column">
                  <wp:posOffset>3269615</wp:posOffset>
                </wp:positionH>
                <wp:positionV relativeFrom="paragraph">
                  <wp:posOffset>86995</wp:posOffset>
                </wp:positionV>
                <wp:extent cx="1835470" cy="2294890"/>
                <wp:effectExtent l="0" t="1270" r="0" b="0"/>
                <wp:wrapNone/>
                <wp:docPr id="796766900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35470" cy="2294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886F54" w14:textId="26513D29" w:rsidR="00745C3F" w:rsidRPr="00A30B90" w:rsidRDefault="00745C3F" w:rsidP="004025CB">
                            <w:pP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30B90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Meine Checkliste </w:t>
                            </w:r>
                            <w:r w:rsidR="00A30B90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  <w:r w:rsidR="00A30B90" w:rsidRPr="00A30B90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ür Rechtschreibkonferenzen</w:t>
                            </w:r>
                          </w:p>
                          <w:p w14:paraId="3323DF3B" w14:textId="77777777" w:rsidR="00745C3F" w:rsidRDefault="00745C3F" w:rsidP="00745C3F">
                            <w:pPr>
                              <w:rPr>
                                <w:rFonts w:cs="Arial"/>
                                <w:b/>
                                <w:bCs/>
                                <w:szCs w:val="23"/>
                              </w:rPr>
                            </w:pPr>
                          </w:p>
                          <w:p w14:paraId="02379BA0" w14:textId="4A505F29" w:rsidR="00745C3F" w:rsidRDefault="00745C3F" w:rsidP="00745C3F">
                            <w:pPr>
                              <w:spacing w:line="480" w:lineRule="auto"/>
                              <w:rPr>
                                <w:rFonts w:cs="Arial"/>
                                <w:b/>
                                <w:bCs/>
                                <w:szCs w:val="23"/>
                              </w:rPr>
                            </w:pPr>
                            <w:r w:rsidRPr="00A30B90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Name: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Cs w:val="23"/>
                              </w:rPr>
                              <w:t xml:space="preserve"> _____________</w:t>
                            </w:r>
                            <w:r w:rsidR="00A30B90">
                              <w:rPr>
                                <w:rFonts w:cs="Arial"/>
                                <w:b/>
                                <w:bCs/>
                                <w:szCs w:val="23"/>
                              </w:rPr>
                              <w:t>_</w:t>
                            </w:r>
                          </w:p>
                          <w:p w14:paraId="2A59FDA7" w14:textId="48D292F0" w:rsidR="00745C3F" w:rsidRPr="000B4197" w:rsidRDefault="00A30B90" w:rsidP="00745C3F">
                            <w:pPr>
                              <w:spacing w:line="480" w:lineRule="auto"/>
                              <w:rPr>
                                <w:rFonts w:cs="Arial"/>
                                <w:b/>
                                <w:bCs/>
                                <w:szCs w:val="23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zCs w:val="23"/>
                              </w:rPr>
                              <w:t xml:space="preserve"> </w:t>
                            </w:r>
                            <w:r w:rsidR="00745C3F">
                              <w:rPr>
                                <w:rFonts w:cs="Arial"/>
                                <w:b/>
                                <w:bCs/>
                                <w:szCs w:val="23"/>
                              </w:rPr>
                              <w:t>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C09B292" id="_x0000_t202" coordsize="21600,21600" o:spt="202" path="m,l,21600r21600,l21600,xe">
                <v:stroke joinstyle="miter"/>
                <v:path gradientshapeok="t" o:connecttype="rect"/>
              </v:shapetype>
              <v:shape id="Textfeld 12" o:spid="_x0000_s1026" type="#_x0000_t202" style="position:absolute;margin-left:257.45pt;margin-top:6.85pt;width:144.55pt;height:180.7pt;rotation:-90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" fillcolor="white [3201]" stroked="f" strokeweight=".5pt">
                <v:textbox>
                  <w:txbxContent>
                    <w:p w14:paraId="5E886F54" w14:textId="26513D29" w:rsidR="00745C3F" w:rsidRPr="00A30B90" w:rsidRDefault="00745C3F" w:rsidP="004025CB">
                      <w:pP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A30B90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 xml:space="preserve">Meine Checkliste </w:t>
                      </w:r>
                      <w:r w:rsidR="00A30B90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f</w:t>
                      </w:r>
                      <w:r w:rsidR="00A30B90" w:rsidRPr="00A30B90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ür Rechtschreibkonferenzen</w:t>
                      </w:r>
                    </w:p>
                    <w:p w14:paraId="3323DF3B" w14:textId="77777777" w:rsidR="00745C3F" w:rsidRDefault="00745C3F" w:rsidP="00745C3F">
                      <w:pPr>
                        <w:rPr>
                          <w:rFonts w:cs="Arial"/>
                          <w:b/>
                          <w:bCs/>
                          <w:szCs w:val="23"/>
                        </w:rPr>
                      </w:pPr>
                    </w:p>
                    <w:p w14:paraId="02379BA0" w14:textId="4A505F29" w:rsidR="00745C3F" w:rsidRDefault="00745C3F" w:rsidP="00745C3F">
                      <w:pPr>
                        <w:spacing w:line="480" w:lineRule="auto"/>
                        <w:rPr>
                          <w:rFonts w:cs="Arial"/>
                          <w:b/>
                          <w:bCs/>
                          <w:szCs w:val="23"/>
                        </w:rPr>
                      </w:pPr>
                      <w:r w:rsidRPr="00A30B90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Name:</w:t>
                      </w:r>
                      <w:r>
                        <w:rPr>
                          <w:rFonts w:cs="Arial"/>
                          <w:b/>
                          <w:bCs/>
                          <w:szCs w:val="23"/>
                        </w:rPr>
                        <w:t xml:space="preserve"> _____________</w:t>
                      </w:r>
                      <w:r w:rsidR="00A30B90">
                        <w:rPr>
                          <w:rFonts w:cs="Arial"/>
                          <w:b/>
                          <w:bCs/>
                          <w:szCs w:val="23"/>
                        </w:rPr>
                        <w:t>_</w:t>
                      </w:r>
                    </w:p>
                    <w:p w14:paraId="2A59FDA7" w14:textId="48D292F0" w:rsidR="00745C3F" w:rsidRPr="000B4197" w:rsidRDefault="00A30B90" w:rsidP="00745C3F">
                      <w:pPr>
                        <w:spacing w:line="480" w:lineRule="auto"/>
                        <w:rPr>
                          <w:rFonts w:cs="Arial"/>
                          <w:b/>
                          <w:bCs/>
                          <w:szCs w:val="23"/>
                        </w:rPr>
                      </w:pPr>
                      <w:r>
                        <w:rPr>
                          <w:rFonts w:cs="Arial"/>
                          <w:b/>
                          <w:bCs/>
                          <w:szCs w:val="23"/>
                        </w:rPr>
                        <w:t xml:space="preserve"> </w:t>
                      </w:r>
                      <w:r w:rsidR="00745C3F">
                        <w:rPr>
                          <w:rFonts w:cs="Arial"/>
                          <w:b/>
                          <w:bCs/>
                          <w:szCs w:val="23"/>
                        </w:rPr>
                        <w:t>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745C3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8D4BB6" wp14:editId="4A9E5E5B">
                <wp:simplePos x="0" y="0"/>
                <wp:positionH relativeFrom="column">
                  <wp:posOffset>2874244</wp:posOffset>
                </wp:positionH>
                <wp:positionV relativeFrom="paragraph">
                  <wp:posOffset>295375</wp:posOffset>
                </wp:positionV>
                <wp:extent cx="9326" cy="7842869"/>
                <wp:effectExtent l="0" t="0" r="16510" b="19050"/>
                <wp:wrapNone/>
                <wp:docPr id="1072301978" name="Gerade Verbindu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26" cy="784286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C5129F" id="Gerade Verbindung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3pt,23.25pt" to="227.05pt,6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 w:rsidR="00745C3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96AFB6" wp14:editId="0C8B2307">
                <wp:simplePos x="0" y="0"/>
                <wp:positionH relativeFrom="column">
                  <wp:posOffset>-5314</wp:posOffset>
                </wp:positionH>
                <wp:positionV relativeFrom="paragraph">
                  <wp:posOffset>303396</wp:posOffset>
                </wp:positionV>
                <wp:extent cx="5683250" cy="7834848"/>
                <wp:effectExtent l="0" t="0" r="19050" b="13970"/>
                <wp:wrapNone/>
                <wp:docPr id="612867784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3250" cy="783484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58E7FC" id="Rechteck 9" o:spid="_x0000_s1026" style="position:absolute;margin-left:-.4pt;margin-top:23.9pt;width:447.5pt;height:61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" fillcolor="white [3201]" strokecolor="black [3200]" strokeweight="1pt"/>
            </w:pict>
          </mc:Fallback>
        </mc:AlternateContent>
      </w:r>
      <w:r w:rsidR="00A30B90">
        <w:rPr>
          <w:rFonts w:cs="Arial"/>
        </w:rPr>
        <w:t>Rechtschreibkonferenzen</w:t>
      </w:r>
      <w:r w:rsidR="00FE6100">
        <w:rPr>
          <w:rFonts w:cs="Arial"/>
        </w:rPr>
        <w:t xml:space="preserve"> zur Textüberarbeitung</w:t>
      </w:r>
    </w:p>
    <w:p w14:paraId="32C58BB4" w14:textId="69F8B9F7" w:rsidR="00745C3F" w:rsidRDefault="00761878" w:rsidP="00745C3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00FCC4" wp14:editId="171BDD0C">
                <wp:simplePos x="0" y="0"/>
                <wp:positionH relativeFrom="column">
                  <wp:posOffset>947103</wp:posOffset>
                </wp:positionH>
                <wp:positionV relativeFrom="paragraph">
                  <wp:posOffset>109270</wp:posOffset>
                </wp:positionV>
                <wp:extent cx="1941830" cy="1776095"/>
                <wp:effectExtent l="6667" t="0" r="7938" b="7937"/>
                <wp:wrapNone/>
                <wp:docPr id="1939738083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941830" cy="1776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04EE79" w14:textId="7664ACEF" w:rsidR="00745C3F" w:rsidRPr="00761878" w:rsidRDefault="00A30B90" w:rsidP="00A30B90">
                            <w:pPr>
                              <w:pStyle w:val="Listenabsatz"/>
                              <w:tabs>
                                <w:tab w:val="clear" w:pos="595"/>
                                <w:tab w:val="left" w:pos="142"/>
                              </w:tabs>
                              <w:spacing w:line="240" w:lineRule="auto"/>
                              <w:ind w:left="284" w:right="103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6187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Markiere Wörter, bei denen du unsicher bist</w:t>
                            </w:r>
                            <w:r w:rsidR="00745C3F" w:rsidRPr="0076187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93D4FB5" w14:textId="77777777" w:rsidR="00745C3F" w:rsidRPr="00DA4177" w:rsidRDefault="00745C3F" w:rsidP="00745C3F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ind w:right="103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</w:p>
                          <w:p w14:paraId="1E2BF6EC" w14:textId="0682B089" w:rsidR="00056D6B" w:rsidRPr="00287B24" w:rsidRDefault="00056D6B" w:rsidP="00056D6B">
                            <w:pPr>
                              <w:pStyle w:val="ekvpicto"/>
                            </w:pPr>
                          </w:p>
                          <w:p w14:paraId="30278BA0" w14:textId="620D0EB5" w:rsidR="00745C3F" w:rsidRPr="00DA4177" w:rsidRDefault="00056D6B" w:rsidP="00745C3F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spacing w:line="240" w:lineRule="auto"/>
                              <w:ind w:right="103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tab/>
                            </w:r>
                            <w:r w:rsidR="00A30B90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Er ist </w:t>
                            </w:r>
                            <w:r w:rsidR="00A30B90" w:rsidRPr="00A30B90">
                              <w:rPr>
                                <w:rFonts w:cs="Arial"/>
                                <w:sz w:val="20"/>
                                <w:szCs w:val="20"/>
                                <w:highlight w:val="yellow"/>
                              </w:rPr>
                              <w:t>plö</w:t>
                            </w:r>
                            <w:r w:rsidR="00162A28">
                              <w:rPr>
                                <w:rFonts w:cs="Arial"/>
                                <w:sz w:val="20"/>
                                <w:szCs w:val="20"/>
                                <w:highlight w:val="yellow"/>
                              </w:rPr>
                              <w:t>t</w:t>
                            </w:r>
                            <w:r w:rsidR="00A30B90" w:rsidRPr="00A30B90">
                              <w:rPr>
                                <w:rFonts w:cs="Arial"/>
                                <w:sz w:val="20"/>
                                <w:szCs w:val="20"/>
                                <w:highlight w:val="yellow"/>
                              </w:rPr>
                              <w:t>zlich</w:t>
                            </w:r>
                            <w:r w:rsidR="00A30B90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 wieder..</w:t>
                            </w:r>
                            <w:r w:rsidR="00745C3F" w:rsidRPr="00DA4177">
                              <w:rPr>
                                <w:rFonts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8244DCA" w14:textId="77777777" w:rsidR="00745C3F" w:rsidRPr="00DA4177" w:rsidRDefault="00745C3F" w:rsidP="00745C3F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ind w:right="103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</w:p>
                          <w:p w14:paraId="66DD70A0" w14:textId="2069CCC3" w:rsidR="00761878" w:rsidRDefault="00056D6B" w:rsidP="00056D6B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spacing w:line="240" w:lineRule="auto"/>
                              <w:ind w:left="851" w:right="103" w:hanging="851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tab/>
                            </w:r>
                            <w:r w:rsidR="00761878">
                              <w:rPr>
                                <w:rFonts w:cs="Arial"/>
                                <w:sz w:val="20"/>
                                <w:szCs w:val="20"/>
                              </w:rPr>
                              <w:tab/>
                            </w:r>
                            <w:r w:rsidR="00A30B90" w:rsidRPr="00761878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Vergleicht, welche</w:t>
                            </w:r>
                          </w:p>
                          <w:p w14:paraId="26630CDC" w14:textId="15E10BEA" w:rsidR="00761878" w:rsidRDefault="00761878" w:rsidP="00056D6B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spacing w:line="240" w:lineRule="auto"/>
                              <w:ind w:left="851" w:right="103" w:hanging="851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="00A30B90" w:rsidRPr="00761878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Wörter ihr markiert</w:t>
                            </w:r>
                          </w:p>
                          <w:p w14:paraId="7BE8816C" w14:textId="7592D6E3" w:rsidR="00745C3F" w:rsidRPr="00A30B90" w:rsidRDefault="00761878" w:rsidP="00056D6B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spacing w:line="240" w:lineRule="auto"/>
                              <w:ind w:left="851" w:right="103" w:hanging="851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="00A30B90" w:rsidRPr="00761878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habt</w:t>
                            </w:r>
                            <w:r w:rsidR="00745C3F" w:rsidRPr="00761878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1BA144E" w14:textId="3C9EE739" w:rsidR="00745C3F" w:rsidRDefault="00745C3F" w:rsidP="00745C3F">
                            <w:pP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58EF1EB" w14:textId="4159471E" w:rsidR="00056D6B" w:rsidRPr="00DA4177" w:rsidRDefault="00056D6B" w:rsidP="00745C3F">
                            <w:pP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0FCC4" id="_x0000_s1027" type="#_x0000_t202" style="position:absolute;margin-left:74.6pt;margin-top:8.6pt;width:152.9pt;height:139.85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" fillcolor="white [3201]" stroked="f" strokeweight=".5pt">
                <v:textbox>
                  <w:txbxContent>
                    <w:p w14:paraId="0504EE79" w14:textId="7664ACEF" w:rsidR="00745C3F" w:rsidRPr="00761878" w:rsidRDefault="00A30B90" w:rsidP="00A30B90">
                      <w:pPr>
                        <w:pStyle w:val="Listenabsatz"/>
                        <w:tabs>
                          <w:tab w:val="clear" w:pos="595"/>
                          <w:tab w:val="left" w:pos="142"/>
                        </w:tabs>
                        <w:spacing w:line="240" w:lineRule="auto"/>
                        <w:ind w:left="284" w:right="103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76187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Markiere Wörter, bei denen du unsicher bist</w:t>
                      </w:r>
                      <w:r w:rsidR="00745C3F" w:rsidRPr="0076187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293D4FB5" w14:textId="77777777" w:rsidR="00745C3F" w:rsidRPr="00DA4177" w:rsidRDefault="00745C3F" w:rsidP="00745C3F">
                      <w:pPr>
                        <w:tabs>
                          <w:tab w:val="clear" w:pos="595"/>
                          <w:tab w:val="left" w:pos="142"/>
                        </w:tabs>
                        <w:ind w:right="103"/>
                        <w:rPr>
                          <w:rFonts w:cs="Arial"/>
                          <w:sz w:val="20"/>
                          <w:szCs w:val="20"/>
                        </w:rPr>
                      </w:pPr>
                    </w:p>
                    <w:p w14:paraId="1E2BF6EC" w14:textId="0682B089" w:rsidR="00056D6B" w:rsidRPr="00287B24" w:rsidRDefault="00056D6B" w:rsidP="00056D6B">
                      <w:pPr>
                        <w:pStyle w:val="ekvpicto"/>
                      </w:pPr>
                    </w:p>
                    <w:p w14:paraId="30278BA0" w14:textId="620D0EB5" w:rsidR="00745C3F" w:rsidRPr="00DA4177" w:rsidRDefault="00056D6B" w:rsidP="00745C3F">
                      <w:pPr>
                        <w:tabs>
                          <w:tab w:val="clear" w:pos="595"/>
                          <w:tab w:val="left" w:pos="142"/>
                        </w:tabs>
                        <w:spacing w:line="240" w:lineRule="auto"/>
                        <w:ind w:right="103"/>
                        <w:rPr>
                          <w:rFonts w:cs="Arial"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cs="Arial"/>
                          <w:sz w:val="20"/>
                          <w:szCs w:val="20"/>
                        </w:rPr>
                        <w:tab/>
                      </w:r>
                      <w:r w:rsidR="00A30B90">
                        <w:rPr>
                          <w:rFonts w:cs="Arial"/>
                          <w:sz w:val="20"/>
                          <w:szCs w:val="20"/>
                        </w:rPr>
                        <w:t xml:space="preserve">Er ist </w:t>
                      </w:r>
                      <w:r w:rsidR="00A30B90" w:rsidRPr="00A30B90">
                        <w:rPr>
                          <w:rFonts w:cs="Arial"/>
                          <w:sz w:val="20"/>
                          <w:szCs w:val="20"/>
                          <w:highlight w:val="yellow"/>
                        </w:rPr>
                        <w:t>plö</w:t>
                      </w:r>
                      <w:r w:rsidR="00162A28">
                        <w:rPr>
                          <w:rFonts w:cs="Arial"/>
                          <w:sz w:val="20"/>
                          <w:szCs w:val="20"/>
                          <w:highlight w:val="yellow"/>
                        </w:rPr>
                        <w:t>t</w:t>
                      </w:r>
                      <w:r w:rsidR="00A30B90" w:rsidRPr="00A30B90">
                        <w:rPr>
                          <w:rFonts w:cs="Arial"/>
                          <w:sz w:val="20"/>
                          <w:szCs w:val="20"/>
                          <w:highlight w:val="yellow"/>
                        </w:rPr>
                        <w:t>zlich</w:t>
                      </w:r>
                      <w:r w:rsidR="00A30B90">
                        <w:rPr>
                          <w:rFonts w:cs="Arial"/>
                          <w:sz w:val="20"/>
                          <w:szCs w:val="20"/>
                        </w:rPr>
                        <w:t xml:space="preserve"> wieder..</w:t>
                      </w:r>
                      <w:r w:rsidR="00745C3F" w:rsidRPr="00DA4177">
                        <w:rPr>
                          <w:rFonts w:cs="Arial"/>
                          <w:sz w:val="20"/>
                          <w:szCs w:val="20"/>
                        </w:rPr>
                        <w:t>.</w:t>
                      </w:r>
                    </w:p>
                    <w:p w14:paraId="78244DCA" w14:textId="77777777" w:rsidR="00745C3F" w:rsidRPr="00DA4177" w:rsidRDefault="00745C3F" w:rsidP="00745C3F">
                      <w:pPr>
                        <w:tabs>
                          <w:tab w:val="clear" w:pos="595"/>
                          <w:tab w:val="left" w:pos="142"/>
                        </w:tabs>
                        <w:ind w:right="103"/>
                        <w:rPr>
                          <w:rFonts w:cs="Arial"/>
                          <w:sz w:val="20"/>
                          <w:szCs w:val="20"/>
                        </w:rPr>
                      </w:pPr>
                    </w:p>
                    <w:p w14:paraId="66DD70A0" w14:textId="2069CCC3" w:rsidR="00761878" w:rsidRDefault="00056D6B" w:rsidP="00056D6B">
                      <w:pPr>
                        <w:tabs>
                          <w:tab w:val="clear" w:pos="595"/>
                          <w:tab w:val="left" w:pos="142"/>
                        </w:tabs>
                        <w:spacing w:line="240" w:lineRule="auto"/>
                        <w:ind w:left="851" w:right="103" w:hanging="851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cs="Arial"/>
                          <w:sz w:val="20"/>
                          <w:szCs w:val="20"/>
                        </w:rPr>
                        <w:tab/>
                      </w:r>
                      <w:r w:rsidR="00761878">
                        <w:rPr>
                          <w:rFonts w:cs="Arial"/>
                          <w:sz w:val="20"/>
                          <w:szCs w:val="20"/>
                        </w:rPr>
                        <w:tab/>
                      </w:r>
                      <w:r w:rsidR="00A30B90" w:rsidRPr="00761878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Vergleicht, welche</w:t>
                      </w:r>
                    </w:p>
                    <w:p w14:paraId="26630CDC" w14:textId="15E10BEA" w:rsidR="00761878" w:rsidRDefault="00761878" w:rsidP="00056D6B">
                      <w:pPr>
                        <w:tabs>
                          <w:tab w:val="clear" w:pos="595"/>
                          <w:tab w:val="left" w:pos="142"/>
                        </w:tabs>
                        <w:spacing w:line="240" w:lineRule="auto"/>
                        <w:ind w:left="851" w:right="103" w:hanging="851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="00A30B90" w:rsidRPr="00761878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Wörter ihr markiert</w:t>
                      </w:r>
                    </w:p>
                    <w:p w14:paraId="7BE8816C" w14:textId="7592D6E3" w:rsidR="00745C3F" w:rsidRPr="00A30B90" w:rsidRDefault="00761878" w:rsidP="00056D6B">
                      <w:pPr>
                        <w:tabs>
                          <w:tab w:val="clear" w:pos="595"/>
                          <w:tab w:val="left" w:pos="142"/>
                        </w:tabs>
                        <w:spacing w:line="240" w:lineRule="auto"/>
                        <w:ind w:left="851" w:right="103" w:hanging="851"/>
                        <w:rPr>
                          <w:rFonts w:cs="Arial"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="00A30B90" w:rsidRPr="00761878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habt</w:t>
                      </w:r>
                      <w:r w:rsidR="00745C3F" w:rsidRPr="00761878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21BA144E" w14:textId="3C9EE739" w:rsidR="00745C3F" w:rsidRDefault="00745C3F" w:rsidP="00745C3F">
                      <w:pP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58EF1EB" w14:textId="4159471E" w:rsidR="00056D6B" w:rsidRPr="00DA4177" w:rsidRDefault="00056D6B" w:rsidP="00745C3F">
                      <w:pP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45C3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C2578A" wp14:editId="34C0C236">
                <wp:simplePos x="0" y="0"/>
                <wp:positionH relativeFrom="column">
                  <wp:posOffset>479742</wp:posOffset>
                </wp:positionH>
                <wp:positionV relativeFrom="paragraph">
                  <wp:posOffset>3496227</wp:posOffset>
                </wp:positionV>
                <wp:extent cx="1918335" cy="2645410"/>
                <wp:effectExtent l="4763" t="0" r="4127" b="4128"/>
                <wp:wrapNone/>
                <wp:docPr id="342568783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918335" cy="2645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64876F" w14:textId="2920C1F1" w:rsidR="00745C3F" w:rsidRDefault="00C10144" w:rsidP="00C10144">
                            <w:pPr>
                              <w:spacing w:line="240" w:lineRule="auto"/>
                              <w:ind w:left="595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10144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Überlegt, welche Strategien euch helfen, die Wörter richtig zu schreiben.</w:t>
                            </w:r>
                          </w:p>
                          <w:p w14:paraId="127EFF62" w14:textId="77777777" w:rsidR="00C10144" w:rsidRDefault="00C10144" w:rsidP="00745C3F">
                            <w:pPr>
                              <w:spacing w:line="240" w:lineRule="auto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E087EDC" w14:textId="7AF577B6" w:rsidR="00C10144" w:rsidRPr="00C10144" w:rsidRDefault="00C10144" w:rsidP="00AB4370">
                            <w:pPr>
                              <w:spacing w:line="240" w:lineRule="auto"/>
                              <w:ind w:left="340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Zeichnet die Strategiesymbole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  <w:t>hinter die Wörter</w:t>
                            </w:r>
                            <w:r w:rsidR="00162A28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2578A" id="_x0000_s1028" type="#_x0000_t202" style="position:absolute;margin-left:37.75pt;margin-top:275.3pt;width:151.05pt;height:208.3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" fillcolor="white [3201]" stroked="f" strokeweight=".5pt">
                <v:textbox>
                  <w:txbxContent>
                    <w:p w14:paraId="6264876F" w14:textId="2920C1F1" w:rsidR="00745C3F" w:rsidRDefault="00C10144" w:rsidP="00C10144">
                      <w:pPr>
                        <w:spacing w:line="240" w:lineRule="auto"/>
                        <w:ind w:left="595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C10144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Überlegt, welche Strategien euch helfen, die Wörter richtig zu schreiben.</w:t>
                      </w:r>
                    </w:p>
                    <w:p w14:paraId="127EFF62" w14:textId="77777777" w:rsidR="00C10144" w:rsidRDefault="00C10144" w:rsidP="00745C3F">
                      <w:pPr>
                        <w:spacing w:line="240" w:lineRule="auto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E087EDC" w14:textId="7AF577B6" w:rsidR="00C10144" w:rsidRPr="00C10144" w:rsidRDefault="00C10144" w:rsidP="00AB4370">
                      <w:pPr>
                        <w:spacing w:line="240" w:lineRule="auto"/>
                        <w:ind w:left="340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 xml:space="preserve">Zeichnet die Strategiesymbole </w:t>
                      </w: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br/>
                        <w:t>hinter die Wörter</w:t>
                      </w:r>
                      <w:r w:rsidR="00162A28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45C3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21481B" wp14:editId="024F189B">
                <wp:simplePos x="0" y="0"/>
                <wp:positionH relativeFrom="column">
                  <wp:posOffset>0</wp:posOffset>
                </wp:positionH>
                <wp:positionV relativeFrom="paragraph">
                  <wp:posOffset>5838591</wp:posOffset>
                </wp:positionV>
                <wp:extent cx="5683250" cy="0"/>
                <wp:effectExtent l="0" t="0" r="6350" b="12700"/>
                <wp:wrapNone/>
                <wp:docPr id="1340634198" name="Gerade Verbindu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3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CCF161" id="Gerade Verbindung 11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459.75pt" to="447.5pt,4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745C3F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271695" wp14:editId="12FD0684">
                <wp:simplePos x="0" y="0"/>
                <wp:positionH relativeFrom="column">
                  <wp:posOffset>2540</wp:posOffset>
                </wp:positionH>
                <wp:positionV relativeFrom="paragraph">
                  <wp:posOffset>3849905</wp:posOffset>
                </wp:positionV>
                <wp:extent cx="5683250" cy="0"/>
                <wp:effectExtent l="0" t="0" r="6350" b="12700"/>
                <wp:wrapNone/>
                <wp:docPr id="575145960" name="Gerade Verbindu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3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EC607D" id="Gerade Verbindung 11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2pt,303.15pt" to="447.7pt,30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3146DE33" w14:textId="4A367489" w:rsidR="003879B4" w:rsidRDefault="00162A28" w:rsidP="00745C3F">
      <w:pPr>
        <w:jc w:val="both"/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088AFB9D" wp14:editId="25E699EF">
            <wp:simplePos x="0" y="0"/>
            <wp:positionH relativeFrom="page">
              <wp:posOffset>5913485</wp:posOffset>
            </wp:positionH>
            <wp:positionV relativeFrom="paragraph">
              <wp:posOffset>7316787</wp:posOffset>
            </wp:positionV>
            <wp:extent cx="212090" cy="219075"/>
            <wp:effectExtent l="0" t="3493" r="0" b="0"/>
            <wp:wrapNone/>
            <wp:docPr id="131" name="Grafik 131" descr="SE01270958_Merkwoerte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209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229756F9" wp14:editId="2550D74A">
            <wp:simplePos x="0" y="0"/>
            <wp:positionH relativeFrom="page">
              <wp:posOffset>4937172</wp:posOffset>
            </wp:positionH>
            <wp:positionV relativeFrom="paragraph">
              <wp:posOffset>7331075</wp:posOffset>
            </wp:positionV>
            <wp:extent cx="212090" cy="212090"/>
            <wp:effectExtent l="0" t="0" r="0" b="0"/>
            <wp:wrapNone/>
            <wp:docPr id="128" name="Grafik 128" descr="SE01270958_ableiten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2090" cy="212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1064B2AF" wp14:editId="7B87FF88">
            <wp:simplePos x="0" y="0"/>
            <wp:positionH relativeFrom="page">
              <wp:posOffset>4124372</wp:posOffset>
            </wp:positionH>
            <wp:positionV relativeFrom="paragraph">
              <wp:posOffset>7313295</wp:posOffset>
            </wp:positionV>
            <wp:extent cx="215900" cy="215900"/>
            <wp:effectExtent l="0" t="0" r="0" b="0"/>
            <wp:wrapNone/>
            <wp:docPr id="135" name="Grafik 135" descr="SE01270958_weiterschwingen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5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28ACB494" wp14:editId="69EDFF0E">
            <wp:simplePos x="0" y="0"/>
            <wp:positionH relativeFrom="page">
              <wp:posOffset>2160858</wp:posOffset>
            </wp:positionH>
            <wp:positionV relativeFrom="paragraph">
              <wp:posOffset>5712460</wp:posOffset>
            </wp:positionV>
            <wp:extent cx="237490" cy="208280"/>
            <wp:effectExtent l="0" t="4445" r="5715" b="5715"/>
            <wp:wrapNone/>
            <wp:docPr id="137" name="Grafik 137" descr="SE01270958_Wortbaustein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7490" cy="20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506EAED3" wp14:editId="5E584EA7">
            <wp:simplePos x="0" y="0"/>
            <wp:positionH relativeFrom="page">
              <wp:posOffset>2893648</wp:posOffset>
            </wp:positionH>
            <wp:positionV relativeFrom="paragraph">
              <wp:posOffset>5715635</wp:posOffset>
            </wp:positionV>
            <wp:extent cx="208280" cy="208280"/>
            <wp:effectExtent l="0" t="0" r="1270" b="1270"/>
            <wp:wrapNone/>
            <wp:docPr id="129" name="Grafik 129" descr="SE01270958_gross_klein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8280" cy="20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427CC623" wp14:editId="6161C4AB">
            <wp:simplePos x="0" y="0"/>
            <wp:positionH relativeFrom="column">
              <wp:posOffset>2538683</wp:posOffset>
            </wp:positionH>
            <wp:positionV relativeFrom="paragraph">
              <wp:posOffset>5716270</wp:posOffset>
            </wp:positionV>
            <wp:extent cx="212090" cy="208280"/>
            <wp:effectExtent l="1905" t="0" r="0" b="0"/>
            <wp:wrapNone/>
            <wp:docPr id="134" name="Grafik 1" descr="SE01270958_sprechen_hoeren_schwingen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Grafik 134" descr="SE01270958_sprechen_hoeren_schwinge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2090" cy="20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4370">
        <w:rPr>
          <w:noProof/>
        </w:rPr>
        <w:drawing>
          <wp:anchor distT="0" distB="0" distL="114300" distR="114300" simplePos="0" relativeHeight="251688960" behindDoc="0" locked="0" layoutInCell="1" allowOverlap="1" wp14:anchorId="1BC6A852" wp14:editId="267DFCC8">
            <wp:simplePos x="0" y="0"/>
            <wp:positionH relativeFrom="column">
              <wp:posOffset>2268855</wp:posOffset>
            </wp:positionH>
            <wp:positionV relativeFrom="page">
              <wp:posOffset>5366385</wp:posOffset>
            </wp:positionV>
            <wp:extent cx="287655" cy="287655"/>
            <wp:effectExtent l="0" t="0" r="0" b="0"/>
            <wp:wrapNone/>
            <wp:docPr id="383268930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0547">
        <w:rPr>
          <w:noProof/>
        </w:rPr>
        <w:pict w14:anchorId="3F0B47FA">
          <v:shape id="Grafik 6" o:spid="_x0000_s2051" type="#_x0000_t75" style="position:absolute;left:0;text-align:left;margin-left:195.9pt;margin-top:162.45pt;width:22.8pt;height:22.8pt;z-index:251682816;visibility:visible;mso-wrap-style:square;mso-position-horizontal-relative:text;mso-position-vertical-relative:text">
            <v:imagedata r:id="rId14" o:title=""/>
          </v:shape>
        </w:pict>
      </w:r>
      <w:r w:rsidR="000C492E">
        <w:rPr>
          <w:noProof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13041748" wp14:editId="4862DC15">
                <wp:simplePos x="0" y="0"/>
                <wp:positionH relativeFrom="column">
                  <wp:posOffset>5382577</wp:posOffset>
                </wp:positionH>
                <wp:positionV relativeFrom="paragraph">
                  <wp:posOffset>5645784</wp:posOffset>
                </wp:positionV>
                <wp:extent cx="273600" cy="360000"/>
                <wp:effectExtent l="0" t="0" r="0" b="0"/>
                <wp:wrapNone/>
                <wp:docPr id="138333923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73600" cy="360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5A44A" w14:textId="482071C1" w:rsidR="000C492E" w:rsidRPr="007C0B0D" w:rsidRDefault="000C492E" w:rsidP="000C492E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41748" id="Textfeld 2" o:spid="_x0000_s1029" type="#_x0000_t202" style="position:absolute;left:0;text-align:left;margin-left:423.8pt;margin-top:444.55pt;width:21.55pt;height:28.35pt;rotation:-90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" filled="f" stroked="f">
                <v:textbox>
                  <w:txbxContent>
                    <w:p w14:paraId="0595A44A" w14:textId="482071C1" w:rsidR="000C492E" w:rsidRPr="007C0B0D" w:rsidRDefault="000C492E" w:rsidP="000C492E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0C492E">
        <w:rPr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0AC66D5F" wp14:editId="1A8F0427">
                <wp:simplePos x="0" y="0"/>
                <wp:positionH relativeFrom="column">
                  <wp:posOffset>5397500</wp:posOffset>
                </wp:positionH>
                <wp:positionV relativeFrom="paragraph">
                  <wp:posOffset>3646170</wp:posOffset>
                </wp:positionV>
                <wp:extent cx="274320" cy="358140"/>
                <wp:effectExtent l="0" t="0" r="0" b="0"/>
                <wp:wrapSquare wrapText="bothSides"/>
                <wp:docPr id="98399973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74320" cy="358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FA0925" w14:textId="227F380A" w:rsidR="000C492E" w:rsidRPr="007C0B0D" w:rsidRDefault="000C492E" w:rsidP="000C492E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66D5F" id="_x0000_s1030" type="#_x0000_t202" style="position:absolute;left:0;text-align:left;margin-left:425pt;margin-top:287.1pt;width:21.6pt;height:28.2pt;rotation:-90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" filled="f" stroked="f">
                <v:textbox>
                  <w:txbxContent>
                    <w:p w14:paraId="06FA0925" w14:textId="227F380A" w:rsidR="000C492E" w:rsidRPr="007C0B0D" w:rsidRDefault="000C492E" w:rsidP="000C492E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492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721754" wp14:editId="4AFEC5C1">
                <wp:simplePos x="0" y="0"/>
                <wp:positionH relativeFrom="column">
                  <wp:posOffset>635</wp:posOffset>
                </wp:positionH>
                <wp:positionV relativeFrom="paragraph">
                  <wp:posOffset>1808480</wp:posOffset>
                </wp:positionV>
                <wp:extent cx="5683250" cy="0"/>
                <wp:effectExtent l="0" t="0" r="0" b="0"/>
                <wp:wrapNone/>
                <wp:docPr id="428083568" name="Gerade Verbindu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3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90B627" id="Gerade Verbindung 11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05pt,142.4pt" to="447.55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="000C492E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1B8AC43" wp14:editId="1470C9A1">
                <wp:simplePos x="0" y="0"/>
                <wp:positionH relativeFrom="column">
                  <wp:posOffset>4760912</wp:posOffset>
                </wp:positionH>
                <wp:positionV relativeFrom="paragraph">
                  <wp:posOffset>2737803</wp:posOffset>
                </wp:positionV>
                <wp:extent cx="1598295" cy="195580"/>
                <wp:effectExtent l="0" t="3492" r="0" b="0"/>
                <wp:wrapNone/>
                <wp:docPr id="1397713680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598295" cy="195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C98422" w14:textId="77777777" w:rsidR="003C7A96" w:rsidRPr="007B3F6E" w:rsidRDefault="003C7A96" w:rsidP="003C7A96">
                            <w:pPr>
                              <w:spacing w:line="240" w:lineRule="auto"/>
                              <w:rPr>
                                <w:rFonts w:cs="Arial"/>
                                <w:sz w:val="12"/>
                                <w:szCs w:val="12"/>
                              </w:rPr>
                            </w:pPr>
                            <w:r w:rsidRPr="007B3F6E">
                              <w:rPr>
                                <w:rFonts w:cs="Arial"/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Illustration: </w:t>
                            </w:r>
                            <w:r>
                              <w:rPr>
                                <w:rFonts w:cs="Arial"/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8AC43" id="_x0000_s1031" type="#_x0000_t202" style="position:absolute;left:0;text-align:left;margin-left:374.85pt;margin-top:215.6pt;width:125.85pt;height:15.4pt;rotation:-9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" fillcolor="white [3201]" stroked="f" strokeweight=".5pt">
                <v:textbox>
                  <w:txbxContent>
                    <w:p w14:paraId="79C98422" w14:textId="77777777" w:rsidR="003C7A96" w:rsidRPr="007B3F6E" w:rsidRDefault="003C7A96" w:rsidP="003C7A96">
                      <w:pPr>
                        <w:spacing w:line="240" w:lineRule="auto"/>
                        <w:rPr>
                          <w:rFonts w:cs="Arial"/>
                          <w:sz w:val="12"/>
                          <w:szCs w:val="12"/>
                        </w:rPr>
                      </w:pPr>
                      <w:r w:rsidRPr="007B3F6E">
                        <w:rPr>
                          <w:rFonts w:cs="Arial"/>
                          <w:b/>
                          <w:bCs/>
                          <w:sz w:val="12"/>
                          <w:szCs w:val="12"/>
                        </w:rPr>
                        <w:t xml:space="preserve">Illustration: </w:t>
                      </w:r>
                      <w:r>
                        <w:rPr>
                          <w:rFonts w:cs="Arial"/>
                          <w:sz w:val="12"/>
                          <w:szCs w:val="12"/>
                        </w:rPr>
                        <w:t>Friederike Ablang, Berlin</w:t>
                      </w:r>
                    </w:p>
                  </w:txbxContent>
                </v:textbox>
              </v:shape>
            </w:pict>
          </mc:Fallback>
        </mc:AlternateContent>
      </w:r>
      <w:r w:rsidR="000C492E">
        <w:rPr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4BCB7A32" wp14:editId="0AE91033">
                <wp:simplePos x="0" y="0"/>
                <wp:positionH relativeFrom="column">
                  <wp:posOffset>5400675</wp:posOffset>
                </wp:positionH>
                <wp:positionV relativeFrom="paragraph">
                  <wp:posOffset>1779270</wp:posOffset>
                </wp:positionV>
                <wp:extent cx="274320" cy="358140"/>
                <wp:effectExtent l="0" t="0" r="0" b="0"/>
                <wp:wrapSquare wrapText="bothSides"/>
                <wp:docPr id="140912747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74320" cy="358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B1E543" w14:textId="7B55FC85" w:rsidR="000C492E" w:rsidRPr="007C0B0D" w:rsidRDefault="000C492E" w:rsidP="000C492E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B7A32" id="_x0000_s1032" type="#_x0000_t202" style="position:absolute;left:0;text-align:left;margin-left:425.25pt;margin-top:140.1pt;width:21.6pt;height:28.2pt;rotation:-90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" filled="f" stroked="f">
                <v:textbox>
                  <w:txbxContent>
                    <w:p w14:paraId="23B1E543" w14:textId="7B55FC85" w:rsidR="000C492E" w:rsidRPr="007C0B0D" w:rsidRDefault="000C492E" w:rsidP="000C492E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C0B0D">
        <w:rPr>
          <w:noProof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0BE16E25" wp14:editId="6A1C24DB">
                <wp:simplePos x="0" y="0"/>
                <wp:positionH relativeFrom="column">
                  <wp:posOffset>-40640</wp:posOffset>
                </wp:positionH>
                <wp:positionV relativeFrom="paragraph">
                  <wp:posOffset>7315835</wp:posOffset>
                </wp:positionV>
                <wp:extent cx="273600" cy="360000"/>
                <wp:effectExtent l="0" t="0" r="0" b="0"/>
                <wp:wrapNone/>
                <wp:docPr id="162277457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73600" cy="360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FC33B" w14:textId="4F0DE80A" w:rsidR="007C0B0D" w:rsidRPr="007C0B0D" w:rsidRDefault="007C0B0D" w:rsidP="007C0B0D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16E25" id="_x0000_s1033" type="#_x0000_t202" style="position:absolute;left:0;text-align:left;margin-left:-3.2pt;margin-top:576.05pt;width:21.55pt;height:28.35pt;rotation:90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" filled="f" stroked="f">
                <v:textbox>
                  <w:txbxContent>
                    <w:p w14:paraId="682FC33B" w14:textId="4F0DE80A" w:rsidR="007C0B0D" w:rsidRPr="007C0B0D" w:rsidRDefault="007C0B0D" w:rsidP="007C0B0D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7C0B0D">
        <w:rPr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54573F62" wp14:editId="08A8A16D">
                <wp:simplePos x="0" y="0"/>
                <wp:positionH relativeFrom="column">
                  <wp:posOffset>-46355</wp:posOffset>
                </wp:positionH>
                <wp:positionV relativeFrom="paragraph">
                  <wp:posOffset>5309870</wp:posOffset>
                </wp:positionV>
                <wp:extent cx="273600" cy="360000"/>
                <wp:effectExtent l="0" t="0" r="0" b="0"/>
                <wp:wrapNone/>
                <wp:docPr id="20835418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73600" cy="360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070238" w14:textId="2747E476" w:rsidR="007C0B0D" w:rsidRPr="007C0B0D" w:rsidRDefault="007C0B0D" w:rsidP="007C0B0D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73F62" id="_x0000_s1034" type="#_x0000_t202" style="position:absolute;left:0;text-align:left;margin-left:-3.65pt;margin-top:418.1pt;width:21.55pt;height:28.35pt;rotation:90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" filled="f" stroked="f">
                <v:textbox>
                  <w:txbxContent>
                    <w:p w14:paraId="72070238" w14:textId="2747E476" w:rsidR="007C0B0D" w:rsidRPr="007C0B0D" w:rsidRDefault="007C0B0D" w:rsidP="007C0B0D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7C0B0D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34206F" wp14:editId="646B09D3">
                <wp:simplePos x="0" y="0"/>
                <wp:positionH relativeFrom="column">
                  <wp:posOffset>-662623</wp:posOffset>
                </wp:positionH>
                <wp:positionV relativeFrom="paragraph">
                  <wp:posOffset>670243</wp:posOffset>
                </wp:positionV>
                <wp:extent cx="1553845" cy="184150"/>
                <wp:effectExtent l="0" t="952" r="7302" b="7303"/>
                <wp:wrapNone/>
                <wp:docPr id="337638786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V="1">
                          <a:off x="0" y="0"/>
                          <a:ext cx="1553845" cy="18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B808EE" w14:textId="4BE3797D" w:rsidR="007B3F6E" w:rsidRPr="007B3F6E" w:rsidRDefault="007B3F6E" w:rsidP="007B3F6E">
                            <w:pPr>
                              <w:spacing w:line="240" w:lineRule="auto"/>
                              <w:rPr>
                                <w:rFonts w:cs="Arial"/>
                                <w:sz w:val="12"/>
                                <w:szCs w:val="12"/>
                              </w:rPr>
                            </w:pPr>
                            <w:r w:rsidRPr="007B3F6E">
                              <w:rPr>
                                <w:rFonts w:cs="Arial"/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Illustration: </w:t>
                            </w:r>
                            <w:r w:rsidRPr="007B3F6E">
                              <w:rPr>
                                <w:rFonts w:cs="Arial"/>
                                <w:sz w:val="12"/>
                                <w:szCs w:val="12"/>
                              </w:rPr>
                              <w:t>Mascha Greune, München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4206F" id="_x0000_s1035" type="#_x0000_t202" style="position:absolute;left:0;text-align:left;margin-left:-52.2pt;margin-top:52.8pt;width:122.35pt;height:14.5pt;rotation:90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" fillcolor="white [3201]" stroked="f" strokeweight=".5pt">
                <v:textbox>
                  <w:txbxContent>
                    <w:p w14:paraId="41B808EE" w14:textId="4BE3797D" w:rsidR="007B3F6E" w:rsidRPr="007B3F6E" w:rsidRDefault="007B3F6E" w:rsidP="007B3F6E">
                      <w:pPr>
                        <w:spacing w:line="240" w:lineRule="auto"/>
                        <w:rPr>
                          <w:rFonts w:cs="Arial"/>
                          <w:sz w:val="12"/>
                          <w:szCs w:val="12"/>
                        </w:rPr>
                      </w:pPr>
                      <w:r w:rsidRPr="007B3F6E">
                        <w:rPr>
                          <w:rFonts w:cs="Arial"/>
                          <w:b/>
                          <w:bCs/>
                          <w:sz w:val="12"/>
                          <w:szCs w:val="12"/>
                        </w:rPr>
                        <w:t xml:space="preserve">Illustration: </w:t>
                      </w:r>
                      <w:r w:rsidRPr="007B3F6E">
                        <w:rPr>
                          <w:rFonts w:cs="Arial"/>
                          <w:sz w:val="12"/>
                          <w:szCs w:val="12"/>
                        </w:rPr>
                        <w:t>Mascha Greune, München</w:t>
                      </w:r>
                    </w:p>
                  </w:txbxContent>
                </v:textbox>
              </v:shape>
            </w:pict>
          </mc:Fallback>
        </mc:AlternateContent>
      </w:r>
      <w:r w:rsidR="007C0B0D">
        <w:rPr>
          <w:noProof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3B4CA410" wp14:editId="2B40C648">
                <wp:simplePos x="0" y="0"/>
                <wp:positionH relativeFrom="column">
                  <wp:posOffset>-34290</wp:posOffset>
                </wp:positionH>
                <wp:positionV relativeFrom="paragraph">
                  <wp:posOffset>3374390</wp:posOffset>
                </wp:positionV>
                <wp:extent cx="273050" cy="359410"/>
                <wp:effectExtent l="0" t="0" r="0" b="0"/>
                <wp:wrapNone/>
                <wp:docPr id="120809185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73050" cy="3594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B81A2" w14:textId="7461A97C" w:rsidR="007C0B0D" w:rsidRPr="007C0B0D" w:rsidRDefault="007C0B0D" w:rsidP="007C0B0D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CA410" id="_x0000_s1036" type="#_x0000_t202" style="position:absolute;left:0;text-align:left;margin-left:-2.7pt;margin-top:265.7pt;width:21.5pt;height:28.3pt;rotation:90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" filled="f" stroked="f">
                <v:textbox>
                  <w:txbxContent>
                    <w:p w14:paraId="4D6B81A2" w14:textId="7461A97C" w:rsidR="007C0B0D" w:rsidRPr="007C0B0D" w:rsidRDefault="007C0B0D" w:rsidP="007C0B0D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7C0B0D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F84786B" wp14:editId="648669F8">
                <wp:simplePos x="0" y="0"/>
                <wp:positionH relativeFrom="column">
                  <wp:posOffset>-686118</wp:posOffset>
                </wp:positionH>
                <wp:positionV relativeFrom="paragraph">
                  <wp:posOffset>2591118</wp:posOffset>
                </wp:positionV>
                <wp:extent cx="1598295" cy="195580"/>
                <wp:effectExtent l="0" t="3492" r="0" b="0"/>
                <wp:wrapNone/>
                <wp:docPr id="1923000010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598295" cy="195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225320" w14:textId="533DE2ED" w:rsidR="007B3F6E" w:rsidRPr="007B3F6E" w:rsidRDefault="007B3F6E" w:rsidP="007B3F6E">
                            <w:pPr>
                              <w:spacing w:line="240" w:lineRule="auto"/>
                              <w:rPr>
                                <w:rFonts w:cs="Arial"/>
                                <w:sz w:val="12"/>
                                <w:szCs w:val="12"/>
                              </w:rPr>
                            </w:pPr>
                            <w:r w:rsidRPr="007B3F6E">
                              <w:rPr>
                                <w:rFonts w:cs="Arial"/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Illustration: </w:t>
                            </w:r>
                            <w:r>
                              <w:rPr>
                                <w:rFonts w:cs="Arial"/>
                                <w:sz w:val="12"/>
                                <w:szCs w:val="12"/>
                              </w:rPr>
                              <w:t>Friederike Schumann, Berlin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4786B" id="_x0000_s1037" type="#_x0000_t202" style="position:absolute;left:0;text-align:left;margin-left:-54.05pt;margin-top:204.05pt;width:125.85pt;height:15.4pt;rotation: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" fillcolor="white [3201]" stroked="f" strokeweight=".5pt">
                <v:textbox>
                  <w:txbxContent>
                    <w:p w14:paraId="1F225320" w14:textId="533DE2ED" w:rsidR="007B3F6E" w:rsidRPr="007B3F6E" w:rsidRDefault="007B3F6E" w:rsidP="007B3F6E">
                      <w:pPr>
                        <w:spacing w:line="240" w:lineRule="auto"/>
                        <w:rPr>
                          <w:rFonts w:cs="Arial"/>
                          <w:sz w:val="12"/>
                          <w:szCs w:val="12"/>
                        </w:rPr>
                      </w:pPr>
                      <w:r w:rsidRPr="007B3F6E">
                        <w:rPr>
                          <w:rFonts w:cs="Arial"/>
                          <w:b/>
                          <w:bCs/>
                          <w:sz w:val="12"/>
                          <w:szCs w:val="12"/>
                        </w:rPr>
                        <w:t xml:space="preserve">Illustration: </w:t>
                      </w:r>
                      <w:r>
                        <w:rPr>
                          <w:rFonts w:cs="Arial"/>
                          <w:sz w:val="12"/>
                          <w:szCs w:val="12"/>
                        </w:rPr>
                        <w:t>Friederike Schumann, Berlin</w:t>
                      </w:r>
                    </w:p>
                  </w:txbxContent>
                </v:textbox>
              </v:shape>
            </w:pict>
          </mc:Fallback>
        </mc:AlternateContent>
      </w:r>
      <w:r w:rsidR="007C0B0D"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47156DB4" wp14:editId="52B190DD">
                <wp:simplePos x="0" y="0"/>
                <wp:positionH relativeFrom="column">
                  <wp:posOffset>-23495</wp:posOffset>
                </wp:positionH>
                <wp:positionV relativeFrom="paragraph">
                  <wp:posOffset>1509395</wp:posOffset>
                </wp:positionV>
                <wp:extent cx="274320" cy="35814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74320" cy="358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07A145" w14:textId="1AA0AC4B" w:rsidR="007C0B0D" w:rsidRPr="007C0B0D" w:rsidRDefault="007C0B0D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C0B0D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56DB4" id="_x0000_s1038" type="#_x0000_t202" style="position:absolute;left:0;text-align:left;margin-left:-1.85pt;margin-top:118.85pt;width:21.6pt;height:28.2pt;rotation:90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" filled="f" stroked="f">
                <v:textbox>
                  <w:txbxContent>
                    <w:p w14:paraId="1207A145" w14:textId="1AA0AC4B" w:rsidR="007C0B0D" w:rsidRPr="007C0B0D" w:rsidRDefault="007C0B0D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C0B0D">
                        <w:rPr>
                          <w:b/>
                          <w:bCs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4558E">
        <w:rPr>
          <w:noProof/>
        </w:rPr>
        <w:drawing>
          <wp:anchor distT="0" distB="0" distL="114300" distR="114300" simplePos="0" relativeHeight="251685888" behindDoc="0" locked="0" layoutInCell="1" allowOverlap="1" wp14:anchorId="3F0B47FA" wp14:editId="014CEF79">
            <wp:simplePos x="0" y="0"/>
            <wp:positionH relativeFrom="column">
              <wp:posOffset>3507105</wp:posOffset>
            </wp:positionH>
            <wp:positionV relativeFrom="paragraph">
              <wp:posOffset>3332480</wp:posOffset>
            </wp:positionV>
            <wp:extent cx="289560" cy="289560"/>
            <wp:effectExtent l="0" t="0" r="0" b="0"/>
            <wp:wrapNone/>
            <wp:docPr id="1906761709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558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22D8DF" wp14:editId="63D2A70A">
                <wp:simplePos x="0" y="0"/>
                <wp:positionH relativeFrom="column">
                  <wp:posOffset>3387725</wp:posOffset>
                </wp:positionH>
                <wp:positionV relativeFrom="paragraph">
                  <wp:posOffset>1435100</wp:posOffset>
                </wp:positionV>
                <wp:extent cx="1759585" cy="2599055"/>
                <wp:effectExtent l="0" t="635" r="0" b="0"/>
                <wp:wrapNone/>
                <wp:docPr id="496021871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59585" cy="2599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FBC1AB" w14:textId="2EC33B79" w:rsidR="00745C3F" w:rsidRPr="00E90F0E" w:rsidRDefault="00E90F0E" w:rsidP="00E90F0E">
                            <w:pPr>
                              <w:spacing w:line="240" w:lineRule="auto"/>
                              <w:rPr>
                                <w:rFonts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90F0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Schreib</w:t>
                            </w:r>
                            <w:r w:rsidR="00150147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 w:rsidRPr="00E90F0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den Text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E90F0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richtig auf.</w:t>
                            </w:r>
                          </w:p>
                          <w:p w14:paraId="356A6C98" w14:textId="77777777" w:rsidR="00745C3F" w:rsidRDefault="00745C3F" w:rsidP="00745C3F">
                            <w:pPr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</w:p>
                          <w:p w14:paraId="669AC8DF" w14:textId="3A0DEE05" w:rsidR="00E90F0E" w:rsidRPr="00E90F0E" w:rsidRDefault="00E90F0E" w:rsidP="0044558E">
                            <w:pPr>
                              <w:spacing w:line="240" w:lineRule="auto"/>
                              <w:ind w:left="34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90F0E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Vergleicht eure Texte noch einmal.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2D8DF" id="Textfeld 15" o:spid="_x0000_s1039" type="#_x0000_t202" style="position:absolute;left:0;text-align:left;margin-left:266.75pt;margin-top:113pt;width:138.55pt;height:204.6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" fillcolor="white [3201]" stroked="f" strokeweight=".5pt">
                <v:textbox>
                  <w:txbxContent>
                    <w:p w14:paraId="0AFBC1AB" w14:textId="2EC33B79" w:rsidR="00745C3F" w:rsidRPr="00E90F0E" w:rsidRDefault="00E90F0E" w:rsidP="00E90F0E">
                      <w:pPr>
                        <w:spacing w:line="240" w:lineRule="auto"/>
                        <w:rPr>
                          <w:rFonts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E90F0E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Schreib</w:t>
                      </w:r>
                      <w:r w:rsidR="00150147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  <w:r w:rsidRPr="00E90F0E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 xml:space="preserve"> den Text </w:t>
                      </w: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E90F0E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richtig auf.</w:t>
                      </w:r>
                    </w:p>
                    <w:p w14:paraId="356A6C98" w14:textId="77777777" w:rsidR="00745C3F" w:rsidRDefault="00745C3F" w:rsidP="00745C3F">
                      <w:pPr>
                        <w:rPr>
                          <w:rFonts w:cs="Arial"/>
                          <w:sz w:val="20"/>
                          <w:szCs w:val="20"/>
                        </w:rPr>
                      </w:pPr>
                    </w:p>
                    <w:p w14:paraId="669AC8DF" w14:textId="3A0DEE05" w:rsidR="00E90F0E" w:rsidRPr="00E90F0E" w:rsidRDefault="00E90F0E" w:rsidP="0044558E">
                      <w:pPr>
                        <w:spacing w:line="240" w:lineRule="auto"/>
                        <w:ind w:left="34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90F0E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Vergleicht eure Texte noch einmal.</w:t>
                      </w:r>
                    </w:p>
                  </w:txbxContent>
                </v:textbox>
              </v:shape>
            </w:pict>
          </mc:Fallback>
        </mc:AlternateContent>
      </w:r>
      <w:r w:rsidR="00865BEA">
        <w:rPr>
          <w:noProof/>
        </w:rPr>
        <w:drawing>
          <wp:anchor distT="0" distB="0" distL="114300" distR="114300" simplePos="0" relativeHeight="251692032" behindDoc="0" locked="0" layoutInCell="1" allowOverlap="1" wp14:anchorId="2C7A3E03" wp14:editId="5B024639">
            <wp:simplePos x="0" y="0"/>
            <wp:positionH relativeFrom="column">
              <wp:posOffset>3037840</wp:posOffset>
            </wp:positionH>
            <wp:positionV relativeFrom="paragraph">
              <wp:posOffset>5257800</wp:posOffset>
            </wp:positionV>
            <wp:extent cx="289560" cy="289560"/>
            <wp:effectExtent l="0" t="0" r="0" b="0"/>
            <wp:wrapNone/>
            <wp:docPr id="246497920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223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94E622" wp14:editId="31D3BC66">
                <wp:simplePos x="0" y="0"/>
                <wp:positionH relativeFrom="column">
                  <wp:posOffset>205898</wp:posOffset>
                </wp:positionH>
                <wp:positionV relativeFrom="paragraph">
                  <wp:posOffset>4971893</wp:posOffset>
                </wp:positionV>
                <wp:extent cx="1945959" cy="3387090"/>
                <wp:effectExtent l="3175" t="0" r="635" b="0"/>
                <wp:wrapNone/>
                <wp:docPr id="241622722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945959" cy="3387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0BA54F" w14:textId="79DBDC68" w:rsidR="00745C3F" w:rsidRPr="00D62233" w:rsidRDefault="00BA0682" w:rsidP="00BA0682">
                            <w:pPr>
                              <w:ind w:left="340"/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Achte auf lange und kurze Vokale.</w:t>
                            </w:r>
                          </w:p>
                          <w:p w14:paraId="64FE5A71" w14:textId="29FA1B49" w:rsidR="00BA0682" w:rsidRPr="00D62233" w:rsidRDefault="00BA0682" w:rsidP="00BA0682">
                            <w:pPr>
                              <w:ind w:left="340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e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ss</w:t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ba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ck</w:t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</w:p>
                          <w:p w14:paraId="1E08F9C1" w14:textId="77777777" w:rsidR="007908EB" w:rsidRPr="00D62233" w:rsidRDefault="007908EB" w:rsidP="00D62233">
                            <w:pPr>
                              <w:spacing w:line="240" w:lineRule="auto"/>
                              <w:ind w:left="340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0C0FF2F5" w14:textId="7AFB4BB7" w:rsidR="00DC6209" w:rsidRPr="00D62233" w:rsidRDefault="00DC6209" w:rsidP="00BA0682">
                            <w:pPr>
                              <w:ind w:left="340"/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Schreibe </w:t>
                            </w:r>
                            <w:proofErr w:type="gramStart"/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die Nomen</w:t>
                            </w:r>
                            <w:proofErr w:type="gramEnd"/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und die Satzanfänge groß.</w:t>
                            </w:r>
                          </w:p>
                          <w:p w14:paraId="2623AF58" w14:textId="401021BE" w:rsidR="007908EB" w:rsidRPr="00D62233" w:rsidRDefault="007908EB" w:rsidP="00BA0682">
                            <w:pPr>
                              <w:ind w:left="340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er 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V</w:t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ater bringt die 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K</w:t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inder.</w:t>
                            </w:r>
                          </w:p>
                          <w:p w14:paraId="6DF3B382" w14:textId="77777777" w:rsidR="007908EB" w:rsidRPr="00D62233" w:rsidRDefault="007908EB" w:rsidP="00D62233">
                            <w:pPr>
                              <w:spacing w:line="240" w:lineRule="auto"/>
                              <w:ind w:left="340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1329590A" w14:textId="6D36EEF9" w:rsidR="007908EB" w:rsidRPr="00D62233" w:rsidRDefault="00D62233" w:rsidP="00BA0682">
                            <w:pPr>
                              <w:ind w:left="340"/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Achte auf die </w:t>
                            </w:r>
                            <w:r w:rsidR="007908EB"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Wortbausteine und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zusammengesetzten Wörter.</w:t>
                            </w:r>
                            <w:r w:rsidR="007908EB"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720EEF92" w14:textId="25037BD4" w:rsidR="007908EB" w:rsidRPr="00D62233" w:rsidRDefault="007908EB" w:rsidP="00BA0682">
                            <w:pPr>
                              <w:ind w:left="340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Vor</w:t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besprech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ung</w:t>
                            </w:r>
                          </w:p>
                          <w:p w14:paraId="7DDAD953" w14:textId="56C5E533" w:rsidR="007908EB" w:rsidRPr="00D62233" w:rsidRDefault="007908EB" w:rsidP="00BA0682">
                            <w:pPr>
                              <w:ind w:left="340"/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Lehrer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zimmer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4E622" id="_x0000_s1040" type="#_x0000_t202" style="position:absolute;left:0;text-align:left;margin-left:16.2pt;margin-top:391.5pt;width:153.25pt;height:266.7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" filled="f" stroked="f" strokeweight=".5pt">
                <v:textbox>
                  <w:txbxContent>
                    <w:p w14:paraId="140BA54F" w14:textId="79DBDC68" w:rsidR="00745C3F" w:rsidRPr="00D62233" w:rsidRDefault="00BA0682" w:rsidP="00BA0682">
                      <w:pPr>
                        <w:ind w:left="340"/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Achte auf lange und kurze Vokale.</w:t>
                      </w:r>
                    </w:p>
                    <w:p w14:paraId="64FE5A71" w14:textId="29FA1B49" w:rsidR="00BA0682" w:rsidRPr="00D62233" w:rsidRDefault="00BA0682" w:rsidP="00BA0682">
                      <w:pPr>
                        <w:ind w:left="340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e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ss</w:t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en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ba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ck</w:t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en</w:t>
                      </w:r>
                    </w:p>
                    <w:p w14:paraId="1E08F9C1" w14:textId="77777777" w:rsidR="007908EB" w:rsidRPr="00D62233" w:rsidRDefault="007908EB" w:rsidP="00D62233">
                      <w:pPr>
                        <w:spacing w:line="240" w:lineRule="auto"/>
                        <w:ind w:left="340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0C0FF2F5" w14:textId="7AFB4BB7" w:rsidR="00DC6209" w:rsidRPr="00D62233" w:rsidRDefault="00DC6209" w:rsidP="00BA0682">
                      <w:pPr>
                        <w:ind w:left="340"/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Schreibe </w:t>
                      </w:r>
                      <w:proofErr w:type="gramStart"/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die Nomen</w:t>
                      </w:r>
                      <w:proofErr w:type="gramEnd"/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und die Satzanfänge groß.</w:t>
                      </w:r>
                    </w:p>
                    <w:p w14:paraId="2623AF58" w14:textId="401021BE" w:rsidR="007908EB" w:rsidRPr="00D62233" w:rsidRDefault="007908EB" w:rsidP="00BA0682">
                      <w:pPr>
                        <w:ind w:left="340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D</w:t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 xml:space="preserve">er 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V</w:t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 xml:space="preserve">ater bringt die 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K</w:t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inder.</w:t>
                      </w:r>
                    </w:p>
                    <w:p w14:paraId="6DF3B382" w14:textId="77777777" w:rsidR="007908EB" w:rsidRPr="00D62233" w:rsidRDefault="007908EB" w:rsidP="00D62233">
                      <w:pPr>
                        <w:spacing w:line="240" w:lineRule="auto"/>
                        <w:ind w:left="340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1329590A" w14:textId="6D36EEF9" w:rsidR="007908EB" w:rsidRPr="00D62233" w:rsidRDefault="00D62233" w:rsidP="00BA0682">
                      <w:pPr>
                        <w:ind w:left="340"/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Achte auf die </w:t>
                      </w:r>
                      <w:r w:rsidR="007908EB"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Wortbausteine und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zusammengesetzten Wörter.</w:t>
                      </w:r>
                      <w:r w:rsidR="007908EB"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</w:p>
                    <w:p w14:paraId="720EEF92" w14:textId="25037BD4" w:rsidR="007908EB" w:rsidRPr="00D62233" w:rsidRDefault="007908EB" w:rsidP="00BA0682">
                      <w:pPr>
                        <w:ind w:left="340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Vor</w:t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besprech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ung</w:t>
                      </w:r>
                    </w:p>
                    <w:p w14:paraId="7DDAD953" w14:textId="56C5E533" w:rsidR="007908EB" w:rsidRPr="00D62233" w:rsidRDefault="007908EB" w:rsidP="00BA0682">
                      <w:pPr>
                        <w:ind w:left="340"/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Lehrer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zimmer</w:t>
                      </w:r>
                    </w:p>
                  </w:txbxContent>
                </v:textbox>
              </v:shape>
            </w:pict>
          </mc:Fallback>
        </mc:AlternateContent>
      </w:r>
      <w:r w:rsidR="0015014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E8E139" wp14:editId="779E9B21">
                <wp:simplePos x="0" y="0"/>
                <wp:positionH relativeFrom="column">
                  <wp:posOffset>3363277</wp:posOffset>
                </wp:positionH>
                <wp:positionV relativeFrom="paragraph">
                  <wp:posOffset>5117783</wp:posOffset>
                </wp:positionV>
                <wp:extent cx="1761123" cy="2645410"/>
                <wp:effectExtent l="0" t="0" r="6667" b="0"/>
                <wp:wrapNone/>
                <wp:docPr id="1341031511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61123" cy="2645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D02086" w14:textId="3D54CC33" w:rsidR="00150147" w:rsidRPr="00D62233" w:rsidRDefault="00150147" w:rsidP="00745C3F">
                            <w:pPr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Verlängere </w:t>
                            </w:r>
                            <w:proofErr w:type="gramStart"/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die Nomen</w:t>
                            </w:r>
                            <w:proofErr w:type="gramEnd"/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, Verben, Adjektive.</w:t>
                            </w:r>
                            <w:r w:rsidR="0019256A"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C2E3242" w14:textId="15949B5A" w:rsidR="00745C3F" w:rsidRPr="00D62233" w:rsidRDefault="007E1058" w:rsidP="00745C3F">
                            <w:pPr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Ta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g/k</w:t>
                            </w:r>
                            <w:r w:rsidRPr="008D0547">
                              <w:rPr>
                                <w:rFonts w:cs="Arial"/>
                                <w:sz w:val="18"/>
                                <w:szCs w:val="18"/>
                              </w:rPr>
                              <w:t>?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53912"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→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Ta</w:t>
                            </w: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g</w:t>
                            </w:r>
                            <w:r w:rsidRPr="00D62233">
                              <w:rPr>
                                <w:rFonts w:cs="Arial"/>
                                <w:sz w:val="18"/>
                                <w:szCs w:val="18"/>
                              </w:rPr>
                              <w:t>e</w:t>
                            </w:r>
                          </w:p>
                          <w:p w14:paraId="221DF970" w14:textId="77777777" w:rsidR="00853912" w:rsidRPr="00D62233" w:rsidRDefault="00853912" w:rsidP="00745C3F">
                            <w:pPr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0BBEAE2F" w14:textId="1CBE1295" w:rsidR="00853912" w:rsidRPr="00D62233" w:rsidRDefault="00150147" w:rsidP="00745C3F">
                            <w:pPr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e/ä oder </w:t>
                            </w:r>
                            <w:proofErr w:type="spellStart"/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eu</w:t>
                            </w:r>
                            <w:proofErr w:type="spellEnd"/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/</w:t>
                            </w:r>
                            <w:proofErr w:type="spellStart"/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äu</w:t>
                            </w:r>
                            <w:proofErr w:type="spellEnd"/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? Gibt es ein verwandtes Wort mit a/au?</w:t>
                            </w:r>
                          </w:p>
                          <w:p w14:paraId="32BF7F1A" w14:textId="452296E5" w:rsidR="00853912" w:rsidRPr="00D62233" w:rsidRDefault="00162A28" w:rsidP="00745C3F">
                            <w:pPr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162A28">
                              <w:rPr>
                                <w:rFonts w:cs="Arial"/>
                                <w:sz w:val="18"/>
                                <w:szCs w:val="18"/>
                              </w:rPr>
                              <w:t>M</w:t>
                            </w:r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äu</w:t>
                            </w:r>
                            <w:proofErr w:type="spellEnd"/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/</w:t>
                            </w:r>
                            <w:proofErr w:type="spellStart"/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eu</w:t>
                            </w:r>
                            <w:proofErr w:type="spellEnd"/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62A28">
                              <w:rPr>
                                <w:rFonts w:cs="Arial"/>
                                <w:sz w:val="18"/>
                                <w:szCs w:val="18"/>
                              </w:rPr>
                              <w:t>se?</w:t>
                            </w:r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62A28">
                              <w:rPr>
                                <w:rFonts w:cs="Arial"/>
                                <w:sz w:val="18"/>
                                <w:szCs w:val="18"/>
                              </w:rPr>
                              <w:t>--&gt; M</w:t>
                            </w:r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au</w:t>
                            </w:r>
                            <w:r w:rsidRPr="00162A28">
                              <w:rPr>
                                <w:rFonts w:cs="Arial"/>
                                <w:sz w:val="18"/>
                                <w:szCs w:val="18"/>
                              </w:rPr>
                              <w:t>s, also</w:t>
                            </w:r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62A28">
                              <w:rPr>
                                <w:rFonts w:cs="Arial"/>
                                <w:sz w:val="18"/>
                                <w:szCs w:val="18"/>
                              </w:rPr>
                              <w:t>M</w:t>
                            </w:r>
                            <w:r w:rsidRPr="00162A28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äu</w:t>
                            </w:r>
                            <w:r w:rsidRPr="00162A28">
                              <w:rPr>
                                <w:rFonts w:cs="Arial"/>
                                <w:sz w:val="18"/>
                                <w:szCs w:val="18"/>
                              </w:rPr>
                              <w:t>se</w:t>
                            </w:r>
                          </w:p>
                          <w:p w14:paraId="7C8D578E" w14:textId="77777777" w:rsidR="00150147" w:rsidRPr="00D62233" w:rsidRDefault="00150147" w:rsidP="00745C3F">
                            <w:pPr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19409DDC" w14:textId="598707A9" w:rsidR="00150147" w:rsidRPr="00D62233" w:rsidRDefault="00150147" w:rsidP="00745C3F">
                            <w:pPr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2233">
                              <w:rPr>
                                <w:rFonts w:cs="Arial"/>
                                <w:b/>
                                <w:bCs/>
                                <w:sz w:val="18"/>
                                <w:szCs w:val="18"/>
                              </w:rPr>
                              <w:t>Prüfe die Schreibweise der Merkwörter.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8E139" id="_x0000_s1041" type="#_x0000_t202" style="position:absolute;left:0;text-align:left;margin-left:264.8pt;margin-top:403pt;width:138.65pt;height:208.3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" filled="f" stroked="f" strokeweight=".5pt">
                <v:textbox>
                  <w:txbxContent>
                    <w:p w14:paraId="21D02086" w14:textId="3D54CC33" w:rsidR="00150147" w:rsidRPr="00D62233" w:rsidRDefault="00150147" w:rsidP="00745C3F">
                      <w:pPr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Verlängere </w:t>
                      </w:r>
                      <w:proofErr w:type="gramStart"/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die Nomen</w:t>
                      </w:r>
                      <w:proofErr w:type="gramEnd"/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, Verben, Adjektive.</w:t>
                      </w:r>
                      <w:r w:rsidR="0019256A"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ab/>
                      </w:r>
                    </w:p>
                    <w:p w14:paraId="0C2E3242" w14:textId="15949B5A" w:rsidR="00745C3F" w:rsidRPr="00D62233" w:rsidRDefault="007E1058" w:rsidP="00745C3F">
                      <w:pPr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Ta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g/k</w:t>
                      </w:r>
                      <w:r w:rsidRPr="008D0547">
                        <w:rPr>
                          <w:rFonts w:cs="Arial"/>
                          <w:sz w:val="18"/>
                          <w:szCs w:val="18"/>
                        </w:rPr>
                        <w:t>?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853912"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→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Ta</w:t>
                      </w: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g</w:t>
                      </w:r>
                      <w:r w:rsidRPr="00D62233">
                        <w:rPr>
                          <w:rFonts w:cs="Arial"/>
                          <w:sz w:val="18"/>
                          <w:szCs w:val="18"/>
                        </w:rPr>
                        <w:t>e</w:t>
                      </w:r>
                    </w:p>
                    <w:p w14:paraId="221DF970" w14:textId="77777777" w:rsidR="00853912" w:rsidRPr="00D62233" w:rsidRDefault="00853912" w:rsidP="00745C3F">
                      <w:pPr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0BBEAE2F" w14:textId="1CBE1295" w:rsidR="00853912" w:rsidRPr="00D62233" w:rsidRDefault="00150147" w:rsidP="00745C3F">
                      <w:pPr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e/ä oder </w:t>
                      </w:r>
                      <w:proofErr w:type="spellStart"/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eu</w:t>
                      </w:r>
                      <w:proofErr w:type="spellEnd"/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/</w:t>
                      </w:r>
                      <w:proofErr w:type="spellStart"/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äu</w:t>
                      </w:r>
                      <w:proofErr w:type="spellEnd"/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? Gibt es ein verwandtes Wort mit a/au?</w:t>
                      </w:r>
                    </w:p>
                    <w:p w14:paraId="32BF7F1A" w14:textId="452296E5" w:rsidR="00853912" w:rsidRPr="00D62233" w:rsidRDefault="00162A28" w:rsidP="00745C3F">
                      <w:pPr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162A28">
                        <w:rPr>
                          <w:rFonts w:cs="Arial"/>
                          <w:sz w:val="18"/>
                          <w:szCs w:val="18"/>
                        </w:rPr>
                        <w:t>M</w:t>
                      </w:r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äu</w:t>
                      </w:r>
                      <w:proofErr w:type="spellEnd"/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/</w:t>
                      </w:r>
                      <w:proofErr w:type="spellStart"/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eu</w:t>
                      </w:r>
                      <w:proofErr w:type="spellEnd"/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162A28">
                        <w:rPr>
                          <w:rFonts w:cs="Arial"/>
                          <w:sz w:val="18"/>
                          <w:szCs w:val="18"/>
                        </w:rPr>
                        <w:t>se?</w:t>
                      </w:r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162A28">
                        <w:rPr>
                          <w:rFonts w:cs="Arial"/>
                          <w:sz w:val="18"/>
                          <w:szCs w:val="18"/>
                        </w:rPr>
                        <w:t>--&gt; M</w:t>
                      </w:r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au</w:t>
                      </w:r>
                      <w:r w:rsidRPr="00162A28">
                        <w:rPr>
                          <w:rFonts w:cs="Arial"/>
                          <w:sz w:val="18"/>
                          <w:szCs w:val="18"/>
                        </w:rPr>
                        <w:t>s, also</w:t>
                      </w:r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162A28">
                        <w:rPr>
                          <w:rFonts w:cs="Arial"/>
                          <w:sz w:val="18"/>
                          <w:szCs w:val="18"/>
                        </w:rPr>
                        <w:t>M</w:t>
                      </w:r>
                      <w:r w:rsidRPr="00162A28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äu</w:t>
                      </w:r>
                      <w:r w:rsidRPr="00162A28">
                        <w:rPr>
                          <w:rFonts w:cs="Arial"/>
                          <w:sz w:val="18"/>
                          <w:szCs w:val="18"/>
                        </w:rPr>
                        <w:t>se</w:t>
                      </w:r>
                    </w:p>
                    <w:p w14:paraId="7C8D578E" w14:textId="77777777" w:rsidR="00150147" w:rsidRPr="00D62233" w:rsidRDefault="00150147" w:rsidP="00745C3F">
                      <w:pPr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19409DDC" w14:textId="598707A9" w:rsidR="00150147" w:rsidRPr="00D62233" w:rsidRDefault="00150147" w:rsidP="00745C3F">
                      <w:pPr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62233">
                        <w:rPr>
                          <w:rFonts w:cs="Arial"/>
                          <w:b/>
                          <w:bCs/>
                          <w:sz w:val="18"/>
                          <w:szCs w:val="18"/>
                        </w:rPr>
                        <w:t>Prüfe die Schreibweise der Merkwörter.</w:t>
                      </w:r>
                    </w:p>
                  </w:txbxContent>
                </v:textbox>
              </v:shape>
            </w:pict>
          </mc:Fallback>
        </mc:AlternateContent>
      </w:r>
      <w:r w:rsidR="0015014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618427" wp14:editId="1AB2349B">
                <wp:simplePos x="0" y="0"/>
                <wp:positionH relativeFrom="column">
                  <wp:posOffset>3006409</wp:posOffset>
                </wp:positionH>
                <wp:positionV relativeFrom="paragraph">
                  <wp:posOffset>3629976</wp:posOffset>
                </wp:positionV>
                <wp:extent cx="1966595" cy="2037082"/>
                <wp:effectExtent l="2858" t="0" r="0" b="0"/>
                <wp:wrapNone/>
                <wp:docPr id="1437348706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66595" cy="20370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3E3BED" w14:textId="4B83DE4F" w:rsidR="00745C3F" w:rsidRDefault="00AA2214" w:rsidP="00AA2214">
                            <w:pPr>
                              <w:spacing w:line="240" w:lineRule="auto"/>
                              <w:ind w:left="595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A2214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Überprüft auch, ob </w:t>
                            </w:r>
                            <w:r w:rsidR="00150147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die Zeitform eingehalten </w:t>
                            </w:r>
                            <w:r w:rsidRPr="00AA2214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wurde.</w:t>
                            </w:r>
                          </w:p>
                          <w:p w14:paraId="1559313A" w14:textId="77777777" w:rsidR="00AA2214" w:rsidRDefault="00AA2214" w:rsidP="00AA2214">
                            <w:pPr>
                              <w:spacing w:line="240" w:lineRule="auto"/>
                              <w:ind w:left="595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CEA7764" w14:textId="77777777" w:rsidR="00AA2214" w:rsidRDefault="00AA2214" w:rsidP="00AA2214">
                            <w:pPr>
                              <w:spacing w:line="240" w:lineRule="auto"/>
                              <w:ind w:left="595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AC448DD" w14:textId="0F4A6E28" w:rsidR="00AA2214" w:rsidRDefault="00AA2214" w:rsidP="00AA2214">
                            <w:pPr>
                              <w:spacing w:line="240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AA2214">
                              <w:rPr>
                                <w:rFonts w:cs="Arial"/>
                                <w:sz w:val="20"/>
                                <w:szCs w:val="20"/>
                              </w:rPr>
                              <w:t>Gestern fahre/fuhr ich zu meiner Oma.</w:t>
                            </w:r>
                          </w:p>
                          <w:p w14:paraId="3C29BA93" w14:textId="77777777" w:rsidR="00AA2214" w:rsidRDefault="00AA2214" w:rsidP="00AA2214">
                            <w:pPr>
                              <w:spacing w:line="240" w:lineRule="auto"/>
                              <w:ind w:left="595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</w:p>
                          <w:p w14:paraId="64E609B4" w14:textId="24090A3F" w:rsidR="00AA2214" w:rsidRPr="00865BEA" w:rsidRDefault="00AA2214" w:rsidP="00AA2214">
                            <w:pPr>
                              <w:spacing w:line="240" w:lineRule="auto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65BEA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Wurden alle </w:t>
                            </w:r>
                            <w:r w:rsidR="003731E6" w:rsidRPr="00865BEA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Satz- und Redezeichen ge</w:t>
                            </w:r>
                            <w:r w:rsidRPr="00865BEA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setzt?</w:t>
                            </w:r>
                          </w:p>
                          <w:p w14:paraId="6A0E6DCF" w14:textId="77777777" w:rsidR="00AA2214" w:rsidRDefault="00AA2214" w:rsidP="00AA2214">
                            <w:pPr>
                              <w:spacing w:line="240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</w:p>
                          <w:p w14:paraId="3E96CA44" w14:textId="67E6EFF8" w:rsidR="00AA2214" w:rsidRPr="00AA2214" w:rsidRDefault="00AA2214" w:rsidP="00AA2214">
                            <w:pPr>
                              <w:spacing w:line="240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t>Tim ruft: „Hallo!“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18427" id="_x0000_s1042" type="#_x0000_t202" style="position:absolute;left:0;text-align:left;margin-left:236.75pt;margin-top:285.8pt;width:154.85pt;height:160.4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" fillcolor="white [3201]" stroked="f" strokeweight=".5pt">
                <v:textbox>
                  <w:txbxContent>
                    <w:p w14:paraId="613E3BED" w14:textId="4B83DE4F" w:rsidR="00745C3F" w:rsidRDefault="00AA2214" w:rsidP="00AA2214">
                      <w:pPr>
                        <w:spacing w:line="240" w:lineRule="auto"/>
                        <w:ind w:left="595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AA2214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 xml:space="preserve">Überprüft auch, ob </w:t>
                      </w:r>
                      <w:r w:rsidR="00150147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 xml:space="preserve">die Zeitform eingehalten </w:t>
                      </w:r>
                      <w:r w:rsidRPr="00AA2214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wurde.</w:t>
                      </w:r>
                    </w:p>
                    <w:p w14:paraId="1559313A" w14:textId="77777777" w:rsidR="00AA2214" w:rsidRDefault="00AA2214" w:rsidP="00AA2214">
                      <w:pPr>
                        <w:spacing w:line="240" w:lineRule="auto"/>
                        <w:ind w:left="595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CEA7764" w14:textId="77777777" w:rsidR="00AA2214" w:rsidRDefault="00AA2214" w:rsidP="00AA2214">
                      <w:pPr>
                        <w:spacing w:line="240" w:lineRule="auto"/>
                        <w:ind w:left="595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AC448DD" w14:textId="0F4A6E28" w:rsidR="00AA2214" w:rsidRDefault="00AA2214" w:rsidP="00AA2214">
                      <w:pPr>
                        <w:spacing w:line="240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AA2214">
                        <w:rPr>
                          <w:rFonts w:cs="Arial"/>
                          <w:sz w:val="20"/>
                          <w:szCs w:val="20"/>
                        </w:rPr>
                        <w:t>Gestern fahre/fuhr ich zu meiner Oma.</w:t>
                      </w:r>
                    </w:p>
                    <w:p w14:paraId="3C29BA93" w14:textId="77777777" w:rsidR="00AA2214" w:rsidRDefault="00AA2214" w:rsidP="00AA2214">
                      <w:pPr>
                        <w:spacing w:line="240" w:lineRule="auto"/>
                        <w:ind w:left="595"/>
                        <w:rPr>
                          <w:rFonts w:cs="Arial"/>
                          <w:sz w:val="20"/>
                          <w:szCs w:val="20"/>
                        </w:rPr>
                      </w:pPr>
                    </w:p>
                    <w:p w14:paraId="64E609B4" w14:textId="24090A3F" w:rsidR="00AA2214" w:rsidRPr="00865BEA" w:rsidRDefault="00AA2214" w:rsidP="00AA2214">
                      <w:pPr>
                        <w:spacing w:line="240" w:lineRule="auto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65BEA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 xml:space="preserve">Wurden alle </w:t>
                      </w:r>
                      <w:r w:rsidR="003731E6" w:rsidRPr="00865BEA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Satz- und Redezeichen ge</w:t>
                      </w:r>
                      <w:r w:rsidRPr="00865BEA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setzt?</w:t>
                      </w:r>
                    </w:p>
                    <w:p w14:paraId="6A0E6DCF" w14:textId="77777777" w:rsidR="00AA2214" w:rsidRDefault="00AA2214" w:rsidP="00AA2214">
                      <w:pPr>
                        <w:spacing w:line="240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</w:p>
                    <w:p w14:paraId="3E96CA44" w14:textId="67E6EFF8" w:rsidR="00AA2214" w:rsidRPr="00AA2214" w:rsidRDefault="00AA2214" w:rsidP="00AA2214">
                      <w:pPr>
                        <w:spacing w:line="240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</w:rPr>
                        <w:t>Tim ruft: „Hallo!“</w:t>
                      </w:r>
                    </w:p>
                  </w:txbxContent>
                </v:textbox>
              </v:shape>
            </w:pict>
          </mc:Fallback>
        </mc:AlternateContent>
      </w:r>
      <w:r w:rsidR="004D044B">
        <w:rPr>
          <w:noProof/>
          <w:lang w:eastAsia="de-DE"/>
        </w:rPr>
        <w:drawing>
          <wp:anchor distT="0" distB="0" distL="114300" distR="114300" simplePos="0" relativeHeight="251676672" behindDoc="0" locked="0" layoutInCell="1" allowOverlap="1" wp14:anchorId="08D218CD" wp14:editId="4198DC46">
            <wp:simplePos x="0" y="0"/>
            <wp:positionH relativeFrom="column">
              <wp:posOffset>5567781</wp:posOffset>
            </wp:positionH>
            <wp:positionV relativeFrom="paragraph">
              <wp:posOffset>7581617</wp:posOffset>
            </wp:positionV>
            <wp:extent cx="237333" cy="237333"/>
            <wp:effectExtent l="0" t="57150" r="0" b="48895"/>
            <wp:wrapNone/>
            <wp:docPr id="25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000000">
                      <a:off x="0" y="0"/>
                      <a:ext cx="237333" cy="2373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044B">
        <w:rPr>
          <w:noProof/>
          <w:lang w:eastAsia="de-DE"/>
        </w:rPr>
        <w:drawing>
          <wp:anchor distT="0" distB="0" distL="114300" distR="114300" simplePos="0" relativeHeight="251678720" behindDoc="0" locked="0" layoutInCell="1" allowOverlap="1" wp14:anchorId="7664BFE9" wp14:editId="20474B97">
            <wp:simplePos x="0" y="0"/>
            <wp:positionH relativeFrom="column">
              <wp:posOffset>2770577</wp:posOffset>
            </wp:positionH>
            <wp:positionV relativeFrom="paragraph">
              <wp:posOffset>7592034</wp:posOffset>
            </wp:positionV>
            <wp:extent cx="229206" cy="229206"/>
            <wp:effectExtent l="0" t="57150" r="0" b="38100"/>
            <wp:wrapNone/>
            <wp:docPr id="183021533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000000">
                      <a:off x="0" y="0"/>
                      <a:ext cx="229206" cy="2292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382F">
        <w:rPr>
          <w:noProof/>
          <w:color w:val="FFFFFF" w:themeColor="background1"/>
        </w:rPr>
        <w:drawing>
          <wp:anchor distT="0" distB="0" distL="114300" distR="114300" simplePos="0" relativeHeight="251705344" behindDoc="0" locked="0" layoutInCell="1" allowOverlap="1" wp14:anchorId="08517D65" wp14:editId="28244488">
            <wp:simplePos x="0" y="0"/>
            <wp:positionH relativeFrom="column">
              <wp:posOffset>998353</wp:posOffset>
            </wp:positionH>
            <wp:positionV relativeFrom="paragraph">
              <wp:posOffset>7860030</wp:posOffset>
            </wp:positionV>
            <wp:extent cx="4177270" cy="404357"/>
            <wp:effectExtent l="0" t="0" r="0" b="0"/>
            <wp:wrapNone/>
            <wp:docPr id="1966154339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154339" name="Grafik 196615433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7270" cy="4043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7A96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74025DC" wp14:editId="0D1C5653">
                <wp:simplePos x="0" y="0"/>
                <wp:positionH relativeFrom="column">
                  <wp:posOffset>-689026</wp:posOffset>
                </wp:positionH>
                <wp:positionV relativeFrom="paragraph">
                  <wp:posOffset>4598988</wp:posOffset>
                </wp:positionV>
                <wp:extent cx="1598295" cy="195580"/>
                <wp:effectExtent l="0" t="3492" r="0" b="0"/>
                <wp:wrapNone/>
                <wp:docPr id="1600297627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598295" cy="195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E85E05" w14:textId="317E9C93" w:rsidR="003C7A96" w:rsidRPr="007B3F6E" w:rsidRDefault="003C7A96" w:rsidP="003C7A96">
                            <w:pPr>
                              <w:spacing w:line="240" w:lineRule="auto"/>
                              <w:rPr>
                                <w:rFonts w:cs="Arial"/>
                                <w:sz w:val="12"/>
                                <w:szCs w:val="12"/>
                              </w:rPr>
                            </w:pPr>
                            <w:r w:rsidRPr="007B3F6E">
                              <w:rPr>
                                <w:rFonts w:cs="Arial"/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Illustration: </w:t>
                            </w:r>
                            <w:r>
                              <w:rPr>
                                <w:rFonts w:cs="Arial"/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025DC" id="_x0000_s1043" type="#_x0000_t202" style="position:absolute;left:0;text-align:left;margin-left:-54.25pt;margin-top:362.15pt;width:125.85pt;height:15.4pt;rotation:9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" fillcolor="white [3201]" stroked="f" strokeweight=".5pt">
                <v:textbox>
                  <w:txbxContent>
                    <w:p w14:paraId="5DE85E05" w14:textId="317E9C93" w:rsidR="003C7A96" w:rsidRPr="007B3F6E" w:rsidRDefault="003C7A96" w:rsidP="003C7A96">
                      <w:pPr>
                        <w:spacing w:line="240" w:lineRule="auto"/>
                        <w:rPr>
                          <w:rFonts w:cs="Arial"/>
                          <w:sz w:val="12"/>
                          <w:szCs w:val="12"/>
                        </w:rPr>
                      </w:pPr>
                      <w:r w:rsidRPr="007B3F6E">
                        <w:rPr>
                          <w:rFonts w:cs="Arial"/>
                          <w:b/>
                          <w:bCs/>
                          <w:sz w:val="12"/>
                          <w:szCs w:val="12"/>
                        </w:rPr>
                        <w:t xml:space="preserve">Illustration: </w:t>
                      </w:r>
                      <w:r>
                        <w:rPr>
                          <w:rFonts w:cs="Arial"/>
                          <w:sz w:val="12"/>
                          <w:szCs w:val="12"/>
                        </w:rPr>
                        <w:t>Friederike Ablang, Berlin</w:t>
                      </w:r>
                    </w:p>
                  </w:txbxContent>
                </v:textbox>
              </v:shape>
            </w:pict>
          </mc:Fallback>
        </mc:AlternateContent>
      </w:r>
      <w:r w:rsidR="007B3F6E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A2E4C15" wp14:editId="0648FB22">
                <wp:simplePos x="0" y="0"/>
                <wp:positionH relativeFrom="column">
                  <wp:posOffset>4782870</wp:posOffset>
                </wp:positionH>
                <wp:positionV relativeFrom="paragraph">
                  <wp:posOffset>673418</wp:posOffset>
                </wp:positionV>
                <wp:extent cx="1553845" cy="184367"/>
                <wp:effectExtent l="0" t="952" r="7302" b="7303"/>
                <wp:wrapNone/>
                <wp:docPr id="28629205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 flipV="1">
                          <a:off x="0" y="0"/>
                          <a:ext cx="1553845" cy="1843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569866" w14:textId="16F51A9C" w:rsidR="007B3F6E" w:rsidRPr="007B3F6E" w:rsidRDefault="007B3F6E" w:rsidP="007B3F6E">
                            <w:pPr>
                              <w:spacing w:line="240" w:lineRule="auto"/>
                              <w:rPr>
                                <w:rFonts w:cs="Arial"/>
                                <w:sz w:val="12"/>
                                <w:szCs w:val="12"/>
                              </w:rPr>
                            </w:pPr>
                            <w:r w:rsidRPr="007B3F6E">
                              <w:rPr>
                                <w:rFonts w:cs="Arial"/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Illustration: </w:t>
                            </w:r>
                            <w:r>
                              <w:rPr>
                                <w:rFonts w:cs="Arial"/>
                                <w:sz w:val="12"/>
                                <w:szCs w:val="12"/>
                              </w:rPr>
                              <w:t>Anke Fröhlich, Leipzig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E4C15" id="_x0000_s1044" type="#_x0000_t202" style="position:absolute;left:0;text-align:left;margin-left:376.6pt;margin-top:53.05pt;width:122.35pt;height:14.5pt;rotation:-90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" fillcolor="white [3201]" stroked="f" strokeweight=".5pt">
                <v:textbox>
                  <w:txbxContent>
                    <w:p w14:paraId="28569866" w14:textId="16F51A9C" w:rsidR="007B3F6E" w:rsidRPr="007B3F6E" w:rsidRDefault="007B3F6E" w:rsidP="007B3F6E">
                      <w:pPr>
                        <w:spacing w:line="240" w:lineRule="auto"/>
                        <w:rPr>
                          <w:rFonts w:cs="Arial"/>
                          <w:sz w:val="12"/>
                          <w:szCs w:val="12"/>
                        </w:rPr>
                      </w:pPr>
                      <w:r w:rsidRPr="007B3F6E">
                        <w:rPr>
                          <w:rFonts w:cs="Arial"/>
                          <w:b/>
                          <w:bCs/>
                          <w:sz w:val="12"/>
                          <w:szCs w:val="12"/>
                        </w:rPr>
                        <w:t xml:space="preserve">Illustration: </w:t>
                      </w:r>
                      <w:r>
                        <w:rPr>
                          <w:rFonts w:cs="Arial"/>
                          <w:sz w:val="12"/>
                          <w:szCs w:val="12"/>
                        </w:rPr>
                        <w:t>Anke Fröhlich, Leipzig</w:t>
                      </w:r>
                    </w:p>
                  </w:txbxContent>
                </v:textbox>
              </v:shape>
            </w:pict>
          </mc:Fallback>
        </mc:AlternateContent>
      </w:r>
      <w:r w:rsidR="00D5666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C04905" wp14:editId="2DEDEDDF">
                <wp:simplePos x="0" y="0"/>
                <wp:positionH relativeFrom="column">
                  <wp:posOffset>-30981</wp:posOffset>
                </wp:positionH>
                <wp:positionV relativeFrom="paragraph">
                  <wp:posOffset>7747033</wp:posOffset>
                </wp:positionV>
                <wp:extent cx="1102092" cy="521335"/>
                <wp:effectExtent l="0" t="0" r="3175" b="0"/>
                <wp:wrapNone/>
                <wp:docPr id="1976668105" name="Textfel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2092" cy="521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4AD41C" w14:textId="1E4F4A1D" w:rsidR="00745C3F" w:rsidRPr="00DA4177" w:rsidRDefault="00745C3F" w:rsidP="00745C3F">
                            <w:pPr>
                              <w:spacing w:before="240"/>
                              <w:rPr>
                                <w:rFonts w:cs="Arial"/>
                                <w:szCs w:val="23"/>
                              </w:rPr>
                            </w:pPr>
                            <w:r>
                              <w:rPr>
                                <w:rFonts w:cs="Arial"/>
                                <w:szCs w:val="23"/>
                              </w:rPr>
                              <w:t xml:space="preserve">Faltanleitung: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C04905" id="Textfeld 16" o:spid="_x0000_s1045" type="#_x0000_t202" style="position:absolute;left:0;text-align:left;margin-left:-2.45pt;margin-top:610pt;width:86.8pt;height:41.0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" fillcolor="white [3201]" stroked="f" strokeweight=".5pt">
                <v:textbox>
                  <w:txbxContent>
                    <w:p w14:paraId="634AD41C" w14:textId="1E4F4A1D" w:rsidR="00745C3F" w:rsidRPr="00DA4177" w:rsidRDefault="00745C3F" w:rsidP="00745C3F">
                      <w:pPr>
                        <w:spacing w:before="240"/>
                        <w:rPr>
                          <w:rFonts w:cs="Arial"/>
                          <w:szCs w:val="23"/>
                        </w:rPr>
                      </w:pPr>
                      <w:r>
                        <w:rPr>
                          <w:rFonts w:cs="Arial"/>
                          <w:szCs w:val="23"/>
                        </w:rPr>
                        <w:t xml:space="preserve">Faltanleitung:  </w:t>
                      </w:r>
                    </w:p>
                  </w:txbxContent>
                </v:textbox>
              </v:shape>
            </w:pict>
          </mc:Fallback>
        </mc:AlternateContent>
      </w:r>
      <w:r w:rsidR="00E233B6">
        <w:rPr>
          <w:noProof/>
        </w:rPr>
        <w:drawing>
          <wp:anchor distT="0" distB="0" distL="114300" distR="114300" simplePos="0" relativeHeight="251689984" behindDoc="0" locked="0" layoutInCell="1" allowOverlap="1" wp14:anchorId="4D9B784A" wp14:editId="0B4E81B2">
            <wp:simplePos x="0" y="0"/>
            <wp:positionH relativeFrom="column">
              <wp:posOffset>390843</wp:posOffset>
            </wp:positionH>
            <wp:positionV relativeFrom="paragraph">
              <wp:posOffset>4086542</wp:posOffset>
            </wp:positionV>
            <wp:extent cx="966747" cy="1179374"/>
            <wp:effectExtent l="7937" t="0" r="0" b="0"/>
            <wp:wrapNone/>
            <wp:docPr id="109807912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079126" name="Grafik 109807912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66747" cy="1179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0144">
        <w:rPr>
          <w:noProof/>
        </w:rPr>
        <w:drawing>
          <wp:anchor distT="0" distB="0" distL="114300" distR="114300" simplePos="0" relativeHeight="251686912" behindDoc="0" locked="0" layoutInCell="1" allowOverlap="1" wp14:anchorId="2036F006" wp14:editId="6FD7ACDD">
            <wp:simplePos x="0" y="0"/>
            <wp:positionH relativeFrom="column">
              <wp:posOffset>4216718</wp:posOffset>
            </wp:positionH>
            <wp:positionV relativeFrom="paragraph">
              <wp:posOffset>2188845</wp:posOffset>
            </wp:positionV>
            <wp:extent cx="1342800" cy="1065600"/>
            <wp:effectExtent l="5080" t="0" r="0" b="0"/>
            <wp:wrapNone/>
            <wp:docPr id="1601734004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34004" name="Grafik 1601734004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342800" cy="106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F0E">
        <w:rPr>
          <w:noProof/>
        </w:rPr>
        <w:drawing>
          <wp:anchor distT="0" distB="0" distL="114300" distR="114300" simplePos="0" relativeHeight="251679744" behindDoc="0" locked="0" layoutInCell="1" allowOverlap="1" wp14:anchorId="639F7ED2" wp14:editId="6D4BC219">
            <wp:simplePos x="0" y="0"/>
            <wp:positionH relativeFrom="column">
              <wp:posOffset>-53975</wp:posOffset>
            </wp:positionH>
            <wp:positionV relativeFrom="paragraph">
              <wp:posOffset>422910</wp:posOffset>
            </wp:positionV>
            <wp:extent cx="1464310" cy="890270"/>
            <wp:effectExtent l="1270" t="0" r="3810" b="3810"/>
            <wp:wrapNone/>
            <wp:docPr id="211660609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606094" name="Grafik 211660609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64310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F0E">
        <w:rPr>
          <w:noProof/>
        </w:rPr>
        <w:drawing>
          <wp:anchor distT="0" distB="0" distL="114300" distR="114300" simplePos="0" relativeHeight="251680768" behindDoc="0" locked="0" layoutInCell="1" allowOverlap="1" wp14:anchorId="3D2FE5B1" wp14:editId="3373DE4A">
            <wp:simplePos x="0" y="0"/>
            <wp:positionH relativeFrom="column">
              <wp:posOffset>4294823</wp:posOffset>
            </wp:positionH>
            <wp:positionV relativeFrom="paragraph">
              <wp:posOffset>217487</wp:posOffset>
            </wp:positionV>
            <wp:extent cx="1162050" cy="1142365"/>
            <wp:effectExtent l="0" t="9208" r="0" b="0"/>
            <wp:wrapNone/>
            <wp:docPr id="1461440807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440807" name="Grafik 1461440807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162050" cy="1142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A99">
        <w:rPr>
          <w:noProof/>
          <w:lang w:eastAsia="de-DE"/>
        </w:rPr>
        <w:drawing>
          <wp:anchor distT="0" distB="0" distL="114300" distR="114300" simplePos="0" relativeHeight="251684864" behindDoc="0" locked="0" layoutInCell="1" allowOverlap="1" wp14:anchorId="28906122" wp14:editId="48429323">
            <wp:simplePos x="0" y="0"/>
            <wp:positionH relativeFrom="column">
              <wp:posOffset>333692</wp:posOffset>
            </wp:positionH>
            <wp:positionV relativeFrom="paragraph">
              <wp:posOffset>2321471</wp:posOffset>
            </wp:positionV>
            <wp:extent cx="773009" cy="865309"/>
            <wp:effectExtent l="0" t="7937" r="317" b="318"/>
            <wp:wrapNone/>
            <wp:docPr id="904881607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881607" name="Grafik 904881607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3009" cy="865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1878">
        <w:rPr>
          <w:noProof/>
          <w:lang w:eastAsia="de-DE"/>
        </w:rPr>
        <w:drawing>
          <wp:anchor distT="0" distB="0" distL="114300" distR="114300" simplePos="0" relativeHeight="251683840" behindDoc="0" locked="0" layoutInCell="1" allowOverlap="1" wp14:anchorId="3F0B47FA" wp14:editId="1AAC31E1">
            <wp:simplePos x="0" y="0"/>
            <wp:positionH relativeFrom="column">
              <wp:posOffset>1327785</wp:posOffset>
            </wp:positionH>
            <wp:positionV relativeFrom="paragraph">
              <wp:posOffset>38735</wp:posOffset>
            </wp:positionV>
            <wp:extent cx="289560" cy="289560"/>
            <wp:effectExtent l="0" t="0" r="0" b="0"/>
            <wp:wrapNone/>
            <wp:docPr id="114466827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187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823FF2" wp14:editId="6EFB5D2C">
                <wp:simplePos x="0" y="0"/>
                <wp:positionH relativeFrom="column">
                  <wp:posOffset>1218247</wp:posOffset>
                </wp:positionH>
                <wp:positionV relativeFrom="paragraph">
                  <wp:posOffset>1980883</wp:posOffset>
                </wp:positionV>
                <wp:extent cx="1764665" cy="1440180"/>
                <wp:effectExtent l="0" t="9207" r="0" b="0"/>
                <wp:wrapNone/>
                <wp:docPr id="1388622217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764665" cy="1440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AC916E" w14:textId="5C950B99" w:rsidR="00745C3F" w:rsidRPr="00761878" w:rsidRDefault="00761878" w:rsidP="00761878">
                            <w:pPr>
                              <w:pStyle w:val="Listenabsatz"/>
                              <w:tabs>
                                <w:tab w:val="clear" w:pos="595"/>
                                <w:tab w:val="left" w:pos="142"/>
                              </w:tabs>
                              <w:spacing w:line="240" w:lineRule="auto"/>
                              <w:ind w:left="851" w:right="103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6187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Schreibt die Wörter auf.</w:t>
                            </w:r>
                          </w:p>
                          <w:p w14:paraId="0853F637" w14:textId="07CD6E68" w:rsidR="00745C3F" w:rsidRPr="00DA4177" w:rsidRDefault="00745C3F" w:rsidP="00745C3F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ind w:right="103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</w:p>
                          <w:p w14:paraId="181959E0" w14:textId="0964B098" w:rsidR="00745C3F" w:rsidRPr="00761878" w:rsidRDefault="00761878" w:rsidP="00761878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spacing w:line="240" w:lineRule="auto"/>
                              <w:ind w:left="284" w:right="103"/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61878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Markiert die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61878"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  <w:t>Stolperstellen.</w:t>
                            </w:r>
                          </w:p>
                          <w:p w14:paraId="1F999B34" w14:textId="77777777" w:rsidR="00745C3F" w:rsidRPr="00DA4177" w:rsidRDefault="00745C3F" w:rsidP="00745C3F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ind w:right="103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</w:p>
                          <w:p w14:paraId="366B3082" w14:textId="3DAD91DE" w:rsidR="00745C3F" w:rsidRPr="00761878" w:rsidRDefault="00761878" w:rsidP="00761878">
                            <w:pPr>
                              <w:tabs>
                                <w:tab w:val="clear" w:pos="595"/>
                                <w:tab w:val="left" w:pos="142"/>
                              </w:tabs>
                              <w:spacing w:line="240" w:lineRule="auto"/>
                              <w:ind w:left="284" w:right="103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761878">
                              <w:rPr>
                                <w:rFonts w:cs="Arial"/>
                                <w:sz w:val="20"/>
                                <w:szCs w:val="20"/>
                              </w:rPr>
                              <w:t>plö</w:t>
                            </w:r>
                            <w:r w:rsidRPr="00761878">
                              <w:rPr>
                                <w:rFonts w:cs="Arial"/>
                                <w:sz w:val="20"/>
                                <w:szCs w:val="20"/>
                                <w:highlight w:val="yellow"/>
                              </w:rPr>
                              <w:t>tzl</w:t>
                            </w:r>
                            <w:r w:rsidRPr="00761878">
                              <w:rPr>
                                <w:rFonts w:cs="Arial"/>
                                <w:sz w:val="20"/>
                                <w:szCs w:val="20"/>
                              </w:rPr>
                              <w:t>ich, Honi</w:t>
                            </w:r>
                            <w:r w:rsidRPr="00761878">
                              <w:rPr>
                                <w:rFonts w:cs="Arial"/>
                                <w:sz w:val="20"/>
                                <w:szCs w:val="20"/>
                                <w:highlight w:val="yellow"/>
                              </w:rPr>
                              <w:t>g</w:t>
                            </w:r>
                            <w:r w:rsidRPr="00761878">
                              <w:rPr>
                                <w:rFonts w:cs="Arial"/>
                                <w:sz w:val="20"/>
                                <w:szCs w:val="20"/>
                              </w:rPr>
                              <w:t>, Schw</w:t>
                            </w:r>
                            <w:r w:rsidRPr="00761878">
                              <w:rPr>
                                <w:rFonts w:cs="Arial"/>
                                <w:sz w:val="20"/>
                                <w:szCs w:val="20"/>
                                <w:highlight w:val="yellow"/>
                              </w:rPr>
                              <w:t>imm</w:t>
                            </w:r>
                            <w:r w:rsidRPr="00761878">
                              <w:rPr>
                                <w:rFonts w:cs="Arial"/>
                                <w:sz w:val="20"/>
                                <w:szCs w:val="20"/>
                              </w:rPr>
                              <w:t>bad</w:t>
                            </w:r>
                          </w:p>
                          <w:p w14:paraId="4930C451" w14:textId="77777777" w:rsidR="00745C3F" w:rsidRPr="00DA4177" w:rsidRDefault="00745C3F" w:rsidP="00745C3F">
                            <w:pPr>
                              <w:rPr>
                                <w:rFonts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23FF2" id="_x0000_s1039" type="#_x0000_t202" style="position:absolute;left:0;text-align:left;margin-left:95.9pt;margin-top:156pt;width:138.95pt;height:113.4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" fillcolor="white [3201]" stroked="f" strokeweight=".5pt">
                <v:textbox>
                  <w:txbxContent>
                    <w:p w14:paraId="45AC916E" w14:textId="5C950B99" w:rsidR="00745C3F" w:rsidRPr="00761878" w:rsidRDefault="00761878" w:rsidP="00761878">
                      <w:pPr>
                        <w:pStyle w:val="Listenabsatz"/>
                        <w:tabs>
                          <w:tab w:val="clear" w:pos="595"/>
                          <w:tab w:val="left" w:pos="142"/>
                        </w:tabs>
                        <w:spacing w:line="240" w:lineRule="auto"/>
                        <w:ind w:left="851" w:right="103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76187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Schreibt die Wörter auf.</w:t>
                      </w:r>
                    </w:p>
                    <w:p w14:paraId="0853F637" w14:textId="07CD6E68" w:rsidR="00745C3F" w:rsidRPr="00DA4177" w:rsidRDefault="00745C3F" w:rsidP="00745C3F">
                      <w:pPr>
                        <w:tabs>
                          <w:tab w:val="clear" w:pos="595"/>
                          <w:tab w:val="left" w:pos="142"/>
                        </w:tabs>
                        <w:ind w:right="103"/>
                        <w:rPr>
                          <w:rFonts w:cs="Arial"/>
                          <w:sz w:val="20"/>
                          <w:szCs w:val="20"/>
                        </w:rPr>
                      </w:pPr>
                    </w:p>
                    <w:p w14:paraId="181959E0" w14:textId="0964B098" w:rsidR="00745C3F" w:rsidRPr="00761878" w:rsidRDefault="00761878" w:rsidP="00761878">
                      <w:pPr>
                        <w:tabs>
                          <w:tab w:val="clear" w:pos="595"/>
                          <w:tab w:val="left" w:pos="142"/>
                        </w:tabs>
                        <w:spacing w:line="240" w:lineRule="auto"/>
                        <w:ind w:left="284" w:right="103"/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761878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Markiert die</w:t>
                      </w:r>
                      <w: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761878"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  <w:t>Stolperstellen.</w:t>
                      </w:r>
                    </w:p>
                    <w:p w14:paraId="1F999B34" w14:textId="77777777" w:rsidR="00745C3F" w:rsidRPr="00DA4177" w:rsidRDefault="00745C3F" w:rsidP="00745C3F">
                      <w:pPr>
                        <w:tabs>
                          <w:tab w:val="clear" w:pos="595"/>
                          <w:tab w:val="left" w:pos="142"/>
                        </w:tabs>
                        <w:ind w:right="103"/>
                        <w:rPr>
                          <w:rFonts w:cs="Arial"/>
                          <w:sz w:val="20"/>
                          <w:szCs w:val="20"/>
                        </w:rPr>
                      </w:pPr>
                    </w:p>
                    <w:p w14:paraId="366B3082" w14:textId="3DAD91DE" w:rsidR="00745C3F" w:rsidRPr="00761878" w:rsidRDefault="00761878" w:rsidP="00761878">
                      <w:pPr>
                        <w:tabs>
                          <w:tab w:val="clear" w:pos="595"/>
                          <w:tab w:val="left" w:pos="142"/>
                        </w:tabs>
                        <w:spacing w:line="240" w:lineRule="auto"/>
                        <w:ind w:left="284" w:right="103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761878">
                        <w:rPr>
                          <w:rFonts w:cs="Arial"/>
                          <w:sz w:val="20"/>
                          <w:szCs w:val="20"/>
                        </w:rPr>
                        <w:t>plö</w:t>
                      </w:r>
                      <w:r w:rsidRPr="00761878">
                        <w:rPr>
                          <w:rFonts w:cs="Arial"/>
                          <w:sz w:val="20"/>
                          <w:szCs w:val="20"/>
                          <w:highlight w:val="yellow"/>
                        </w:rPr>
                        <w:t>tzl</w:t>
                      </w:r>
                      <w:r w:rsidRPr="00761878">
                        <w:rPr>
                          <w:rFonts w:cs="Arial"/>
                          <w:sz w:val="20"/>
                          <w:szCs w:val="20"/>
                        </w:rPr>
                        <w:t>ich, Honi</w:t>
                      </w:r>
                      <w:r w:rsidRPr="00761878">
                        <w:rPr>
                          <w:rFonts w:cs="Arial"/>
                          <w:sz w:val="20"/>
                          <w:szCs w:val="20"/>
                          <w:highlight w:val="yellow"/>
                        </w:rPr>
                        <w:t>g</w:t>
                      </w:r>
                      <w:r w:rsidRPr="00761878">
                        <w:rPr>
                          <w:rFonts w:cs="Arial"/>
                          <w:sz w:val="20"/>
                          <w:szCs w:val="20"/>
                        </w:rPr>
                        <w:t>, Schw</w:t>
                      </w:r>
                      <w:r w:rsidRPr="00761878">
                        <w:rPr>
                          <w:rFonts w:cs="Arial"/>
                          <w:sz w:val="20"/>
                          <w:szCs w:val="20"/>
                          <w:highlight w:val="yellow"/>
                        </w:rPr>
                        <w:t>imm</w:t>
                      </w:r>
                      <w:r w:rsidRPr="00761878">
                        <w:rPr>
                          <w:rFonts w:cs="Arial"/>
                          <w:sz w:val="20"/>
                          <w:szCs w:val="20"/>
                        </w:rPr>
                        <w:t>bad</w:t>
                      </w:r>
                    </w:p>
                    <w:p w14:paraId="4930C451" w14:textId="77777777" w:rsidR="00745C3F" w:rsidRPr="00DA4177" w:rsidRDefault="00745C3F" w:rsidP="00745C3F">
                      <w:pPr>
                        <w:rPr>
                          <w:rFonts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879B4" w:rsidSect="008D5A1A">
      <w:footerReference w:type="default" r:id="rId25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A050A" w14:textId="77777777" w:rsidR="00745C3F" w:rsidRDefault="00745C3F" w:rsidP="003C599D">
      <w:pPr>
        <w:spacing w:line="240" w:lineRule="auto"/>
      </w:pPr>
      <w:r>
        <w:separator/>
      </w:r>
    </w:p>
  </w:endnote>
  <w:endnote w:type="continuationSeparator" w:id="0">
    <w:p w14:paraId="7B74C8A7" w14:textId="77777777" w:rsidR="00745C3F" w:rsidRDefault="00745C3F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6D532BA0" w14:textId="77777777" w:rsidTr="006B2D23">
      <w:trPr>
        <w:trHeight w:hRule="exact" w:val="680"/>
      </w:trPr>
      <w:tc>
        <w:tcPr>
          <w:tcW w:w="1131" w:type="dxa"/>
          <w:noWrap/>
        </w:tcPr>
        <w:p w14:paraId="7AF675DC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56D3E95D" wp14:editId="1AAC8BC6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5C146F75" w14:textId="58E93DC5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A30B90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704C322" w14:textId="5FC529CF" w:rsidR="00920459" w:rsidRDefault="00920459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</w:t>
          </w:r>
          <w:r w:rsidR="00A30B90">
            <w:t xml:space="preserve">Klaus Müller, Berlin (Faltanleitung); </w:t>
          </w:r>
          <w:r w:rsidR="008B4FF8">
            <w:t>Friederike Schumann, Berlin; Friederike Ablang, Berlin; Mascha Greune, München; Anke Fröhlich, Leipzig</w:t>
          </w:r>
        </w:p>
        <w:p w14:paraId="2CBEAAD9" w14:textId="422B4029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A30B90">
            <w:t>Bernadette Girshausen, Berlin</w:t>
          </w:r>
        </w:p>
      </w:tc>
      <w:tc>
        <w:tcPr>
          <w:tcW w:w="397" w:type="dxa"/>
        </w:tcPr>
        <w:p w14:paraId="29AD02DA" w14:textId="77777777" w:rsidR="00193A18" w:rsidRPr="00913892" w:rsidRDefault="00193A18" w:rsidP="00913892">
          <w:pPr>
            <w:pStyle w:val="ekvpagina"/>
          </w:pPr>
        </w:p>
      </w:tc>
    </w:tr>
  </w:tbl>
  <w:p w14:paraId="2ABD8F70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6F7AF" w14:textId="77777777" w:rsidR="00745C3F" w:rsidRDefault="00745C3F" w:rsidP="003C599D">
      <w:pPr>
        <w:spacing w:line="240" w:lineRule="auto"/>
      </w:pPr>
      <w:r>
        <w:separator/>
      </w:r>
    </w:p>
  </w:footnote>
  <w:footnote w:type="continuationSeparator" w:id="0">
    <w:p w14:paraId="577E67EC" w14:textId="77777777" w:rsidR="00745C3F" w:rsidRDefault="00745C3F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3pt;height:6.5pt;visibility:visible;mso-wrap-style:square" o:bullet="t">
        <v:imagedata r:id="rId1" o:title=""/>
      </v:shape>
    </w:pict>
  </w:numPicBullet>
  <w:numPicBullet w:numPicBulletId="1">
    <w:pict>
      <v:shape id="Grafik 6" o:spid="_x0000_i1026" type="#_x0000_t75" style="width:28.75pt;height:28.75pt;visibility:visible;mso-wrap-style:square" o:bullet="t">
        <v:imagedata r:id="rId2" o:title=""/>
      </v:shape>
    </w:pict>
  </w:numPicBullet>
  <w:numPicBullet w:numPicBulletId="2">
    <w:pict>
      <v:shape id="Grafik 1" o:spid="_x0000_i1027" type="#_x0000_t75" style="width:16.9pt;height:16.9pt;visibility:visible;mso-wrap-style:square" o:bullet="t">
        <v:imagedata r:id="rId3" o:title="SE01270958_sprechen_hoeren_schwingen"/>
      </v:shape>
    </w:pict>
  </w:numPicBullet>
  <w:abstractNum w:abstractNumId="0" w15:restartNumberingAfterBreak="0">
    <w:nsid w:val="4AE32B4C"/>
    <w:multiLevelType w:val="hybridMultilevel"/>
    <w:tmpl w:val="717280BE"/>
    <w:lvl w:ilvl="0" w:tplc="566E26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E820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100B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6FA23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0C7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3E62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DC36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94B3C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465A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710805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C3F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56D6B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C492E"/>
    <w:rsid w:val="000D40DE"/>
    <w:rsid w:val="000D4791"/>
    <w:rsid w:val="000E343E"/>
    <w:rsid w:val="000F21E8"/>
    <w:rsid w:val="000F382F"/>
    <w:rsid w:val="000F7910"/>
    <w:rsid w:val="00103057"/>
    <w:rsid w:val="00107D77"/>
    <w:rsid w:val="00124062"/>
    <w:rsid w:val="00126E1F"/>
    <w:rsid w:val="00127C41"/>
    <w:rsid w:val="0013113E"/>
    <w:rsid w:val="00131417"/>
    <w:rsid w:val="00150147"/>
    <w:rsid w:val="001524C9"/>
    <w:rsid w:val="00153B1C"/>
    <w:rsid w:val="00153C26"/>
    <w:rsid w:val="00162A28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256A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27FB"/>
    <w:rsid w:val="00255466"/>
    <w:rsid w:val="00255FE3"/>
    <w:rsid w:val="00261D9E"/>
    <w:rsid w:val="0026581E"/>
    <w:rsid w:val="00271367"/>
    <w:rsid w:val="00271F8D"/>
    <w:rsid w:val="0028107C"/>
    <w:rsid w:val="00287B24"/>
    <w:rsid w:val="00287DC0"/>
    <w:rsid w:val="002A25AE"/>
    <w:rsid w:val="002A4EC5"/>
    <w:rsid w:val="002A7A99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2F1CED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31E6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3C90"/>
    <w:rsid w:val="003C599D"/>
    <w:rsid w:val="003C6EF7"/>
    <w:rsid w:val="003C7A96"/>
    <w:rsid w:val="003D70F5"/>
    <w:rsid w:val="003E21AC"/>
    <w:rsid w:val="003E6330"/>
    <w:rsid w:val="003F362F"/>
    <w:rsid w:val="003F640D"/>
    <w:rsid w:val="004025CB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4558E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D044B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30DC1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45C3F"/>
    <w:rsid w:val="007507F9"/>
    <w:rsid w:val="00751B0E"/>
    <w:rsid w:val="00752795"/>
    <w:rsid w:val="00760C41"/>
    <w:rsid w:val="00761878"/>
    <w:rsid w:val="00766405"/>
    <w:rsid w:val="0076691A"/>
    <w:rsid w:val="007715D8"/>
    <w:rsid w:val="00772DA9"/>
    <w:rsid w:val="00782506"/>
    <w:rsid w:val="00787700"/>
    <w:rsid w:val="007908EB"/>
    <w:rsid w:val="00794C12"/>
    <w:rsid w:val="007A2F5A"/>
    <w:rsid w:val="007A33CB"/>
    <w:rsid w:val="007A5AA1"/>
    <w:rsid w:val="007A7CBA"/>
    <w:rsid w:val="007B3F6E"/>
    <w:rsid w:val="007B656B"/>
    <w:rsid w:val="007B7D0B"/>
    <w:rsid w:val="007C0B0D"/>
    <w:rsid w:val="007D186F"/>
    <w:rsid w:val="007D48AC"/>
    <w:rsid w:val="007D68F4"/>
    <w:rsid w:val="007E1058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3912"/>
    <w:rsid w:val="00854D77"/>
    <w:rsid w:val="008576F6"/>
    <w:rsid w:val="00857713"/>
    <w:rsid w:val="008607DE"/>
    <w:rsid w:val="00862C21"/>
    <w:rsid w:val="00865BEA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4FF8"/>
    <w:rsid w:val="008B5E47"/>
    <w:rsid w:val="008C0880"/>
    <w:rsid w:val="008C27FD"/>
    <w:rsid w:val="008C624F"/>
    <w:rsid w:val="008C672C"/>
    <w:rsid w:val="008D0547"/>
    <w:rsid w:val="008D3CE0"/>
    <w:rsid w:val="008D46C7"/>
    <w:rsid w:val="008D5A1A"/>
    <w:rsid w:val="008D7FDC"/>
    <w:rsid w:val="008E493D"/>
    <w:rsid w:val="008E4B7A"/>
    <w:rsid w:val="008E6248"/>
    <w:rsid w:val="008F01E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0B90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214"/>
    <w:rsid w:val="00AA2D66"/>
    <w:rsid w:val="00AA3E8B"/>
    <w:rsid w:val="00AA5A5A"/>
    <w:rsid w:val="00AB05CF"/>
    <w:rsid w:val="00AB0DA8"/>
    <w:rsid w:val="00AB18CA"/>
    <w:rsid w:val="00AB4370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0682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014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098A"/>
    <w:rsid w:val="00D2569D"/>
    <w:rsid w:val="00D267BD"/>
    <w:rsid w:val="00D3427F"/>
    <w:rsid w:val="00D36857"/>
    <w:rsid w:val="00D46335"/>
    <w:rsid w:val="00D559DE"/>
    <w:rsid w:val="00D56664"/>
    <w:rsid w:val="00D56FEB"/>
    <w:rsid w:val="00D61A7E"/>
    <w:rsid w:val="00D61DD0"/>
    <w:rsid w:val="00D62096"/>
    <w:rsid w:val="00D62233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C6209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233B6"/>
    <w:rsid w:val="00E34F46"/>
    <w:rsid w:val="00E375D2"/>
    <w:rsid w:val="00E43E04"/>
    <w:rsid w:val="00E4676C"/>
    <w:rsid w:val="00E50799"/>
    <w:rsid w:val="00E5414B"/>
    <w:rsid w:val="00E63251"/>
    <w:rsid w:val="00E70C40"/>
    <w:rsid w:val="00E710C7"/>
    <w:rsid w:val="00E8487B"/>
    <w:rsid w:val="00E90F0E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E6100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2"/>
    </o:shapelayout>
  </w:shapeDefaults>
  <w:decimalSymbol w:val=","/>
  <w:listSeparator w:val=";"/>
  <w14:docId w14:val="4F426FF7"/>
  <w15:chartTrackingRefBased/>
  <w15:docId w15:val="{A2C7C86B-4FA6-48B3-B6FE-CC19936D5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  <w:style w:type="paragraph" w:styleId="Listenabsatz">
    <w:name w:val="List Paragraph"/>
    <w:basedOn w:val="Standard"/>
    <w:uiPriority w:val="34"/>
    <w:qFormat/>
    <w:rsid w:val="00745C3F"/>
    <w:pPr>
      <w:spacing w:line="396" w:lineRule="exact"/>
      <w:ind w:left="720"/>
      <w:contextualSpacing/>
    </w:pPr>
    <w:rPr>
      <w:rFonts w:ascii="Comic Sans MS" w:hAnsi="Comic Sans MS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ti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footnotes" Target="footnotes.xml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20</cp:revision>
  <cp:lastPrinted>2016-12-20T14:33:00Z</cp:lastPrinted>
  <dcterms:created xsi:type="dcterms:W3CDTF">2026-02-04T13:08:00Z</dcterms:created>
  <dcterms:modified xsi:type="dcterms:W3CDTF">2026-02-06T07:53:00Z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