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169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272"/>
        <w:gridCol w:w="1815"/>
        <w:gridCol w:w="169"/>
      </w:tblGrid>
      <w:tr w:rsidR="00FB59FB" w:rsidRPr="00C172AE" w14:paraId="62A473A1" w14:textId="77777777" w:rsidTr="007A7836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7020A78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64587389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05535B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FFAC3B6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27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232FE3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94FBA21" w14:textId="7F75533A" w:rsidR="00FB59FB" w:rsidRPr="00C172AE" w:rsidRDefault="0062619E" w:rsidP="005446D6">
            <w:pPr>
              <w:pStyle w:val="ekvkvnummer"/>
            </w:pPr>
            <w:r>
              <w:t xml:space="preserve">Lösung </w:t>
            </w:r>
            <w:r w:rsidR="00FB59FB" w:rsidRPr="005446D6">
              <w:t>KV</w:t>
            </w:r>
            <w:r w:rsidR="00FB59FB">
              <w:t xml:space="preserve"> </w:t>
            </w:r>
            <w:r w:rsidR="00C63179">
              <w:t>02</w:t>
            </w:r>
            <w:r w:rsidR="007A7836">
              <w:t>-1</w:t>
            </w:r>
          </w:p>
        </w:tc>
      </w:tr>
      <w:tr w:rsidR="00BF17F2" w:rsidRPr="00BF17F2" w14:paraId="322BDBBF" w14:textId="77777777" w:rsidTr="007A783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69" w:type="dxa"/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9F4DA0D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15E1A8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75D992FA" w14:textId="77777777" w:rsidR="00C63179" w:rsidRPr="00287B24" w:rsidRDefault="00C63179" w:rsidP="00C63179">
      <w:pPr>
        <w:pStyle w:val="ekvpicto"/>
        <w:framePr w:wrap="around"/>
      </w:pPr>
      <w:bookmarkStart w:id="0" w:name="bmStart"/>
      <w:bookmarkEnd w:id="0"/>
      <w:r>
        <w:rPr>
          <w:noProof/>
          <w:lang w:eastAsia="de-DE"/>
        </w:rPr>
        <w:drawing>
          <wp:inline distT="0" distB="0" distL="0" distR="0" wp14:anchorId="36E880CC" wp14:editId="3994ED17">
            <wp:extent cx="288290" cy="288290"/>
            <wp:effectExtent l="0" t="0" r="0" b="0"/>
            <wp:docPr id="42268207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c_leich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A0527" w14:textId="0E380978" w:rsidR="003879B4" w:rsidRDefault="00A60BC5" w:rsidP="00C63179">
      <w:pPr>
        <w:pStyle w:val="ekvue1arial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FF731AA" wp14:editId="4C5D7D18">
            <wp:simplePos x="0" y="0"/>
            <wp:positionH relativeFrom="column">
              <wp:posOffset>3347085</wp:posOffset>
            </wp:positionH>
            <wp:positionV relativeFrom="paragraph">
              <wp:posOffset>224790</wp:posOffset>
            </wp:positionV>
            <wp:extent cx="1321200" cy="770400"/>
            <wp:effectExtent l="0" t="0" r="0" b="0"/>
            <wp:wrapNone/>
            <wp:docPr id="28713573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135734" name="Grafik 2871357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21200" cy="77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585AD41" wp14:editId="72E7F7DA">
            <wp:simplePos x="0" y="0"/>
            <wp:positionH relativeFrom="column">
              <wp:posOffset>4223385</wp:posOffset>
            </wp:positionH>
            <wp:positionV relativeFrom="paragraph">
              <wp:posOffset>186690</wp:posOffset>
            </wp:positionV>
            <wp:extent cx="1980000" cy="1893600"/>
            <wp:effectExtent l="0" t="0" r="1270" b="0"/>
            <wp:wrapNone/>
            <wp:docPr id="442029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0299" name="Grafik 44202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80000" cy="189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179" w:rsidRPr="00C63179">
        <w:t xml:space="preserve">Franz kann </w:t>
      </w:r>
      <w:r w:rsidR="001558A0">
        <w:t xml:space="preserve">nicht </w:t>
      </w:r>
      <w:r w:rsidR="00C63179" w:rsidRPr="00C63179">
        <w:t>nichts tun</w:t>
      </w:r>
    </w:p>
    <w:p w14:paraId="57133FFF" w14:textId="6DBEB9BD" w:rsidR="00C63179" w:rsidRDefault="00A60BC5" w:rsidP="00C63179">
      <w:pPr>
        <w:pStyle w:val="ekvue1arial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2585E" wp14:editId="38687EC4">
                <wp:simplePos x="0" y="0"/>
                <wp:positionH relativeFrom="column">
                  <wp:posOffset>3514725</wp:posOffset>
                </wp:positionH>
                <wp:positionV relativeFrom="paragraph">
                  <wp:posOffset>100965</wp:posOffset>
                </wp:positionV>
                <wp:extent cx="929640" cy="36576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365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70486" w14:textId="509E94C1" w:rsidR="00A60BC5" w:rsidRPr="00A60BC5" w:rsidRDefault="00A60BC5" w:rsidP="00A60BC5">
                            <w:pPr>
                              <w:pStyle w:val="ekvinklusion"/>
                              <w:rPr>
                                <w:rStyle w:val="ekvhandschrift"/>
                              </w:rPr>
                            </w:pPr>
                            <w:r w:rsidRPr="00A60BC5">
                              <w:rPr>
                                <w:rStyle w:val="ekvhandschrift"/>
                              </w:rPr>
                              <w:t>15 Fehler!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2585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76.75pt;margin-top:7.95pt;width:73.2pt;height:28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" filled="f" stroked="f">
                <v:textbox>
                  <w:txbxContent>
                    <w:p w14:paraId="2C070486" w14:textId="509E94C1" w:rsidR="00A60BC5" w:rsidRPr="00A60BC5" w:rsidRDefault="00A60BC5" w:rsidP="00A60BC5">
                      <w:pPr>
                        <w:pStyle w:val="ekvinklusion"/>
                        <w:rPr>
                          <w:rStyle w:val="ekvhandschrift"/>
                        </w:rPr>
                      </w:pPr>
                      <w:r w:rsidRPr="00A60BC5">
                        <w:rPr>
                          <w:rStyle w:val="ekvhandschrift"/>
                        </w:rPr>
                        <w:t>15 Fehler!</w:t>
                      </w:r>
                    </w:p>
                  </w:txbxContent>
                </v:textbox>
              </v:shape>
            </w:pict>
          </mc:Fallback>
        </mc:AlternateContent>
      </w:r>
    </w:p>
    <w:p w14:paraId="682867F0" w14:textId="0EA7CA8F" w:rsidR="00C63179" w:rsidRPr="00C63179" w:rsidRDefault="00C63179" w:rsidP="00C63179">
      <w:r w:rsidRPr="00C63179">
        <w:t xml:space="preserve">Am kommenden </w:t>
      </w:r>
      <w:r w:rsidR="00806129" w:rsidRPr="00806129">
        <w:rPr>
          <w:highlight w:val="yellow"/>
        </w:rPr>
        <w:t>Wochenende</w:t>
      </w:r>
      <w:r w:rsidRPr="00C63179">
        <w:t xml:space="preserve"> hat Franz frei. </w:t>
      </w:r>
    </w:p>
    <w:p w14:paraId="712847CA" w14:textId="77777777" w:rsidR="00C63179" w:rsidRPr="00C63179" w:rsidRDefault="00C63179" w:rsidP="00C63179">
      <w:r w:rsidRPr="00C63179">
        <w:t xml:space="preserve">Er denkt darüber nach, was er tun kann. </w:t>
      </w:r>
    </w:p>
    <w:p w14:paraId="3156F5E9" w14:textId="77777777" w:rsidR="00C63179" w:rsidRPr="00C63179" w:rsidRDefault="00C63179" w:rsidP="00C63179">
      <w:r w:rsidRPr="00C63179">
        <w:t xml:space="preserve">Er könnte auf den Wochenmarkt gehen. </w:t>
      </w:r>
    </w:p>
    <w:p w14:paraId="4E70EF71" w14:textId="1E7407D8" w:rsidR="00C63179" w:rsidRPr="00C63179" w:rsidRDefault="00C63179" w:rsidP="00C63179">
      <w:r w:rsidRPr="00C63179">
        <w:t xml:space="preserve">Aber dort ist es immer recht </w:t>
      </w:r>
      <w:r w:rsidR="00806129" w:rsidRPr="00806129">
        <w:rPr>
          <w:highlight w:val="yellow"/>
        </w:rPr>
        <w:t>v</w:t>
      </w:r>
      <w:r w:rsidRPr="00806129">
        <w:rPr>
          <w:highlight w:val="yellow"/>
        </w:rPr>
        <w:t>oll</w:t>
      </w:r>
      <w:r w:rsidRPr="00C63179">
        <w:t xml:space="preserve"> und Franz möchte ausschlafen. </w:t>
      </w:r>
    </w:p>
    <w:p w14:paraId="5D9EA062" w14:textId="75FEC5B9" w:rsidR="00C63179" w:rsidRPr="00C63179" w:rsidRDefault="00C63179" w:rsidP="00C63179">
      <w:r w:rsidRPr="00C63179">
        <w:t xml:space="preserve">Vielleicht male ich ein </w:t>
      </w:r>
      <w:r w:rsidRPr="00806129">
        <w:rPr>
          <w:highlight w:val="yellow"/>
        </w:rPr>
        <w:t>Bil</w:t>
      </w:r>
      <w:r w:rsidR="00806129" w:rsidRPr="00806129">
        <w:rPr>
          <w:highlight w:val="yellow"/>
        </w:rPr>
        <w:t>d</w:t>
      </w:r>
      <w:r w:rsidRPr="00C63179">
        <w:t xml:space="preserve">? Aber habe ich denn genug Farben? </w:t>
      </w:r>
    </w:p>
    <w:p w14:paraId="297BC3BE" w14:textId="0B3F7D32" w:rsidR="00C63179" w:rsidRPr="00C63179" w:rsidRDefault="00C63179" w:rsidP="00C63179">
      <w:r w:rsidRPr="00C63179">
        <w:t xml:space="preserve">„Oha! Ich schreibe eine Geschichte“, ruft er begeistert. </w:t>
      </w:r>
      <w:r>
        <w:br/>
      </w:r>
      <w:r w:rsidRPr="00C63179">
        <w:t xml:space="preserve">Aber ihm </w:t>
      </w:r>
      <w:r w:rsidRPr="00806129">
        <w:rPr>
          <w:highlight w:val="yellow"/>
        </w:rPr>
        <w:t>f</w:t>
      </w:r>
      <w:r w:rsidR="00806129" w:rsidRPr="00806129">
        <w:rPr>
          <w:highlight w:val="yellow"/>
        </w:rPr>
        <w:t>ä</w:t>
      </w:r>
      <w:r w:rsidRPr="00806129">
        <w:rPr>
          <w:highlight w:val="yellow"/>
        </w:rPr>
        <w:t>llt</w:t>
      </w:r>
      <w:r w:rsidRPr="00C63179">
        <w:t xml:space="preserve"> nicht ein, worüber er schreiben könnte. </w:t>
      </w:r>
    </w:p>
    <w:p w14:paraId="0C111855" w14:textId="77777777" w:rsidR="00C63179" w:rsidRPr="00C63179" w:rsidRDefault="00C63179" w:rsidP="00C63179">
      <w:r w:rsidRPr="00C63179">
        <w:t xml:space="preserve">Franz liegt müde im Bett, aber seine Gedanken kreisen. </w:t>
      </w:r>
    </w:p>
    <w:p w14:paraId="06DF3339" w14:textId="22C813F9" w:rsidR="00C63179" w:rsidRPr="00C63179" w:rsidRDefault="00C63179" w:rsidP="00C63179">
      <w:r w:rsidRPr="00C63179">
        <w:t xml:space="preserve">Er </w:t>
      </w:r>
      <w:r w:rsidR="00806129" w:rsidRPr="00806129">
        <w:rPr>
          <w:highlight w:val="yellow"/>
        </w:rPr>
        <w:t>steht</w:t>
      </w:r>
      <w:r w:rsidRPr="00C63179">
        <w:t xml:space="preserve"> auf und macht sich eine warme </w:t>
      </w:r>
      <w:r w:rsidR="00806129" w:rsidRPr="00806129">
        <w:rPr>
          <w:highlight w:val="yellow"/>
        </w:rPr>
        <w:t>M</w:t>
      </w:r>
      <w:r w:rsidRPr="00806129">
        <w:rPr>
          <w:highlight w:val="yellow"/>
        </w:rPr>
        <w:t>ilch</w:t>
      </w:r>
      <w:r w:rsidRPr="00C63179">
        <w:t xml:space="preserve"> mit Honig. </w:t>
      </w:r>
    </w:p>
    <w:p w14:paraId="3BBCC9FB" w14:textId="70B30FA5" w:rsidR="00C63179" w:rsidRPr="00C63179" w:rsidRDefault="00C63179" w:rsidP="00C63179">
      <w:r w:rsidRPr="00C63179">
        <w:t xml:space="preserve">In der Küche überlegt er, ob er morgen vielleicht einen Kuchen backen könnte. </w:t>
      </w:r>
      <w:r w:rsidR="008569B8">
        <w:br/>
      </w:r>
      <w:r w:rsidRPr="00C63179">
        <w:t xml:space="preserve">Er wird niemals einen ganzen Kuchen allein </w:t>
      </w:r>
      <w:r w:rsidRPr="00806129">
        <w:rPr>
          <w:highlight w:val="yellow"/>
        </w:rPr>
        <w:t>aufe</w:t>
      </w:r>
      <w:r w:rsidR="00806129" w:rsidRPr="00806129">
        <w:rPr>
          <w:highlight w:val="yellow"/>
        </w:rPr>
        <w:t>s</w:t>
      </w:r>
      <w:r w:rsidRPr="00806129">
        <w:rPr>
          <w:highlight w:val="yellow"/>
        </w:rPr>
        <w:t>sen</w:t>
      </w:r>
      <w:r w:rsidRPr="00C63179">
        <w:t xml:space="preserve">. </w:t>
      </w:r>
    </w:p>
    <w:p w14:paraId="549D6578" w14:textId="206C2521" w:rsidR="00C63179" w:rsidRPr="00C63179" w:rsidRDefault="00C63179" w:rsidP="00C63179">
      <w:r w:rsidRPr="00C63179">
        <w:t>Ob er Franziska einlädt? Aber hat sie Zeit</w:t>
      </w:r>
      <w:r w:rsidR="00806129" w:rsidRPr="00806129">
        <w:rPr>
          <w:highlight w:val="yellow"/>
        </w:rPr>
        <w:t>?</w:t>
      </w:r>
    </w:p>
    <w:p w14:paraId="354A8AC8" w14:textId="42E4CE61" w:rsidR="00C63179" w:rsidRPr="00C63179" w:rsidRDefault="00C63179" w:rsidP="00C63179">
      <w:r w:rsidRPr="00C63179">
        <w:t xml:space="preserve">Er </w:t>
      </w:r>
      <w:r w:rsidRPr="00806129">
        <w:rPr>
          <w:highlight w:val="yellow"/>
        </w:rPr>
        <w:t>tr</w:t>
      </w:r>
      <w:r w:rsidR="00806129" w:rsidRPr="00806129">
        <w:rPr>
          <w:highlight w:val="yellow"/>
        </w:rPr>
        <w:t>i</w:t>
      </w:r>
      <w:r w:rsidRPr="00806129">
        <w:rPr>
          <w:highlight w:val="yellow"/>
        </w:rPr>
        <w:t>nk</w:t>
      </w:r>
      <w:r w:rsidR="00806129" w:rsidRPr="00806129">
        <w:rPr>
          <w:highlight w:val="yellow"/>
        </w:rPr>
        <w:t>t</w:t>
      </w:r>
      <w:r w:rsidRPr="00C63179">
        <w:t xml:space="preserve"> die Milch. Ach du liebe Güte! Franz weiß, er muss dringend aufräumen. </w:t>
      </w:r>
      <w:r w:rsidR="00B87EC6">
        <w:br/>
        <w:t>„</w:t>
      </w:r>
      <w:r w:rsidRPr="00C63179">
        <w:t>Wirklich? Da habe ich einmal zwei Tage frei und räume auf?“</w:t>
      </w:r>
      <w:r w:rsidR="003656CC">
        <w:t>, denkt er.</w:t>
      </w:r>
      <w:r w:rsidRPr="00C63179">
        <w:t xml:space="preserve"> </w:t>
      </w:r>
      <w:r w:rsidR="008569B8">
        <w:br/>
      </w:r>
      <w:r w:rsidRPr="00C63179">
        <w:t xml:space="preserve">Franz liegt da und kann immer noch nicht einschlafen. </w:t>
      </w:r>
    </w:p>
    <w:p w14:paraId="07BADA80" w14:textId="00A0A8ED" w:rsidR="00C63179" w:rsidRPr="00C63179" w:rsidRDefault="00806129" w:rsidP="00C63179">
      <w:r w:rsidRPr="00806129">
        <w:rPr>
          <w:highlight w:val="yellow"/>
        </w:rPr>
        <w:t>M</w:t>
      </w:r>
      <w:r w:rsidR="00C63179" w:rsidRPr="00806129">
        <w:rPr>
          <w:highlight w:val="yellow"/>
        </w:rPr>
        <w:t>orgen</w:t>
      </w:r>
      <w:r w:rsidR="00C63179" w:rsidRPr="00C63179">
        <w:t xml:space="preserve"> kann er ausschlafen. Also nimmt er noch ein Bad. </w:t>
      </w:r>
    </w:p>
    <w:p w14:paraId="265D0AB0" w14:textId="2E7D3AA1" w:rsidR="00C63179" w:rsidRPr="00C63179" w:rsidRDefault="00C63179" w:rsidP="00C63179">
      <w:r w:rsidRPr="00C63179">
        <w:t xml:space="preserve">In der Badewanne überlegt er, ob er Samstag </w:t>
      </w:r>
      <w:r w:rsidRPr="00806129">
        <w:rPr>
          <w:highlight w:val="yellow"/>
        </w:rPr>
        <w:t>schwi</w:t>
      </w:r>
      <w:r w:rsidR="00806129" w:rsidRPr="00806129">
        <w:rPr>
          <w:highlight w:val="yellow"/>
        </w:rPr>
        <w:t>m</w:t>
      </w:r>
      <w:r w:rsidRPr="00806129">
        <w:rPr>
          <w:highlight w:val="yellow"/>
        </w:rPr>
        <w:t>men</w:t>
      </w:r>
      <w:r w:rsidRPr="00C63179">
        <w:t xml:space="preserve"> gehen möchte. </w:t>
      </w:r>
    </w:p>
    <w:p w14:paraId="5A6FBF87" w14:textId="77777777" w:rsidR="00C63179" w:rsidRPr="00C63179" w:rsidRDefault="00C63179" w:rsidP="00C63179">
      <w:r w:rsidRPr="00C63179">
        <w:t xml:space="preserve">„Allein ist das nicht lustig“, denkt er. </w:t>
      </w:r>
    </w:p>
    <w:p w14:paraId="2A1DADC8" w14:textId="22C95302" w:rsidR="00C63179" w:rsidRDefault="00C63179" w:rsidP="00C63179">
      <w:r w:rsidRPr="00C63179">
        <w:t xml:space="preserve">Da klingelt sein </w:t>
      </w:r>
      <w:r w:rsidRPr="00806129">
        <w:rPr>
          <w:highlight w:val="yellow"/>
        </w:rPr>
        <w:t>Hand</w:t>
      </w:r>
      <w:r w:rsidR="00806129" w:rsidRPr="00806129">
        <w:rPr>
          <w:highlight w:val="yellow"/>
        </w:rPr>
        <w:t>y</w:t>
      </w:r>
      <w:r w:rsidRPr="00C63179">
        <w:t xml:space="preserve">. Es ist Franziska. „Franz, was hast du morgen vor?“, </w:t>
      </w:r>
      <w:r w:rsidR="00806129" w:rsidRPr="00806129">
        <w:rPr>
          <w:highlight w:val="yellow"/>
        </w:rPr>
        <w:t>fragt</w:t>
      </w:r>
      <w:r w:rsidRPr="00C63179">
        <w:t xml:space="preserve"> sie. </w:t>
      </w:r>
      <w:r>
        <w:br/>
      </w:r>
      <w:r w:rsidRPr="00C63179">
        <w:t xml:space="preserve">„Ich dachte, wir könnten ins Schwimmbad gehen und dann einen Kuchen backen.“ </w:t>
      </w:r>
      <w:r w:rsidR="008569B8">
        <w:br/>
      </w:r>
      <w:r w:rsidRPr="00C63179">
        <w:t xml:space="preserve">„Eine tolle Idee“, sagt Franz erleichtert. </w:t>
      </w:r>
      <w:r w:rsidR="008569B8">
        <w:br/>
      </w:r>
      <w:r w:rsidRPr="00C63179">
        <w:t xml:space="preserve">„Eigentlich müsste ich </w:t>
      </w:r>
      <w:r w:rsidRPr="00806129">
        <w:rPr>
          <w:highlight w:val="yellow"/>
        </w:rPr>
        <w:t>aufr</w:t>
      </w:r>
      <w:r w:rsidR="00806129" w:rsidRPr="00806129">
        <w:rPr>
          <w:highlight w:val="yellow"/>
        </w:rPr>
        <w:t>ä</w:t>
      </w:r>
      <w:r w:rsidRPr="00806129">
        <w:rPr>
          <w:highlight w:val="yellow"/>
        </w:rPr>
        <w:t>umen</w:t>
      </w:r>
      <w:r w:rsidRPr="00C63179">
        <w:t xml:space="preserve">, aber das kann ich Sonntag immer noch machen“, </w:t>
      </w:r>
      <w:r w:rsidR="008569B8">
        <w:br/>
      </w:r>
      <w:r w:rsidRPr="00C63179">
        <w:t xml:space="preserve">fügt er hinzu. </w:t>
      </w:r>
      <w:r>
        <w:br/>
      </w:r>
      <w:r w:rsidRPr="00C63179">
        <w:t xml:space="preserve">„Gute Nacht! Ich bin hundemüde“, </w:t>
      </w:r>
      <w:r w:rsidR="00806129" w:rsidRPr="00806129">
        <w:rPr>
          <w:highlight w:val="yellow"/>
        </w:rPr>
        <w:t>verabschiedet</w:t>
      </w:r>
      <w:r w:rsidRPr="00C63179">
        <w:t xml:space="preserve"> sich Franziska. </w:t>
      </w:r>
      <w:r>
        <w:br/>
      </w:r>
      <w:r w:rsidRPr="00C63179">
        <w:t>„Gute Nacht!“, sagt Franz und im Bett fallen ihm gleich die Augen zu.</w:t>
      </w:r>
    </w:p>
    <w:p w14:paraId="2FC9ED86" w14:textId="77777777" w:rsidR="00C63179" w:rsidRDefault="00C63179" w:rsidP="00C63179"/>
    <w:p w14:paraId="42AAD09F" w14:textId="77777777" w:rsidR="00C63179" w:rsidRDefault="00C63179" w:rsidP="00C63179"/>
    <w:p w14:paraId="1E93DE56" w14:textId="77777777" w:rsidR="00C63179" w:rsidRDefault="00C63179" w:rsidP="00C63179">
      <w:pPr>
        <w:ind w:right="1701"/>
      </w:pPr>
      <w:r>
        <w:t xml:space="preserve">         </w:t>
      </w:r>
    </w:p>
    <w:p w14:paraId="29C557FE" w14:textId="76470101" w:rsidR="00C63179" w:rsidRPr="005C3CBB" w:rsidRDefault="00C63179" w:rsidP="00C63179">
      <w:pPr>
        <w:ind w:right="1701"/>
      </w:pPr>
    </w:p>
    <w:p w14:paraId="0E41FE11" w14:textId="4EDBEB90" w:rsidR="00C63179" w:rsidRDefault="00C63179" w:rsidP="00C63179"/>
    <w:p w14:paraId="6EE5AB36" w14:textId="77777777" w:rsidR="00E43DDD" w:rsidRDefault="00E43DDD" w:rsidP="00C63179"/>
    <w:p w14:paraId="0B5F0A5D" w14:textId="77777777" w:rsidR="00E43DDD" w:rsidRDefault="00E43DDD" w:rsidP="00C63179">
      <w:pPr>
        <w:sectPr w:rsidR="00E43DDD" w:rsidSect="008D5A1A">
          <w:footerReference w:type="default" r:id="rId9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169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272"/>
        <w:gridCol w:w="1815"/>
        <w:gridCol w:w="169"/>
      </w:tblGrid>
      <w:tr w:rsidR="00E43DDD" w:rsidRPr="00C172AE" w14:paraId="65460684" w14:textId="77777777" w:rsidTr="004432C6">
        <w:trPr>
          <w:trHeight w:hRule="exact" w:val="510"/>
        </w:trPr>
        <w:tc>
          <w:tcPr>
            <w:tcW w:w="1243" w:type="dxa"/>
            <w:noWrap/>
            <w:vAlign w:val="bottom"/>
          </w:tcPr>
          <w:p w14:paraId="1DA2353B" w14:textId="77777777" w:rsidR="00E43DDD" w:rsidRPr="00BF21CC" w:rsidRDefault="00E43DDD" w:rsidP="002E4E06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72E0EC0D" w14:textId="77777777" w:rsidR="00E43DDD" w:rsidRPr="0006258C" w:rsidRDefault="00E43DDD" w:rsidP="002E4E06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9CCA3D6" w14:textId="77777777" w:rsidR="00E43DDD" w:rsidRPr="00EA7542" w:rsidRDefault="00E43DDD" w:rsidP="002E4E06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AB61EFB" w14:textId="77777777" w:rsidR="00E43DDD" w:rsidRPr="00EA7542" w:rsidRDefault="00E43DDD" w:rsidP="002E4E0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27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7CF8602" w14:textId="77777777" w:rsidR="00E43DDD" w:rsidRPr="00EA7542" w:rsidRDefault="00E43DDD" w:rsidP="002E4E06">
            <w:pPr>
              <w:pStyle w:val="ekvkolumnentitel"/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F54DA43" w14:textId="4771CB1D" w:rsidR="00E43DDD" w:rsidRPr="00C172AE" w:rsidRDefault="0062619E" w:rsidP="002E4E06">
            <w:pPr>
              <w:pStyle w:val="ekvkvnummer"/>
            </w:pPr>
            <w:r>
              <w:t xml:space="preserve">Lösung </w:t>
            </w:r>
            <w:r w:rsidR="00E43DDD" w:rsidRPr="005446D6">
              <w:t>KV</w:t>
            </w:r>
            <w:r w:rsidR="00E43DDD">
              <w:t xml:space="preserve"> 0</w:t>
            </w:r>
            <w:r w:rsidR="004432C6">
              <w:t>2-2</w:t>
            </w:r>
          </w:p>
        </w:tc>
      </w:tr>
      <w:tr w:rsidR="00E43DDD" w:rsidRPr="00BF17F2" w14:paraId="507C201F" w14:textId="77777777" w:rsidTr="004432C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69" w:type="dxa"/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A74EF69" w14:textId="77777777" w:rsidR="00E43DDD" w:rsidRPr="00BF17F2" w:rsidRDefault="00E43DDD" w:rsidP="002E4E0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031179D9" w14:textId="77777777" w:rsidR="00E43DDD" w:rsidRPr="00BF17F2" w:rsidRDefault="00E43DDD" w:rsidP="002E4E06">
            <w:pPr>
              <w:rPr>
                <w:color w:val="FFFFFF" w:themeColor="background1"/>
              </w:rPr>
            </w:pPr>
          </w:p>
        </w:tc>
      </w:tr>
    </w:tbl>
    <w:p w14:paraId="44E91823" w14:textId="77777777" w:rsidR="00E43DDD" w:rsidRPr="00287B24" w:rsidRDefault="00E43DDD" w:rsidP="00E43DDD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C97BEE2" wp14:editId="50223BD0">
            <wp:extent cx="288290" cy="288290"/>
            <wp:effectExtent l="0" t="0" r="0" b="0"/>
            <wp:docPr id="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c_mittel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FBD26" w14:textId="77777777" w:rsidR="00E43DDD" w:rsidRDefault="00E43DDD" w:rsidP="00E43DDD">
      <w:pPr>
        <w:pStyle w:val="ekvue1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CFEB02F" wp14:editId="51BA0132">
                <wp:simplePos x="0" y="0"/>
                <wp:positionH relativeFrom="column">
                  <wp:posOffset>3521710</wp:posOffset>
                </wp:positionH>
                <wp:positionV relativeFrom="paragraph">
                  <wp:posOffset>21415</wp:posOffset>
                </wp:positionV>
                <wp:extent cx="2716924" cy="1893570"/>
                <wp:effectExtent l="0" t="0" r="7620" b="0"/>
                <wp:wrapNone/>
                <wp:docPr id="9383245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6924" cy="1893570"/>
                          <a:chOff x="78842" y="34530"/>
                          <a:chExt cx="2717404" cy="1893570"/>
                        </a:xfrm>
                      </wpg:grpSpPr>
                      <pic:pic xmlns:pic="http://schemas.openxmlformats.org/drawingml/2006/picture">
                        <pic:nvPicPr>
                          <pic:cNvPr id="852090327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966969" y="34530"/>
                            <a:ext cx="1829277" cy="18935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2564270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78842" y="47296"/>
                            <a:ext cx="1320800" cy="7702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7137726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033" y="215616"/>
                            <a:ext cx="929640" cy="365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A64044" w14:textId="77777777" w:rsidR="00E43DDD" w:rsidRPr="00A60BC5" w:rsidRDefault="00E43DDD" w:rsidP="00E43DDD">
                              <w:pPr>
                                <w:pStyle w:val="ekvinklusion"/>
                                <w:rPr>
                                  <w:rStyle w:val="ekvhandschrift"/>
                                </w:rPr>
                              </w:pPr>
                              <w:r>
                                <w:rPr>
                                  <w:rStyle w:val="ekvhandschrift"/>
                                </w:rPr>
                                <w:t>21</w:t>
                              </w:r>
                              <w:r w:rsidRPr="00A60BC5">
                                <w:rPr>
                                  <w:rStyle w:val="ekvhandschrift"/>
                                </w:rPr>
                                <w:t xml:space="preserve"> Fehler!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FEB02F" id="Gruppieren 1" o:spid="_x0000_s1027" style="position:absolute;margin-left:277.3pt;margin-top:1.7pt;width:213.95pt;height:149.1pt;z-index:251663360;mso-width-relative:margin;mso-height-relative:margin" coordorigin="788,345" coordsize="27174,1893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8" type="#_x0000_t75" style="position:absolute;left:9669;top:345;width:18293;height:18936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">
                  <v:imagedata r:id="rId13" o:title="" cropleft="4987f"/>
                </v:shape>
                <v:shape id="Grafik 2" o:spid="_x0000_s1029" type="#_x0000_t75" style="position:absolute;left:788;top:472;width:13208;height:770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2680;top:2156;width:9296;height:3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" filled="f" stroked="f">
                  <v:textbox>
                    <w:txbxContent>
                      <w:p w14:paraId="39A64044" w14:textId="77777777" w:rsidR="00E43DDD" w:rsidRPr="00A60BC5" w:rsidRDefault="00E43DDD" w:rsidP="00E43DDD">
                        <w:pPr>
                          <w:pStyle w:val="ekvinklusion"/>
                          <w:rPr>
                            <w:rStyle w:val="ekvhandschrift"/>
                          </w:rPr>
                        </w:pPr>
                        <w:r>
                          <w:rPr>
                            <w:rStyle w:val="ekvhandschrift"/>
                          </w:rPr>
                          <w:t>21</w:t>
                        </w:r>
                        <w:r w:rsidRPr="00A60BC5">
                          <w:rPr>
                            <w:rStyle w:val="ekvhandschrift"/>
                          </w:rPr>
                          <w:t xml:space="preserve"> Fehler!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63179">
        <w:t xml:space="preserve">Franz kann </w:t>
      </w:r>
      <w:r>
        <w:t xml:space="preserve">nicht </w:t>
      </w:r>
      <w:r w:rsidRPr="00C63179">
        <w:t>nichts tun</w:t>
      </w:r>
    </w:p>
    <w:p w14:paraId="37182AC1" w14:textId="77777777" w:rsidR="00E43DDD" w:rsidRDefault="00E43DDD" w:rsidP="00E43DDD">
      <w:pPr>
        <w:pStyle w:val="ekvue1arial"/>
      </w:pPr>
    </w:p>
    <w:p w14:paraId="352D00AF" w14:textId="081C2F4C" w:rsidR="00E43DDD" w:rsidRPr="00CB5662" w:rsidRDefault="00E43DDD" w:rsidP="00E43DDD">
      <w:pPr>
        <w:ind w:right="-2"/>
      </w:pPr>
      <w:r w:rsidRPr="00CB5662">
        <w:t xml:space="preserve">Am kommenden </w:t>
      </w:r>
      <w:r w:rsidR="00E6175D" w:rsidRPr="00E6175D">
        <w:rPr>
          <w:highlight w:val="yellow"/>
        </w:rPr>
        <w:t>Wochenende</w:t>
      </w:r>
      <w:r w:rsidRPr="00CB5662">
        <w:t xml:space="preserve"> hat Franz frei. </w:t>
      </w:r>
      <w:r>
        <w:br/>
      </w:r>
      <w:r w:rsidRPr="00CB5662">
        <w:t xml:space="preserve">Müde gähnt er. Im Bett denkt er darüber nach, was er tun kann. </w:t>
      </w:r>
      <w:r>
        <w:br/>
      </w:r>
      <w:r w:rsidRPr="00CB5662">
        <w:t xml:space="preserve">Er könnte auf den Wochenmarkt gehen. </w:t>
      </w:r>
      <w:r>
        <w:br/>
      </w:r>
      <w:r w:rsidRPr="00CB5662">
        <w:t xml:space="preserve">Aber dort ist es immer recht </w:t>
      </w:r>
      <w:r w:rsidR="00E6175D" w:rsidRPr="00E6175D">
        <w:rPr>
          <w:highlight w:val="yellow"/>
        </w:rPr>
        <w:t>voll</w:t>
      </w:r>
      <w:r w:rsidRPr="00CB5662">
        <w:t xml:space="preserve"> und Franz möchte ausschlafen. </w:t>
      </w:r>
    </w:p>
    <w:p w14:paraId="1A8019DC" w14:textId="431CEA87" w:rsidR="00E43DDD" w:rsidRDefault="00E43DDD" w:rsidP="00E43DDD">
      <w:pPr>
        <w:ind w:right="-2"/>
      </w:pPr>
      <w:r w:rsidRPr="00CB5662">
        <w:t xml:space="preserve">Vielleicht male ich ein </w:t>
      </w:r>
      <w:r w:rsidRPr="00E6175D">
        <w:rPr>
          <w:highlight w:val="yellow"/>
        </w:rPr>
        <w:t>Bil</w:t>
      </w:r>
      <w:r w:rsidR="00E6175D" w:rsidRPr="00E6175D">
        <w:rPr>
          <w:highlight w:val="yellow"/>
        </w:rPr>
        <w:t>d</w:t>
      </w:r>
      <w:r w:rsidRPr="00CB5662">
        <w:t xml:space="preserve">? Habe ich denn genug Farben? </w:t>
      </w:r>
      <w:r>
        <w:br/>
      </w:r>
      <w:r w:rsidRPr="00CB5662">
        <w:t xml:space="preserve">Dann müsste ich eine Leinwand holen und überlegen, was ich male. </w:t>
      </w:r>
    </w:p>
    <w:p w14:paraId="3F6CD00F" w14:textId="67DDD9A9" w:rsidR="00E43DDD" w:rsidRPr="00CB5662" w:rsidRDefault="00E43DDD" w:rsidP="00E43DDD">
      <w:pPr>
        <w:ind w:right="-2"/>
      </w:pPr>
      <w:r w:rsidRPr="00CB5662">
        <w:t xml:space="preserve">Franz ist </w:t>
      </w:r>
      <w:r w:rsidR="00E6175D" w:rsidRPr="00E6175D">
        <w:rPr>
          <w:highlight w:val="yellow"/>
        </w:rPr>
        <w:t>plötzlich</w:t>
      </w:r>
      <w:r w:rsidRPr="00CB5662">
        <w:t xml:space="preserve"> wieder wach.</w:t>
      </w:r>
    </w:p>
    <w:p w14:paraId="4C769FB2" w14:textId="78BF4603" w:rsidR="00E43DDD" w:rsidRPr="00CB5662" w:rsidRDefault="00E43DDD" w:rsidP="00E43DDD">
      <w:pPr>
        <w:ind w:right="-2"/>
      </w:pPr>
      <w:r w:rsidRPr="00CB5662">
        <w:t xml:space="preserve">Franz weiß, dass er müde ist, aber seine Gedanken kreisen. </w:t>
      </w:r>
      <w:r>
        <w:br/>
      </w:r>
      <w:r w:rsidRPr="00CB5662">
        <w:t xml:space="preserve">Er </w:t>
      </w:r>
      <w:r w:rsidR="00E6175D" w:rsidRPr="00E6175D">
        <w:rPr>
          <w:highlight w:val="yellow"/>
        </w:rPr>
        <w:t>steht</w:t>
      </w:r>
      <w:r w:rsidRPr="00CB5662">
        <w:t xml:space="preserve"> auf und macht sich eine warme </w:t>
      </w:r>
      <w:r w:rsidR="00E6175D" w:rsidRPr="00E6175D">
        <w:rPr>
          <w:highlight w:val="yellow"/>
        </w:rPr>
        <w:t>M</w:t>
      </w:r>
      <w:r w:rsidRPr="00E6175D">
        <w:rPr>
          <w:highlight w:val="yellow"/>
        </w:rPr>
        <w:t>ilch</w:t>
      </w:r>
      <w:r w:rsidRPr="00CB5662">
        <w:t xml:space="preserve"> mit Honig. </w:t>
      </w:r>
      <w:r>
        <w:br/>
      </w:r>
      <w:r w:rsidRPr="00CB5662">
        <w:t xml:space="preserve">In der Küche überlegt er, ob er morgen </w:t>
      </w:r>
      <w:r w:rsidR="00E6175D" w:rsidRPr="00E6175D">
        <w:rPr>
          <w:highlight w:val="yellow"/>
        </w:rPr>
        <w:t>vielleicht</w:t>
      </w:r>
      <w:r w:rsidRPr="00CB5662">
        <w:t xml:space="preserve"> einen Kuchen backen</w:t>
      </w:r>
      <w:r>
        <w:t xml:space="preserve"> </w:t>
      </w:r>
      <w:r w:rsidRPr="00CB5662">
        <w:t xml:space="preserve">könnte. </w:t>
      </w:r>
      <w:r>
        <w:br/>
      </w:r>
      <w:r w:rsidRPr="00CB5662">
        <w:t xml:space="preserve">Aber was für einen? </w:t>
      </w:r>
      <w:r>
        <w:br/>
      </w:r>
      <w:r w:rsidRPr="00CB5662">
        <w:t xml:space="preserve">Und er wird niemals einen ganzen Kuchen allein </w:t>
      </w:r>
      <w:r w:rsidR="00E6175D" w:rsidRPr="00E6175D">
        <w:rPr>
          <w:highlight w:val="yellow"/>
        </w:rPr>
        <w:t>aufessen</w:t>
      </w:r>
      <w:r w:rsidRPr="00CB5662">
        <w:t xml:space="preserve">. </w:t>
      </w:r>
      <w:r>
        <w:br/>
      </w:r>
      <w:r w:rsidRPr="00CB5662">
        <w:t>Ob er Franziska einlädt? Aber hat sie Zeit</w:t>
      </w:r>
      <w:r w:rsidR="00E6175D" w:rsidRPr="00E6175D">
        <w:rPr>
          <w:highlight w:val="yellow"/>
        </w:rPr>
        <w:t>?</w:t>
      </w:r>
    </w:p>
    <w:p w14:paraId="7DD95E1B" w14:textId="41BD13E9" w:rsidR="00E43DDD" w:rsidRPr="00CB5662" w:rsidRDefault="00E43DDD" w:rsidP="00E43DDD">
      <w:pPr>
        <w:ind w:right="-2"/>
      </w:pPr>
      <w:r w:rsidRPr="00CB5662">
        <w:t>Er</w:t>
      </w:r>
      <w:r w:rsidR="00E6175D">
        <w:t xml:space="preserve"> </w:t>
      </w:r>
      <w:r w:rsidR="00E6175D" w:rsidRPr="00E6175D">
        <w:rPr>
          <w:highlight w:val="yellow"/>
        </w:rPr>
        <w:t>trinkt</w:t>
      </w:r>
      <w:r w:rsidRPr="00CB5662">
        <w:t xml:space="preserve"> die Milch und überlegt, ob er vielleicht in die Bibliothek gehen</w:t>
      </w:r>
      <w:r>
        <w:t xml:space="preserve"> </w:t>
      </w:r>
      <w:r w:rsidRPr="00CB5662">
        <w:t xml:space="preserve">möchte. </w:t>
      </w:r>
      <w:r>
        <w:br/>
      </w:r>
      <w:r w:rsidRPr="00CB5662">
        <w:t xml:space="preserve">Aber wo ist sein Ausweis? Er steht wieder auf und sucht. </w:t>
      </w:r>
      <w:r>
        <w:br/>
      </w:r>
      <w:r w:rsidRPr="00CB5662">
        <w:t xml:space="preserve">Ach du liebe Güte! Franz muss dringend </w:t>
      </w:r>
      <w:r w:rsidRPr="00E6175D">
        <w:rPr>
          <w:highlight w:val="yellow"/>
        </w:rPr>
        <w:t>aufr</w:t>
      </w:r>
      <w:r w:rsidR="00E6175D" w:rsidRPr="00E6175D">
        <w:rPr>
          <w:highlight w:val="yellow"/>
        </w:rPr>
        <w:t>ä</w:t>
      </w:r>
      <w:r w:rsidRPr="00E6175D">
        <w:rPr>
          <w:highlight w:val="yellow"/>
        </w:rPr>
        <w:t>umen</w:t>
      </w:r>
      <w:r w:rsidRPr="00CB5662">
        <w:t xml:space="preserve">. </w:t>
      </w:r>
    </w:p>
    <w:p w14:paraId="16FC27F9" w14:textId="756E15CF" w:rsidR="00E43DDD" w:rsidRPr="00CB5662" w:rsidRDefault="00E43DDD" w:rsidP="00E43DDD">
      <w:pPr>
        <w:tabs>
          <w:tab w:val="left" w:pos="6237"/>
        </w:tabs>
        <w:ind w:right="-2"/>
      </w:pPr>
      <w:r w:rsidRPr="00CB5662">
        <w:t xml:space="preserve">Franz geht zurück ins </w:t>
      </w:r>
      <w:r w:rsidRPr="00E6175D">
        <w:rPr>
          <w:highlight w:val="yellow"/>
        </w:rPr>
        <w:t>Bet</w:t>
      </w:r>
      <w:r w:rsidR="00E6175D" w:rsidRPr="00E6175D">
        <w:rPr>
          <w:highlight w:val="yellow"/>
        </w:rPr>
        <w:t>t</w:t>
      </w:r>
      <w:r w:rsidRPr="00CB5662">
        <w:t xml:space="preserve"> und will gerade lesen. Da denkt er:</w:t>
      </w:r>
      <w:r w:rsidRPr="00CB5662">
        <w:rPr>
          <w:noProof/>
        </w:rPr>
        <w:t xml:space="preserve"> </w:t>
      </w:r>
      <w:r w:rsidR="00E6175D" w:rsidRPr="00E6175D">
        <w:rPr>
          <w:noProof/>
          <w:highlight w:val="yellow"/>
        </w:rPr>
        <w:t>„</w:t>
      </w:r>
      <w:r w:rsidRPr="00CB5662">
        <w:t xml:space="preserve">Wirklich? </w:t>
      </w:r>
      <w:r>
        <w:br/>
      </w:r>
      <w:r w:rsidRPr="00CB5662">
        <w:t xml:space="preserve">Da habe ich einmal zwei Tage frei und räume auf?“ </w:t>
      </w:r>
      <w:r>
        <w:br/>
      </w:r>
      <w:r w:rsidRPr="00CB5662">
        <w:t xml:space="preserve">Und so liegt Franz da und kann immer noch nicht einschlafen. </w:t>
      </w:r>
    </w:p>
    <w:p w14:paraId="6296402A" w14:textId="77777777" w:rsidR="00E43DDD" w:rsidRDefault="00E43DDD" w:rsidP="00E43DDD">
      <w:pPr>
        <w:ind w:right="-2"/>
      </w:pPr>
      <w:r w:rsidRPr="00CB5662">
        <w:t xml:space="preserve">Morgen kann </w:t>
      </w:r>
      <w:r>
        <w:t>er</w:t>
      </w:r>
      <w:r w:rsidRPr="00CB5662">
        <w:t xml:space="preserve"> ausschlafen</w:t>
      </w:r>
      <w:r>
        <w:t>.</w:t>
      </w:r>
      <w:r w:rsidRPr="00CB5662">
        <w:t xml:space="preserve"> Also n</w:t>
      </w:r>
      <w:r>
        <w:t>immt er noch</w:t>
      </w:r>
      <w:r w:rsidRPr="00CB5662">
        <w:t xml:space="preserve"> ein Bad</w:t>
      </w:r>
      <w:r>
        <w:t>.</w:t>
      </w:r>
      <w:r w:rsidRPr="00CB5662">
        <w:t xml:space="preserve"> </w:t>
      </w:r>
    </w:p>
    <w:p w14:paraId="39287AC0" w14:textId="6791758C" w:rsidR="00E43DDD" w:rsidRPr="00CB5662" w:rsidRDefault="00E43DDD" w:rsidP="00E43DDD">
      <w:pPr>
        <w:ind w:right="-2"/>
      </w:pPr>
      <w:r w:rsidRPr="00CB5662">
        <w:t xml:space="preserve">In der </w:t>
      </w:r>
      <w:r w:rsidR="00E6175D" w:rsidRPr="00E6175D">
        <w:rPr>
          <w:highlight w:val="yellow"/>
        </w:rPr>
        <w:t>Badewanne</w:t>
      </w:r>
      <w:r w:rsidRPr="00CB5662">
        <w:t xml:space="preserve"> überlegt Franz, ob er vielleicht schwimmen gehen möchte. </w:t>
      </w:r>
      <w:r>
        <w:br/>
      </w:r>
      <w:r w:rsidRPr="00CB5662">
        <w:t xml:space="preserve">Aber allein </w:t>
      </w:r>
      <w:r w:rsidRPr="00E6175D">
        <w:rPr>
          <w:highlight w:val="yellow"/>
        </w:rPr>
        <w:t>schwi</w:t>
      </w:r>
      <w:r w:rsidR="00E6175D" w:rsidRPr="00E6175D">
        <w:rPr>
          <w:highlight w:val="yellow"/>
        </w:rPr>
        <w:t>m</w:t>
      </w:r>
      <w:r w:rsidRPr="00E6175D">
        <w:rPr>
          <w:highlight w:val="yellow"/>
        </w:rPr>
        <w:t>men</w:t>
      </w:r>
      <w:r w:rsidRPr="00CB5662">
        <w:t xml:space="preserve"> gehen ist doch auch nicht </w:t>
      </w:r>
      <w:r w:rsidRPr="00E6175D">
        <w:rPr>
          <w:highlight w:val="yellow"/>
        </w:rPr>
        <w:t>lusti</w:t>
      </w:r>
      <w:r w:rsidR="00E6175D" w:rsidRPr="00E6175D">
        <w:rPr>
          <w:highlight w:val="yellow"/>
        </w:rPr>
        <w:t>g</w:t>
      </w:r>
      <w:r w:rsidRPr="00CB5662">
        <w:t>, sagt er</w:t>
      </w:r>
      <w:r>
        <w:t xml:space="preserve"> </w:t>
      </w:r>
      <w:r w:rsidRPr="00CB5662">
        <w:t xml:space="preserve">sich. </w:t>
      </w:r>
      <w:r>
        <w:br/>
      </w:r>
      <w:r w:rsidRPr="00CB5662">
        <w:t xml:space="preserve">Da klingelt sein </w:t>
      </w:r>
      <w:r w:rsidRPr="00E6175D">
        <w:rPr>
          <w:highlight w:val="yellow"/>
        </w:rPr>
        <w:t>Hand</w:t>
      </w:r>
      <w:r w:rsidR="00E6175D" w:rsidRPr="00E6175D">
        <w:rPr>
          <w:highlight w:val="yellow"/>
        </w:rPr>
        <w:t>y</w:t>
      </w:r>
      <w:r w:rsidRPr="00CB5662">
        <w:t xml:space="preserve">. </w:t>
      </w:r>
    </w:p>
    <w:p w14:paraId="60F9FC61" w14:textId="38FA050B" w:rsidR="00E43DDD" w:rsidRDefault="00E43DDD" w:rsidP="00E43DDD">
      <w:pPr>
        <w:ind w:right="-2"/>
      </w:pPr>
      <w:r w:rsidRPr="00CB5662">
        <w:t xml:space="preserve">Es ist Franziska. „Franz, was hast du morgen vor?“, </w:t>
      </w:r>
      <w:r w:rsidR="00E6175D" w:rsidRPr="00E6175D">
        <w:rPr>
          <w:highlight w:val="yellow"/>
        </w:rPr>
        <w:t>fragt</w:t>
      </w:r>
      <w:r w:rsidRPr="00CB5662">
        <w:t xml:space="preserve"> sie. </w:t>
      </w:r>
      <w:r>
        <w:br/>
      </w:r>
      <w:r w:rsidRPr="00CB5662">
        <w:t xml:space="preserve">„Ich dachte, wir könnten ins Schwimmbad gehen und dann einen Kuchen </w:t>
      </w:r>
      <w:r w:rsidR="00E6175D" w:rsidRPr="00E6175D">
        <w:rPr>
          <w:highlight w:val="yellow"/>
        </w:rPr>
        <w:t>backen</w:t>
      </w:r>
      <w:r w:rsidRPr="00CB5662">
        <w:t xml:space="preserve">.“ </w:t>
      </w:r>
      <w:r>
        <w:br/>
      </w:r>
      <w:r w:rsidRPr="00CB5662">
        <w:t xml:space="preserve">„Eine tolle Idee“, sagt Franz erleichtert. </w:t>
      </w:r>
      <w:r>
        <w:br/>
      </w:r>
      <w:r w:rsidRPr="00CB5662">
        <w:t>„Eigentlich müsste ich aufräumen, aber das kann ich Sonntag immer noch machen“</w:t>
      </w:r>
      <w:r>
        <w:t xml:space="preserve">, </w:t>
      </w:r>
      <w:r>
        <w:br/>
        <w:t xml:space="preserve">fügt er hinzu. </w:t>
      </w:r>
      <w:r>
        <w:br/>
      </w:r>
      <w:r w:rsidRPr="00CB5662">
        <w:t xml:space="preserve">Franziska lacht: „Während der Kuchen im Ofen ist, können wir damit ja schon beginnen“. „Erstmal gute Nacht! Ich bin hundemüde“, </w:t>
      </w:r>
      <w:r w:rsidR="00E6175D" w:rsidRPr="00E6175D">
        <w:rPr>
          <w:highlight w:val="yellow"/>
        </w:rPr>
        <w:t>verabschiedet</w:t>
      </w:r>
      <w:r w:rsidRPr="00CB5662">
        <w:t xml:space="preserve"> sie sich.  </w:t>
      </w:r>
      <w:r>
        <w:br/>
      </w:r>
      <w:r w:rsidRPr="00CB5662">
        <w:t xml:space="preserve">„Gute Nacht!“, sagt Franz und im Bett </w:t>
      </w:r>
      <w:r w:rsidR="00E6175D" w:rsidRPr="00E6175D">
        <w:rPr>
          <w:highlight w:val="yellow"/>
        </w:rPr>
        <w:t>fallen</w:t>
      </w:r>
      <w:r w:rsidRPr="00CB5662">
        <w:t xml:space="preserve"> ihm gleich die Augen zu.</w:t>
      </w:r>
    </w:p>
    <w:p w14:paraId="7153ECE7" w14:textId="77777777" w:rsidR="00E43DDD" w:rsidRDefault="00E43DDD" w:rsidP="00E43DDD">
      <w:pPr>
        <w:ind w:right="1701"/>
      </w:pPr>
      <w:r>
        <w:t xml:space="preserve">         </w:t>
      </w:r>
    </w:p>
    <w:p w14:paraId="3BB447B0" w14:textId="77777777" w:rsidR="00E43DDD" w:rsidRPr="005C3CBB" w:rsidRDefault="00E43DDD" w:rsidP="00E43DDD">
      <w:pPr>
        <w:ind w:right="1701"/>
      </w:pPr>
    </w:p>
    <w:p w14:paraId="4C6F803F" w14:textId="77777777" w:rsidR="00E43DDD" w:rsidRPr="00C63179" w:rsidRDefault="00E43DDD" w:rsidP="00E43DDD"/>
    <w:tbl>
      <w:tblPr>
        <w:tblW w:w="11169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272"/>
        <w:gridCol w:w="1815"/>
        <w:gridCol w:w="169"/>
      </w:tblGrid>
      <w:tr w:rsidR="00E43DDD" w:rsidRPr="00C172AE" w14:paraId="3E7FEA62" w14:textId="77777777" w:rsidTr="004432C6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8DEC3C8" w14:textId="77777777" w:rsidR="00E43DDD" w:rsidRPr="00BF21CC" w:rsidRDefault="00E43DDD" w:rsidP="002E4E06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65098D9F" w14:textId="77777777" w:rsidR="00E43DDD" w:rsidRPr="0006258C" w:rsidRDefault="00E43DDD" w:rsidP="002E4E06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A8AEEEB" w14:textId="77777777" w:rsidR="00E43DDD" w:rsidRPr="00EA7542" w:rsidRDefault="00E43DDD" w:rsidP="002E4E06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EFC8542" w14:textId="77777777" w:rsidR="00E43DDD" w:rsidRPr="00EA7542" w:rsidRDefault="00E43DDD" w:rsidP="002E4E0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27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89137A7" w14:textId="77777777" w:rsidR="00E43DDD" w:rsidRPr="00EA7542" w:rsidRDefault="00E43DDD" w:rsidP="002E4E06">
            <w:pPr>
              <w:pStyle w:val="ekvkolumnentitel"/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3610D31E" w14:textId="1751CF58" w:rsidR="00E43DDD" w:rsidRPr="00C172AE" w:rsidRDefault="0062619E" w:rsidP="002E4E06">
            <w:pPr>
              <w:pStyle w:val="ekvkvnummer"/>
            </w:pPr>
            <w:r>
              <w:t xml:space="preserve">Lösung </w:t>
            </w:r>
            <w:r w:rsidR="00E43DDD" w:rsidRPr="005446D6">
              <w:t>KV</w:t>
            </w:r>
            <w:r w:rsidR="00E43DDD">
              <w:t xml:space="preserve"> 0</w:t>
            </w:r>
            <w:r w:rsidR="004432C6">
              <w:t>2-3</w:t>
            </w:r>
          </w:p>
        </w:tc>
      </w:tr>
      <w:tr w:rsidR="00E43DDD" w:rsidRPr="00BF17F2" w14:paraId="074A9882" w14:textId="77777777" w:rsidTr="004432C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69" w:type="dxa"/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C4F8C30" w14:textId="77777777" w:rsidR="00E43DDD" w:rsidRPr="00BF17F2" w:rsidRDefault="00E43DDD" w:rsidP="002E4E0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2C1FE6E" w14:textId="77777777" w:rsidR="00E43DDD" w:rsidRPr="00BF17F2" w:rsidRDefault="00E43DDD" w:rsidP="002E4E06">
            <w:pPr>
              <w:rPr>
                <w:color w:val="FFFFFF" w:themeColor="background1"/>
              </w:rPr>
            </w:pPr>
          </w:p>
        </w:tc>
      </w:tr>
    </w:tbl>
    <w:p w14:paraId="53C95ED5" w14:textId="77777777" w:rsidR="00E43DDD" w:rsidRPr="00287B24" w:rsidRDefault="00E43DDD" w:rsidP="00E43DDD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9E2A481" wp14:editId="01C07A58">
            <wp:extent cx="285115" cy="288290"/>
            <wp:effectExtent l="0" t="0" r="0" b="0"/>
            <wp:docPr id="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c_schwer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806A4" w14:textId="77777777" w:rsidR="00E43DDD" w:rsidRDefault="00E43DDD" w:rsidP="00E43DDD">
      <w:pPr>
        <w:pStyle w:val="ekvue1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0CCCCE2" wp14:editId="7C0B13F1">
                <wp:simplePos x="0" y="0"/>
                <wp:positionH relativeFrom="column">
                  <wp:posOffset>3621405</wp:posOffset>
                </wp:positionH>
                <wp:positionV relativeFrom="paragraph">
                  <wp:posOffset>-95250</wp:posOffset>
                </wp:positionV>
                <wp:extent cx="2462647" cy="1630680"/>
                <wp:effectExtent l="0" t="0" r="0" b="7620"/>
                <wp:wrapNone/>
                <wp:docPr id="935448169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2647" cy="1630680"/>
                          <a:chOff x="78842" y="34530"/>
                          <a:chExt cx="2463082" cy="1630680"/>
                        </a:xfrm>
                      </wpg:grpSpPr>
                      <pic:pic xmlns:pic="http://schemas.openxmlformats.org/drawingml/2006/picture">
                        <pic:nvPicPr>
                          <pic:cNvPr id="708639986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966839" y="34530"/>
                            <a:ext cx="1575085" cy="1630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0222403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78842" y="47296"/>
                            <a:ext cx="1320800" cy="7702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4812698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006" y="215616"/>
                            <a:ext cx="984523" cy="365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9EEA6E" w14:textId="77777777" w:rsidR="00E43DDD" w:rsidRPr="00A60BC5" w:rsidRDefault="00E43DDD" w:rsidP="00E43DDD">
                              <w:pPr>
                                <w:pStyle w:val="ekvinklusion"/>
                                <w:rPr>
                                  <w:rStyle w:val="ekvhandschrift"/>
                                </w:rPr>
                              </w:pPr>
                              <w:r>
                                <w:rPr>
                                  <w:rStyle w:val="ekvhandschrift"/>
                                </w:rPr>
                                <w:t>30</w:t>
                              </w:r>
                              <w:r w:rsidRPr="00A60BC5">
                                <w:rPr>
                                  <w:rStyle w:val="ekvhandschrift"/>
                                </w:rPr>
                                <w:t xml:space="preserve"> Fehler!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CCCCE2" id="_x0000_s1031" style="position:absolute;margin-left:285.15pt;margin-top:-7.5pt;width:193.9pt;height:128.4pt;z-index:251665408;mso-width-relative:margin;mso-height-relative:margin" coordorigin="788,345" coordsize="24630,16306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">
                <v:shape id="Grafik 1" o:spid="_x0000_s1032" type="#_x0000_t75" style="position:absolute;left:9668;top:345;width:15751;height:16307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">
                  <v:imagedata r:id="rId17" o:title="" cropleft="4987f"/>
                </v:shape>
                <v:shape id="Grafik 2" o:spid="_x0000_s1033" type="#_x0000_t75" style="position:absolute;left:788;top:472;width:13208;height:770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">
                  <v:imagedata r:id="rId14" o:title=""/>
                </v:shape>
                <v:shape id="_x0000_s1034" type="#_x0000_t202" style="position:absolute;left:2680;top:2156;width:9845;height:3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" filled="f" stroked="f">
                  <v:textbox>
                    <w:txbxContent>
                      <w:p w14:paraId="499EEA6E" w14:textId="77777777" w:rsidR="00E43DDD" w:rsidRPr="00A60BC5" w:rsidRDefault="00E43DDD" w:rsidP="00E43DDD">
                        <w:pPr>
                          <w:pStyle w:val="ekvinklusion"/>
                          <w:rPr>
                            <w:rStyle w:val="ekvhandschrift"/>
                          </w:rPr>
                        </w:pPr>
                        <w:r>
                          <w:rPr>
                            <w:rStyle w:val="ekvhandschrift"/>
                          </w:rPr>
                          <w:t>30</w:t>
                        </w:r>
                        <w:r w:rsidRPr="00A60BC5">
                          <w:rPr>
                            <w:rStyle w:val="ekvhandschrift"/>
                          </w:rPr>
                          <w:t xml:space="preserve"> Fehler!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63179">
        <w:t xml:space="preserve">Franz kann </w:t>
      </w:r>
      <w:r>
        <w:t xml:space="preserve">nicht </w:t>
      </w:r>
      <w:r w:rsidRPr="00C63179">
        <w:t>nichts tun</w:t>
      </w:r>
    </w:p>
    <w:p w14:paraId="3933A5AF" w14:textId="77777777" w:rsidR="00E43DDD" w:rsidRDefault="00E43DDD" w:rsidP="00E43DDD">
      <w:pPr>
        <w:pStyle w:val="ekvue1arial"/>
      </w:pPr>
    </w:p>
    <w:p w14:paraId="0D67F7D4" w14:textId="0A5EEC5B" w:rsidR="00E43DDD" w:rsidRPr="00DB60CB" w:rsidRDefault="00E43DDD" w:rsidP="00E43DDD">
      <w:pPr>
        <w:ind w:right="-2"/>
      </w:pPr>
      <w:r w:rsidRPr="00DB60CB">
        <w:t xml:space="preserve">Es ist </w:t>
      </w:r>
      <w:r w:rsidR="003015B1" w:rsidRPr="003015B1">
        <w:rPr>
          <w:highlight w:val="yellow"/>
        </w:rPr>
        <w:t>Freitagabend</w:t>
      </w:r>
      <w:r w:rsidRPr="00DB60CB">
        <w:t xml:space="preserve">. Am </w:t>
      </w:r>
      <w:r w:rsidR="003015B1" w:rsidRPr="003015B1">
        <w:rPr>
          <w:highlight w:val="yellow"/>
        </w:rPr>
        <w:t>Wochenende</w:t>
      </w:r>
      <w:r w:rsidRPr="00DB60CB">
        <w:t xml:space="preserve"> hat Franz frei. </w:t>
      </w:r>
      <w:r>
        <w:br/>
      </w:r>
      <w:r w:rsidRPr="00DB60CB">
        <w:t xml:space="preserve">Müde gähnt er. Dann denkt er darüber nach, was er alles tun könnte. </w:t>
      </w:r>
      <w:r>
        <w:br/>
      </w:r>
      <w:r w:rsidRPr="00DB60CB">
        <w:t xml:space="preserve">Er könnte auf den Wochenmarkt gehen. </w:t>
      </w:r>
      <w:r>
        <w:br/>
      </w:r>
      <w:r w:rsidRPr="00DB60CB">
        <w:t xml:space="preserve">Aber dort ist es immer recht </w:t>
      </w:r>
      <w:r w:rsidR="003015B1" w:rsidRPr="003015B1">
        <w:rPr>
          <w:highlight w:val="yellow"/>
        </w:rPr>
        <w:t>v</w:t>
      </w:r>
      <w:r w:rsidRPr="003015B1">
        <w:rPr>
          <w:highlight w:val="yellow"/>
        </w:rPr>
        <w:t>oll</w:t>
      </w:r>
      <w:r w:rsidRPr="00DB60CB">
        <w:t xml:space="preserve"> und Franz möchte ausschlafen. </w:t>
      </w:r>
      <w:r>
        <w:br/>
      </w:r>
      <w:r w:rsidRPr="00DB60CB">
        <w:t xml:space="preserve">„Ob ich einfach zuhause bleibe?“, denkt Franz. </w:t>
      </w:r>
      <w:r>
        <w:br/>
      </w:r>
      <w:r w:rsidRPr="00DB60CB">
        <w:t xml:space="preserve">Das könnte </w:t>
      </w:r>
      <w:r w:rsidR="003015B1" w:rsidRPr="003015B1">
        <w:rPr>
          <w:highlight w:val="yellow"/>
        </w:rPr>
        <w:t>langweilig</w:t>
      </w:r>
      <w:r w:rsidRPr="00DB60CB">
        <w:t xml:space="preserve"> werden. Vielleicht male ich ein </w:t>
      </w:r>
      <w:r w:rsidRPr="003015B1">
        <w:rPr>
          <w:highlight w:val="yellow"/>
        </w:rPr>
        <w:t>Bil</w:t>
      </w:r>
      <w:r w:rsidR="003015B1" w:rsidRPr="003015B1">
        <w:rPr>
          <w:highlight w:val="yellow"/>
        </w:rPr>
        <w:t>d</w:t>
      </w:r>
      <w:r w:rsidRPr="00DB60CB">
        <w:t xml:space="preserve">? Habe ich denn genug Farben? </w:t>
      </w:r>
      <w:r>
        <w:br/>
      </w:r>
      <w:r w:rsidRPr="00DB60CB">
        <w:t xml:space="preserve">Dann müsste ich eine Leinwand holen und überlegen, was ich male. Franz grübelt. </w:t>
      </w:r>
      <w:r>
        <w:br/>
      </w:r>
      <w:r w:rsidRPr="00DB60CB">
        <w:t xml:space="preserve">Er ist </w:t>
      </w:r>
      <w:r w:rsidR="007F68B3" w:rsidRPr="007F68B3">
        <w:rPr>
          <w:highlight w:val="yellow"/>
        </w:rPr>
        <w:t>plötzlich</w:t>
      </w:r>
      <w:r w:rsidRPr="00DB60CB">
        <w:t xml:space="preserve"> wieder ganz wach. „Oha! Ich schreibe eine Geschichte“, ruft er begeistert. </w:t>
      </w:r>
      <w:r>
        <w:br/>
      </w:r>
      <w:r w:rsidRPr="00DB60CB">
        <w:t xml:space="preserve">Aber ihm </w:t>
      </w:r>
      <w:r w:rsidR="007F68B3" w:rsidRPr="007F68B3">
        <w:rPr>
          <w:highlight w:val="yellow"/>
        </w:rPr>
        <w:t>fällt</w:t>
      </w:r>
      <w:r w:rsidRPr="00DB60CB">
        <w:t xml:space="preserve"> nicht ein, worüber er schreiben könnte. </w:t>
      </w:r>
      <w:r>
        <w:br/>
      </w:r>
      <w:r w:rsidRPr="00DB60CB">
        <w:t xml:space="preserve">Franz weiß, dass er müde ist, aber seine Gedanken kreisen. </w:t>
      </w:r>
      <w:r>
        <w:br/>
      </w:r>
      <w:r w:rsidRPr="00DB60CB">
        <w:t xml:space="preserve">Er </w:t>
      </w:r>
      <w:r w:rsidR="007F68B3" w:rsidRPr="007F68B3">
        <w:rPr>
          <w:highlight w:val="yellow"/>
        </w:rPr>
        <w:t>steht</w:t>
      </w:r>
      <w:r w:rsidRPr="00DB60CB">
        <w:t xml:space="preserve"> auf und macht sich eine warme </w:t>
      </w:r>
      <w:r w:rsidR="007F68B3" w:rsidRPr="007F68B3">
        <w:rPr>
          <w:highlight w:val="yellow"/>
        </w:rPr>
        <w:t>M</w:t>
      </w:r>
      <w:r w:rsidRPr="007F68B3">
        <w:rPr>
          <w:highlight w:val="yellow"/>
        </w:rPr>
        <w:t>ilch</w:t>
      </w:r>
      <w:r w:rsidRPr="00DB60CB">
        <w:t xml:space="preserve"> mit Honig. </w:t>
      </w:r>
      <w:r>
        <w:br/>
      </w:r>
      <w:r w:rsidRPr="00DB60CB">
        <w:t xml:space="preserve">In der Küche überlegt er, ob er morgen vielleicht einen Kuchen backen könnte. </w:t>
      </w:r>
      <w:r>
        <w:br/>
      </w:r>
      <w:r w:rsidRPr="00DB60CB">
        <w:t xml:space="preserve">Aber was für einen? Und er wird niemals einen ganzen Kuchen allein </w:t>
      </w:r>
      <w:r w:rsidR="007F68B3" w:rsidRPr="007F68B3">
        <w:rPr>
          <w:highlight w:val="yellow"/>
        </w:rPr>
        <w:t>aufessen</w:t>
      </w:r>
      <w:r w:rsidRPr="00DB60CB">
        <w:t xml:space="preserve">. </w:t>
      </w:r>
    </w:p>
    <w:p w14:paraId="689B3DE7" w14:textId="769E0A97" w:rsidR="00E43DDD" w:rsidRPr="00DB60CB" w:rsidRDefault="00E43DDD" w:rsidP="00E43DDD">
      <w:pPr>
        <w:ind w:right="-2"/>
      </w:pPr>
      <w:r w:rsidRPr="00DB60CB">
        <w:t>Ob er Franziska einlädt? Aber hat sie Zeit</w:t>
      </w:r>
      <w:r w:rsidRPr="00DB60CB">
        <w:tab/>
      </w:r>
      <w:r w:rsidR="007F68B3" w:rsidRPr="007F68B3">
        <w:rPr>
          <w:highlight w:val="yellow"/>
        </w:rPr>
        <w:t>?</w:t>
      </w:r>
    </w:p>
    <w:p w14:paraId="26A2C879" w14:textId="49FE7D5B" w:rsidR="00E43DDD" w:rsidRPr="00DB60CB" w:rsidRDefault="00E43DDD" w:rsidP="00E43DDD">
      <w:pPr>
        <w:ind w:right="-2"/>
      </w:pPr>
      <w:r w:rsidRPr="00DB60CB">
        <w:t xml:space="preserve">Er </w:t>
      </w:r>
      <w:r w:rsidRPr="007F68B3">
        <w:rPr>
          <w:highlight w:val="yellow"/>
        </w:rPr>
        <w:t>tr</w:t>
      </w:r>
      <w:r w:rsidR="007F68B3" w:rsidRPr="007F68B3">
        <w:rPr>
          <w:highlight w:val="yellow"/>
        </w:rPr>
        <w:t>inkt</w:t>
      </w:r>
      <w:r w:rsidRPr="00DB60CB">
        <w:t xml:space="preserve"> die Milch und überlegt, ob er vielleicht in die </w:t>
      </w:r>
      <w:r w:rsidR="007F68B3" w:rsidRPr="007F68B3">
        <w:rPr>
          <w:highlight w:val="yellow"/>
        </w:rPr>
        <w:t>Bibliothek</w:t>
      </w:r>
      <w:r w:rsidRPr="00DB60CB">
        <w:t xml:space="preserve"> gehen möchte. </w:t>
      </w:r>
      <w:r>
        <w:br/>
      </w:r>
      <w:r w:rsidRPr="00DB60CB">
        <w:t xml:space="preserve">Aber wo ist sein Ausweis? Er steht wieder auf und sucht. Ach du liebe Güte! </w:t>
      </w:r>
      <w:r>
        <w:br/>
      </w:r>
      <w:r w:rsidRPr="00DB60CB">
        <w:t xml:space="preserve">Franz muss dringend </w:t>
      </w:r>
      <w:r w:rsidR="007F68B3" w:rsidRPr="007F68B3">
        <w:rPr>
          <w:highlight w:val="yellow"/>
        </w:rPr>
        <w:t>aufräumen</w:t>
      </w:r>
      <w:r w:rsidRPr="00DB60CB">
        <w:t xml:space="preserve">. Nun gut, dann ist das der Plan für das Wochenende. </w:t>
      </w:r>
      <w:r>
        <w:br/>
      </w:r>
      <w:r w:rsidRPr="00DB60CB">
        <w:t xml:space="preserve">Er geht zurück ins </w:t>
      </w:r>
      <w:r w:rsidR="007F68B3" w:rsidRPr="007F68B3">
        <w:rPr>
          <w:highlight w:val="yellow"/>
        </w:rPr>
        <w:t>Bett</w:t>
      </w:r>
      <w:r w:rsidRPr="00DB60CB">
        <w:t xml:space="preserve"> und will gerade lesen. </w:t>
      </w:r>
      <w:r>
        <w:br/>
      </w:r>
      <w:r w:rsidRPr="00DB60CB">
        <w:t xml:space="preserve">Da denkt er: </w:t>
      </w:r>
      <w:r w:rsidRPr="007F68B3">
        <w:rPr>
          <w:highlight w:val="yellow"/>
        </w:rPr>
        <w:t>„</w:t>
      </w:r>
      <w:r w:rsidRPr="00DB60CB">
        <w:t xml:space="preserve">Wirklich? Da habe ich einmal zwei Tage frei und räume auf?“ </w:t>
      </w:r>
      <w:r>
        <w:br/>
      </w:r>
      <w:r w:rsidRPr="00DB60CB">
        <w:t xml:space="preserve">Und so liegt Franz da und kann immer noch nicht einschlafen. </w:t>
      </w:r>
      <w:r>
        <w:br/>
      </w:r>
      <w:r w:rsidR="007F68B3" w:rsidRPr="007F68B3">
        <w:rPr>
          <w:highlight w:val="yellow"/>
        </w:rPr>
        <w:t>M</w:t>
      </w:r>
      <w:r w:rsidRPr="007F68B3">
        <w:rPr>
          <w:highlight w:val="yellow"/>
        </w:rPr>
        <w:t>orgen</w:t>
      </w:r>
      <w:r w:rsidRPr="00DB60CB">
        <w:t xml:space="preserve"> kann er ausschlafen. Also nimmt er noch ein Bad. </w:t>
      </w:r>
    </w:p>
    <w:p w14:paraId="4DF17F9B" w14:textId="6B672DFD" w:rsidR="00E43DDD" w:rsidRPr="00DB60CB" w:rsidRDefault="00E43DDD" w:rsidP="00E43DDD">
      <w:pPr>
        <w:ind w:right="-2"/>
      </w:pPr>
      <w:r w:rsidRPr="00DB60CB">
        <w:t xml:space="preserve">In der </w:t>
      </w:r>
      <w:r w:rsidRPr="007F68B3">
        <w:rPr>
          <w:highlight w:val="yellow"/>
        </w:rPr>
        <w:t>Bade</w:t>
      </w:r>
      <w:r w:rsidR="007F68B3" w:rsidRPr="007F68B3">
        <w:rPr>
          <w:highlight w:val="yellow"/>
        </w:rPr>
        <w:t>w</w:t>
      </w:r>
      <w:r w:rsidRPr="007F68B3">
        <w:rPr>
          <w:highlight w:val="yellow"/>
        </w:rPr>
        <w:t>anne</w:t>
      </w:r>
      <w:r w:rsidRPr="00DB60CB">
        <w:t xml:space="preserve"> überlegt Franz, ob er </w:t>
      </w:r>
      <w:r w:rsidR="007F68B3" w:rsidRPr="007F68B3">
        <w:rPr>
          <w:highlight w:val="yellow"/>
        </w:rPr>
        <w:t>vielleicht</w:t>
      </w:r>
      <w:r w:rsidRPr="00DB60CB">
        <w:t xml:space="preserve"> schwimmen gehen möchte. </w:t>
      </w:r>
      <w:r>
        <w:br/>
      </w:r>
      <w:r w:rsidRPr="00DB60CB">
        <w:t xml:space="preserve">Aber allein </w:t>
      </w:r>
      <w:r w:rsidR="007F68B3" w:rsidRPr="007F68B3">
        <w:rPr>
          <w:highlight w:val="yellow"/>
        </w:rPr>
        <w:t>schwimmen</w:t>
      </w:r>
      <w:r w:rsidRPr="00DB60CB">
        <w:t xml:space="preserve"> gehen ist doch auch nicht </w:t>
      </w:r>
      <w:r w:rsidRPr="007F68B3">
        <w:rPr>
          <w:highlight w:val="yellow"/>
        </w:rPr>
        <w:t>lusti</w:t>
      </w:r>
      <w:r w:rsidR="007F68B3" w:rsidRPr="007F68B3">
        <w:rPr>
          <w:highlight w:val="yellow"/>
        </w:rPr>
        <w:t>g</w:t>
      </w:r>
      <w:r w:rsidRPr="00DB60CB">
        <w:t xml:space="preserve">, sagt er sich. </w:t>
      </w:r>
      <w:r>
        <w:br/>
      </w:r>
      <w:r w:rsidRPr="00DB60CB">
        <w:t xml:space="preserve">Also verwirft er die Idee und </w:t>
      </w:r>
      <w:r w:rsidR="007F68B3" w:rsidRPr="007F68B3">
        <w:rPr>
          <w:highlight w:val="yellow"/>
        </w:rPr>
        <w:t>mummelt</w:t>
      </w:r>
      <w:r w:rsidRPr="00DB60CB">
        <w:t xml:space="preserve"> sich in seinen kuscheligen Bademantel ein, </w:t>
      </w:r>
      <w:r>
        <w:br/>
      </w:r>
      <w:r w:rsidRPr="00DB60CB">
        <w:t xml:space="preserve">als gerade das </w:t>
      </w:r>
      <w:r w:rsidR="007F68B3" w:rsidRPr="007F68B3">
        <w:rPr>
          <w:highlight w:val="yellow"/>
        </w:rPr>
        <w:t>Handy</w:t>
      </w:r>
      <w:r w:rsidRPr="00DB60CB">
        <w:t xml:space="preserve"> klingelt. Es ist Franziska. </w:t>
      </w:r>
      <w:r w:rsidR="007F68B3">
        <w:br/>
      </w:r>
      <w:r w:rsidRPr="00DB60CB">
        <w:t xml:space="preserve">„Franz, was hast du morgen vor?“, </w:t>
      </w:r>
      <w:r w:rsidR="007F68B3" w:rsidRPr="007F68B3">
        <w:rPr>
          <w:highlight w:val="yellow"/>
        </w:rPr>
        <w:t>fragt</w:t>
      </w:r>
      <w:r w:rsidRPr="00DB60CB">
        <w:t xml:space="preserve"> sie. </w:t>
      </w:r>
    </w:p>
    <w:p w14:paraId="44B9393F" w14:textId="69FA8BA8" w:rsidR="00E43DDD" w:rsidRDefault="00E43DDD" w:rsidP="00E43DDD">
      <w:pPr>
        <w:ind w:right="-2"/>
      </w:pPr>
      <w:r w:rsidRPr="00DB60CB">
        <w:t xml:space="preserve">„Ich dachte, wir könnten ins Schwimmbad gehen und dann einen Kuchen </w:t>
      </w:r>
      <w:r w:rsidR="007F68B3" w:rsidRPr="007F68B3">
        <w:rPr>
          <w:highlight w:val="yellow"/>
        </w:rPr>
        <w:t>backen</w:t>
      </w:r>
      <w:r w:rsidRPr="00DB60CB">
        <w:t xml:space="preserve">.“ </w:t>
      </w:r>
      <w:r>
        <w:br/>
      </w:r>
      <w:r w:rsidRPr="00DB60CB">
        <w:t xml:space="preserve">„Eine tolle Idee“, </w:t>
      </w:r>
      <w:r w:rsidR="007F68B3" w:rsidRPr="007F68B3">
        <w:rPr>
          <w:highlight w:val="yellow"/>
        </w:rPr>
        <w:t>sagt</w:t>
      </w:r>
      <w:r w:rsidRPr="00DB60CB">
        <w:t xml:space="preserve"> Franz erleichtert. </w:t>
      </w:r>
      <w:r>
        <w:br/>
      </w:r>
      <w:r w:rsidRPr="00DB60CB">
        <w:t xml:space="preserve">„Eigentlich müsste ich aufräumen, aber das kann ich Sonntag immer noch machen“, </w:t>
      </w:r>
      <w:r>
        <w:br/>
      </w:r>
      <w:r w:rsidR="007F68B3" w:rsidRPr="007F68B3">
        <w:rPr>
          <w:highlight w:val="yellow"/>
        </w:rPr>
        <w:t>fügt</w:t>
      </w:r>
      <w:r w:rsidRPr="00DB60CB">
        <w:t xml:space="preserve"> er hinzu. </w:t>
      </w:r>
      <w:r>
        <w:br/>
      </w:r>
      <w:r w:rsidRPr="00DB60CB">
        <w:t>„</w:t>
      </w:r>
      <w:r w:rsidRPr="007F68B3">
        <w:rPr>
          <w:highlight w:val="yellow"/>
        </w:rPr>
        <w:t>Wä</w:t>
      </w:r>
      <w:r w:rsidR="007F68B3" w:rsidRPr="007F68B3">
        <w:rPr>
          <w:highlight w:val="yellow"/>
        </w:rPr>
        <w:t>h</w:t>
      </w:r>
      <w:r w:rsidRPr="007F68B3">
        <w:rPr>
          <w:highlight w:val="yellow"/>
        </w:rPr>
        <w:t>rend</w:t>
      </w:r>
      <w:r w:rsidRPr="00DB60CB">
        <w:t xml:space="preserve"> der Kuchen im Ofen ist, können wir damit ja schon beginnen“, lacht Franziska, „aber erstmal gute Nacht! </w:t>
      </w:r>
      <w:r w:rsidRPr="007F68B3">
        <w:rPr>
          <w:highlight w:val="yellow"/>
        </w:rPr>
        <w:t>ich</w:t>
      </w:r>
      <w:r w:rsidRPr="00DB60CB">
        <w:t xml:space="preserve"> bin hundemüde.“ </w:t>
      </w:r>
      <w:r>
        <w:br/>
      </w:r>
      <w:r w:rsidRPr="00DB60CB">
        <w:t xml:space="preserve">„Gute Nacht!“, sagt Franz und im Bett </w:t>
      </w:r>
      <w:r w:rsidR="007F68B3" w:rsidRPr="007F68B3">
        <w:rPr>
          <w:highlight w:val="yellow"/>
        </w:rPr>
        <w:t>fallen</w:t>
      </w:r>
      <w:r w:rsidRPr="00DB60CB">
        <w:t xml:space="preserve"> ihm gleich die Augen zu.</w:t>
      </w:r>
    </w:p>
    <w:p w14:paraId="10D5FADC" w14:textId="77777777" w:rsidR="00E43DDD" w:rsidRPr="005C3CBB" w:rsidRDefault="00E43DDD" w:rsidP="00E43DDD">
      <w:pPr>
        <w:ind w:right="-2"/>
      </w:pPr>
    </w:p>
    <w:p w14:paraId="4711A7CC" w14:textId="7CF8293E" w:rsidR="00E43DDD" w:rsidRPr="00C63179" w:rsidRDefault="00E43DDD" w:rsidP="00C63179"/>
    <w:sectPr w:rsidR="00E43DDD" w:rsidRPr="00C63179" w:rsidSect="00E43DDD">
      <w:footerReference w:type="default" r:id="rId18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29978" w14:textId="77777777" w:rsidR="00C63179" w:rsidRDefault="00C63179" w:rsidP="003C599D">
      <w:pPr>
        <w:spacing w:line="240" w:lineRule="auto"/>
      </w:pPr>
      <w:r>
        <w:separator/>
      </w:r>
    </w:p>
  </w:endnote>
  <w:endnote w:type="continuationSeparator" w:id="0">
    <w:p w14:paraId="7EC4EA8E" w14:textId="77777777" w:rsidR="00C63179" w:rsidRDefault="00C63179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220A571" w14:textId="77777777" w:rsidTr="006B2D23">
      <w:trPr>
        <w:trHeight w:hRule="exact" w:val="680"/>
      </w:trPr>
      <w:tc>
        <w:tcPr>
          <w:tcW w:w="1131" w:type="dxa"/>
          <w:noWrap/>
        </w:tcPr>
        <w:p w14:paraId="0CEE177A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A0F9D77" wp14:editId="141883D9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5076269" w14:textId="6D50B22F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A60BC5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7572DBD" w14:textId="5E9FA1BC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A60BC5">
            <w:t>Anke Fröhlich, Leipzig (Zebra Franz); Sabine Wiemers, Düsseldorf (Sprechblase)</w:t>
          </w:r>
        </w:p>
        <w:p w14:paraId="56826C19" w14:textId="0611C610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A60BC5">
            <w:t>Bernadette Girshausen, Berlin</w:t>
          </w:r>
        </w:p>
      </w:tc>
      <w:tc>
        <w:tcPr>
          <w:tcW w:w="397" w:type="dxa"/>
        </w:tcPr>
        <w:p w14:paraId="6479DD03" w14:textId="77777777" w:rsidR="00193A18" w:rsidRPr="00913892" w:rsidRDefault="00193A18" w:rsidP="00913892">
          <w:pPr>
            <w:pStyle w:val="ekvpagina"/>
          </w:pPr>
        </w:p>
      </w:tc>
    </w:tr>
  </w:tbl>
  <w:p w14:paraId="2977A25D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E43DDD" w:rsidRPr="00F42294" w14:paraId="4D894D3B" w14:textId="77777777" w:rsidTr="006B2D23">
      <w:trPr>
        <w:trHeight w:hRule="exact" w:val="680"/>
      </w:trPr>
      <w:tc>
        <w:tcPr>
          <w:tcW w:w="1131" w:type="dxa"/>
          <w:noWrap/>
        </w:tcPr>
        <w:p w14:paraId="153F7056" w14:textId="77777777" w:rsidR="00E43DDD" w:rsidRPr="00913892" w:rsidRDefault="00E43DDD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A3BA282" wp14:editId="3CD63C8E">
                <wp:extent cx="468000" cy="234000"/>
                <wp:effectExtent l="0" t="0" r="8255" b="0"/>
                <wp:docPr id="661935903" name="Grafik 6619359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DC561FE" w14:textId="77777777" w:rsidR="00E43DDD" w:rsidRPr="00913892" w:rsidRDefault="00E43DDD" w:rsidP="00370A70">
          <w:pPr>
            <w:pStyle w:val="ekvpagina"/>
          </w:pPr>
          <w:r w:rsidRPr="00913892">
            <w:t xml:space="preserve">© Ernst Klett Verlag GmbH, </w:t>
          </w:r>
          <w:r>
            <w:t>Stuttgart 2026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84D2371" w14:textId="77777777" w:rsidR="00E43DDD" w:rsidRDefault="00E43DDD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Anke Fröhlich, Leipzig (Zebra Franz); Sabine Wiemers, Düsseldorf (Sprechblase)</w:t>
          </w:r>
        </w:p>
        <w:p w14:paraId="22557B8C" w14:textId="77777777" w:rsidR="00E43DDD" w:rsidRPr="00025140" w:rsidRDefault="00E43DDD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Bernadette Girshausen, Berlin</w:t>
          </w:r>
        </w:p>
      </w:tc>
      <w:tc>
        <w:tcPr>
          <w:tcW w:w="397" w:type="dxa"/>
        </w:tcPr>
        <w:p w14:paraId="44716700" w14:textId="77777777" w:rsidR="00E43DDD" w:rsidRPr="00913892" w:rsidRDefault="00E43DDD" w:rsidP="00913892">
          <w:pPr>
            <w:pStyle w:val="ekvpagina"/>
          </w:pPr>
        </w:p>
      </w:tc>
    </w:tr>
  </w:tbl>
  <w:p w14:paraId="2764AF4B" w14:textId="77777777" w:rsidR="00E43DDD" w:rsidRDefault="00E43DD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6DEE5" w14:textId="77777777" w:rsidR="00C63179" w:rsidRDefault="00C63179" w:rsidP="003C599D">
      <w:pPr>
        <w:spacing w:line="240" w:lineRule="auto"/>
      </w:pPr>
      <w:r>
        <w:separator/>
      </w:r>
    </w:p>
  </w:footnote>
  <w:footnote w:type="continuationSeparator" w:id="0">
    <w:p w14:paraId="22E1DDFF" w14:textId="77777777" w:rsidR="00C63179" w:rsidRDefault="00C63179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79"/>
    <w:rsid w:val="000040E2"/>
    <w:rsid w:val="000044E9"/>
    <w:rsid w:val="00005AE2"/>
    <w:rsid w:val="000101D7"/>
    <w:rsid w:val="0001276D"/>
    <w:rsid w:val="00017D13"/>
    <w:rsid w:val="00020440"/>
    <w:rsid w:val="000206B8"/>
    <w:rsid w:val="00025140"/>
    <w:rsid w:val="00031668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86E16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558A0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1F7D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2EB4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15B1"/>
    <w:rsid w:val="00302866"/>
    <w:rsid w:val="00303749"/>
    <w:rsid w:val="00304833"/>
    <w:rsid w:val="00312109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656C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432C6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3183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619E"/>
    <w:rsid w:val="00627765"/>
    <w:rsid w:val="00634D8F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35BF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743"/>
    <w:rsid w:val="00772DA9"/>
    <w:rsid w:val="00782506"/>
    <w:rsid w:val="00787700"/>
    <w:rsid w:val="00794C12"/>
    <w:rsid w:val="007A2F5A"/>
    <w:rsid w:val="007A33CB"/>
    <w:rsid w:val="007A5AA1"/>
    <w:rsid w:val="007A7836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7F68B3"/>
    <w:rsid w:val="00802E02"/>
    <w:rsid w:val="00805C65"/>
    <w:rsid w:val="00806129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69B8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0BC5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87EC6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63179"/>
    <w:rsid w:val="00C727B3"/>
    <w:rsid w:val="00C72BA2"/>
    <w:rsid w:val="00C76922"/>
    <w:rsid w:val="00C842ED"/>
    <w:rsid w:val="00C84E4C"/>
    <w:rsid w:val="00C87044"/>
    <w:rsid w:val="00C915C6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DDD"/>
    <w:rsid w:val="00E43E04"/>
    <w:rsid w:val="00E50799"/>
    <w:rsid w:val="00E5414B"/>
    <w:rsid w:val="00E6175D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A0F37"/>
  <w15:chartTrackingRefBased/>
  <w15:docId w15:val="{6A85F034-0237-470C-9F01-F5009EA0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7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776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13</cp:revision>
  <cp:lastPrinted>2016-12-20T14:33:00Z</cp:lastPrinted>
  <dcterms:created xsi:type="dcterms:W3CDTF">2026-02-05T13:16:00Z</dcterms:created>
  <dcterms:modified xsi:type="dcterms:W3CDTF">2026-02-06T08:17:00Z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