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1" Type="http://schemas.openxmlformats.org/officeDocument/2006/relationships/officeDocument" Target="word/document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62A473A1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37020A78" w14:textId="77777777" w:rsidR="00FB59FB" w:rsidRPr="00BF21CC" w:rsidRDefault="00FB59FB" w:rsidP="00BF21CC">
            <w:pPr>
              <w:pageBreakBefore/>
            </w:pPr>
          </w:p>
        </w:tc>
        <w:tc>
          <w:tcPr>
            <w:tcW w:w="4186" w:type="dxa"/>
            <w:noWrap/>
            <w:vAlign w:val="bottom"/>
          </w:tcPr>
          <w:p w14:paraId="64587389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305535B9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4FFAC3B6" w14:textId="77777777"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6232FE39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594FBA21" w14:textId="15D51615" w:rsidR="00FB59FB" w:rsidRPr="00C172AE" w:rsidRDefault="00FB59FB" w:rsidP="005446D6">
            <w:pPr>
              <w:pStyle w:val="ekvkvnummer"/>
            </w:pPr>
            <w:r w:rsidRPr="005446D6">
              <w:t>KV</w:t>
            </w:r>
            <w:r>
              <w:t xml:space="preserve"> </w:t>
            </w:r>
            <w:r w:rsidR="00C63179">
              <w:t>02</w:t>
            </w:r>
            <w:r w:rsidR="00F64B00">
              <w:t>-1</w:t>
            </w:r>
          </w:p>
        </w:tc>
      </w:tr>
      <w:tr w:rsidR="00BF17F2" w:rsidRPr="00BF17F2" w14:paraId="322BDBBF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59F4DA0D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215E1A83" w14:textId="77777777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75D992FA" w14:textId="77777777" w:rsidR="00C63179" w:rsidRPr="00287B24" w:rsidRDefault="00C63179" w:rsidP="00C63179">
      <w:pPr>
        <w:pStyle w:val="ekvpicto"/>
        <w:framePr w:wrap="around"/>
      </w:pPr>
      <w:bookmarkStart w:id="0" w:name="bmStart"/>
      <w:bookmarkEnd w:id="0"/>
      <w:r>
        <w:rPr>
          <w:noProof/>
          <w:lang w:eastAsia="de-DE"/>
        </w:rPr>
        <w:drawing>
          <wp:inline distT="0" distB="0" distL="0" distR="0" wp14:anchorId="36E880CC" wp14:editId="2A097553">
            <wp:extent cx="288290" cy="288290"/>
            <wp:effectExtent l="0" t="0" r="0" b="0"/>
            <wp:docPr id="42268207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c_leicht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9A0527" w14:textId="0E380978" w:rsidR="003879B4" w:rsidRDefault="00A60BC5" w:rsidP="00C63179">
      <w:pPr>
        <w:pStyle w:val="ekvue1arial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FF731AA" wp14:editId="7A4E546B">
            <wp:simplePos x="0" y="0"/>
            <wp:positionH relativeFrom="column">
              <wp:posOffset>3347085</wp:posOffset>
            </wp:positionH>
            <wp:positionV relativeFrom="paragraph">
              <wp:posOffset>224790</wp:posOffset>
            </wp:positionV>
            <wp:extent cx="1321200" cy="770400"/>
            <wp:effectExtent l="0" t="0" r="0" b="0"/>
            <wp:wrapNone/>
            <wp:docPr id="287135734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135734" name="Grafik 28713573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321200" cy="77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5585AD41" wp14:editId="72E7F7DA">
            <wp:simplePos x="0" y="0"/>
            <wp:positionH relativeFrom="column">
              <wp:posOffset>4223385</wp:posOffset>
            </wp:positionH>
            <wp:positionV relativeFrom="paragraph">
              <wp:posOffset>186690</wp:posOffset>
            </wp:positionV>
            <wp:extent cx="1980000" cy="1893600"/>
            <wp:effectExtent l="0" t="0" r="1270" b="0"/>
            <wp:wrapNone/>
            <wp:docPr id="4420299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0299" name="Grafik 442029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980000" cy="189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3179" w:rsidRPr="00C63179">
        <w:t xml:space="preserve">Franz kann </w:t>
      </w:r>
      <w:r w:rsidR="001558A0">
        <w:t xml:space="preserve">nicht </w:t>
      </w:r>
      <w:r w:rsidR="00C63179" w:rsidRPr="00C63179">
        <w:t>nichts tun</w:t>
      </w:r>
    </w:p>
    <w:p w14:paraId="57133FFF" w14:textId="6DBEB9BD" w:rsidR="00C63179" w:rsidRDefault="00A60BC5" w:rsidP="00C63179">
      <w:pPr>
        <w:pStyle w:val="ekvue1arial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EA2585E" wp14:editId="38687EC4">
                <wp:simplePos x="0" y="0"/>
                <wp:positionH relativeFrom="column">
                  <wp:posOffset>3514725</wp:posOffset>
                </wp:positionH>
                <wp:positionV relativeFrom="paragraph">
                  <wp:posOffset>100965</wp:posOffset>
                </wp:positionV>
                <wp:extent cx="929640" cy="365760"/>
                <wp:effectExtent l="0" t="0" r="0" b="0"/>
                <wp:wrapNone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9640" cy="3657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070486" w14:textId="509E94C1" w:rsidR="00A60BC5" w:rsidRPr="00A60BC5" w:rsidRDefault="00A60BC5" w:rsidP="00A60BC5">
                            <w:pPr>
                              <w:pStyle w:val="ekvinklusion"/>
                              <w:rPr>
                                <w:rStyle w:val="ekvhandschrift"/>
                              </w:rPr>
                            </w:pPr>
                            <w:r w:rsidRPr="00A60BC5">
                              <w:rPr>
                                <w:rStyle w:val="ekvhandschrift"/>
                              </w:rPr>
                              <w:t>15 Fehler!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A2585E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276.75pt;margin-top:7.95pt;width:73.2pt;height:28.8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" filled="f" stroked="f">
                <v:textbox>
                  <w:txbxContent>
                    <w:p w14:paraId="2C070486" w14:textId="509E94C1" w:rsidR="00A60BC5" w:rsidRPr="00A60BC5" w:rsidRDefault="00A60BC5" w:rsidP="00A60BC5">
                      <w:pPr>
                        <w:pStyle w:val="ekvinklusion"/>
                        <w:rPr>
                          <w:rStyle w:val="ekvhandschrift"/>
                        </w:rPr>
                      </w:pPr>
                      <w:r w:rsidRPr="00A60BC5">
                        <w:rPr>
                          <w:rStyle w:val="ekvhandschrift"/>
                        </w:rPr>
                        <w:t>15 Fehler!</w:t>
                      </w:r>
                    </w:p>
                  </w:txbxContent>
                </v:textbox>
              </v:shape>
            </w:pict>
          </mc:Fallback>
        </mc:AlternateContent>
      </w:r>
    </w:p>
    <w:p w14:paraId="682867F0" w14:textId="77777777" w:rsidR="00C63179" w:rsidRPr="00C63179" w:rsidRDefault="00C63179" w:rsidP="00C63179">
      <w:r w:rsidRPr="00C63179">
        <w:t xml:space="preserve">Am kommenden Wochen Ende hat Franz frei. </w:t>
      </w:r>
    </w:p>
    <w:p w14:paraId="712847CA" w14:textId="77777777" w:rsidR="00C63179" w:rsidRPr="00C63179" w:rsidRDefault="00C63179" w:rsidP="00C63179">
      <w:r w:rsidRPr="00C63179">
        <w:t xml:space="preserve">Er denkt darüber nach, was er tun kann. </w:t>
      </w:r>
    </w:p>
    <w:p w14:paraId="3156F5E9" w14:textId="77777777" w:rsidR="00C63179" w:rsidRPr="00C63179" w:rsidRDefault="00C63179" w:rsidP="00C63179">
      <w:r w:rsidRPr="00C63179">
        <w:t xml:space="preserve">Er könnte auf den Wochenmarkt gehen. </w:t>
      </w:r>
    </w:p>
    <w:p w14:paraId="4E70EF71" w14:textId="26AC5826" w:rsidR="00C63179" w:rsidRPr="00C63179" w:rsidRDefault="00C63179" w:rsidP="00C63179">
      <w:r w:rsidRPr="00C63179">
        <w:t xml:space="preserve">Aber dort ist es immer recht </w:t>
      </w:r>
      <w:r>
        <w:t>f</w:t>
      </w:r>
      <w:r w:rsidRPr="00C63179">
        <w:t xml:space="preserve">oll und Franz möchte ausschlafen. </w:t>
      </w:r>
    </w:p>
    <w:p w14:paraId="5D9EA062" w14:textId="77777777" w:rsidR="00C63179" w:rsidRPr="00C63179" w:rsidRDefault="00C63179" w:rsidP="00C63179">
      <w:r w:rsidRPr="00C63179">
        <w:t xml:space="preserve">Vielleicht male ich ein Bilt? Aber habe ich denn genug Farben? </w:t>
      </w:r>
    </w:p>
    <w:p w14:paraId="297BC3BE" w14:textId="45BE8596" w:rsidR="00C63179" w:rsidRPr="00C63179" w:rsidRDefault="00C63179" w:rsidP="00C63179">
      <w:r w:rsidRPr="00C63179">
        <w:t xml:space="preserve">„Oha! Ich schreibe eine Geschichte“, ruft er begeistert. </w:t>
      </w:r>
      <w:r>
        <w:br/>
      </w:r>
      <w:r w:rsidRPr="00C63179">
        <w:t xml:space="preserve">Aber ihm fellt nicht ein, worüber er schreiben könnte. </w:t>
      </w:r>
    </w:p>
    <w:p w14:paraId="0C111855" w14:textId="77777777" w:rsidR="00C63179" w:rsidRPr="00C63179" w:rsidRDefault="00C63179" w:rsidP="00C63179">
      <w:r w:rsidRPr="00C63179">
        <w:t xml:space="preserve">Franz liegt müde im Bett, aber seine Gedanken kreisen. </w:t>
      </w:r>
    </w:p>
    <w:p w14:paraId="06DF3339" w14:textId="77777777" w:rsidR="00C63179" w:rsidRPr="00C63179" w:rsidRDefault="00C63179" w:rsidP="00C63179">
      <w:r w:rsidRPr="00C63179">
        <w:t xml:space="preserve">Er stand auf und macht sich eine warme milch mit Honig. </w:t>
      </w:r>
    </w:p>
    <w:p w14:paraId="3BBCC9FB" w14:textId="29B35FF6" w:rsidR="00C63179" w:rsidRPr="00C63179" w:rsidRDefault="00C63179" w:rsidP="00C63179">
      <w:r w:rsidRPr="00C63179">
        <w:t xml:space="preserve">In der Küche überlegt er, ob er morgen vielleicht einen Kuchen backen könnte. </w:t>
      </w:r>
      <w:r w:rsidR="008569B8">
        <w:br/>
      </w:r>
      <w:r w:rsidRPr="00C63179">
        <w:t xml:space="preserve">Er wird niemals einen ganzen Kuchen allein aufesen. </w:t>
      </w:r>
    </w:p>
    <w:p w14:paraId="549D6578" w14:textId="77777777" w:rsidR="00C63179" w:rsidRPr="00C63179" w:rsidRDefault="00C63179" w:rsidP="00C63179">
      <w:r w:rsidRPr="00C63179">
        <w:t>Ob er Franziska einlädt? Aber hat sie Zeit</w:t>
      </w:r>
    </w:p>
    <w:p w14:paraId="354A8AC8" w14:textId="356664F6" w:rsidR="00C63179" w:rsidRPr="00C63179" w:rsidRDefault="00C63179" w:rsidP="00C63179">
      <w:r w:rsidRPr="00C63179">
        <w:t xml:space="preserve">Er trank die Milch. Ach du liebe Güte! Franz weiß, er muss dringend aufräumen. </w:t>
      </w:r>
      <w:r w:rsidR="00E87B3C">
        <w:br/>
        <w:t>„</w:t>
      </w:r>
      <w:r w:rsidRPr="00C63179">
        <w:t>Wirklich? Da habe ich einmal zwei Tage frei und räume auf?“</w:t>
      </w:r>
      <w:r w:rsidR="00BA415D">
        <w:t>, denkt er.</w:t>
      </w:r>
      <w:r w:rsidRPr="00C63179">
        <w:t xml:space="preserve"> </w:t>
      </w:r>
      <w:r w:rsidR="008569B8">
        <w:br/>
      </w:r>
      <w:r w:rsidRPr="00C63179">
        <w:t xml:space="preserve">Franz liegt da und kann immer noch nicht einschlafen. </w:t>
      </w:r>
    </w:p>
    <w:p w14:paraId="07BADA80" w14:textId="77777777" w:rsidR="00C63179" w:rsidRPr="00C63179" w:rsidRDefault="00C63179" w:rsidP="00C63179">
      <w:r w:rsidRPr="00C63179">
        <w:t xml:space="preserve">morgen kann er ausschlafen. Also nimmt er noch ein Bad. </w:t>
      </w:r>
    </w:p>
    <w:p w14:paraId="265D0AB0" w14:textId="77777777" w:rsidR="00C63179" w:rsidRPr="00C63179" w:rsidRDefault="00C63179" w:rsidP="00C63179">
      <w:r w:rsidRPr="00C63179">
        <w:t xml:space="preserve">In der Badewanne überlegt er, ob er Samstag schwimen gehen möchte. </w:t>
      </w:r>
    </w:p>
    <w:p w14:paraId="5A6FBF87" w14:textId="77777777" w:rsidR="00C63179" w:rsidRPr="00C63179" w:rsidRDefault="00C63179" w:rsidP="00C63179">
      <w:r w:rsidRPr="00C63179">
        <w:t xml:space="preserve">„Allein ist das nicht lustig“, denkt er. </w:t>
      </w:r>
    </w:p>
    <w:p w14:paraId="2A1DADC8" w14:textId="17F2842B" w:rsidR="00C63179" w:rsidRDefault="00C63179" w:rsidP="00C63179">
      <w:r w:rsidRPr="00C63179">
        <w:t xml:space="preserve">Da klingelt sein Handi. Es ist Franziska. „Franz, was hast du morgen vor?“, frakt sie. </w:t>
      </w:r>
      <w:r>
        <w:br/>
      </w:r>
      <w:r w:rsidRPr="00C63179">
        <w:t xml:space="preserve">„Ich dachte, wir könnten ins Schwimmbad gehen und dann einen Kuchen backen.“ </w:t>
      </w:r>
      <w:r w:rsidR="008569B8">
        <w:br/>
      </w:r>
      <w:r w:rsidRPr="00C63179">
        <w:t xml:space="preserve">„Eine tolle Idee“, sagt Franz erleichtert. </w:t>
      </w:r>
      <w:r w:rsidR="008569B8">
        <w:br/>
      </w:r>
      <w:r w:rsidRPr="00C63179">
        <w:t xml:space="preserve">„Eigentlich müsste ich aufreumen, aber das kann ich Sonntag immer noch machen“, </w:t>
      </w:r>
      <w:r w:rsidR="008569B8">
        <w:br/>
      </w:r>
      <w:r w:rsidRPr="00C63179">
        <w:t xml:space="preserve">fügt er hinzu. </w:t>
      </w:r>
      <w:r>
        <w:br/>
      </w:r>
      <w:r w:rsidRPr="00C63179">
        <w:t xml:space="preserve">„Gute Nacht! Ich bin hundemüde“, verapschiedet sich Franziska. </w:t>
      </w:r>
      <w:r>
        <w:br/>
      </w:r>
      <w:r w:rsidRPr="00C63179">
        <w:t>„Gute Nacht!“, sagt Franz und im Bett fallen ihm gleich die Augen zu.</w:t>
      </w:r>
    </w:p>
    <w:p w14:paraId="2FC9ED86" w14:textId="77777777" w:rsidR="00C63179" w:rsidRDefault="00C63179" w:rsidP="00C63179"/>
    <w:p w14:paraId="42AAD09F" w14:textId="77777777" w:rsidR="00C63179" w:rsidRDefault="00C63179" w:rsidP="00C63179"/>
    <w:p w14:paraId="1E93DE56" w14:textId="77777777" w:rsidR="00C63179" w:rsidRDefault="00C63179" w:rsidP="00C63179">
      <w:pPr>
        <w:ind w:right="1701"/>
      </w:pPr>
      <w:r>
        <w:t xml:space="preserve">         </w:t>
      </w:r>
    </w:p>
    <w:p w14:paraId="29C557FE" w14:textId="76470101" w:rsidR="00C63179" w:rsidRPr="005C3CBB" w:rsidRDefault="00C63179" w:rsidP="00C63179">
      <w:pPr>
        <w:ind w:right="1701"/>
      </w:pPr>
    </w:p>
    <w:p w14:paraId="3109EC73" w14:textId="709AA4BE" w:rsidR="00C63179" w:rsidRPr="00D3427F" w:rsidRDefault="00C63179" w:rsidP="00C63179">
      <w:pPr>
        <w:pStyle w:val="ekvnummerierung"/>
        <w:framePr w:wrap="around"/>
      </w:pPr>
      <w:r>
        <w:t>1</w:t>
      </w:r>
    </w:p>
    <w:p w14:paraId="2DEAAFCE" w14:textId="77777777" w:rsidR="00C63179" w:rsidRPr="00287B24" w:rsidRDefault="00C63179" w:rsidP="00C63179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1F673859" wp14:editId="2A5E2F6E">
            <wp:extent cx="288290" cy="288290"/>
            <wp:effectExtent l="0" t="0" r="0" b="0"/>
            <wp:docPr id="9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c_gruppenarbeit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3B784F" w14:textId="34B23821" w:rsidR="00C63179" w:rsidRDefault="00C63179" w:rsidP="00C63179">
      <w:pPr>
        <w:spacing w:line="360" w:lineRule="auto"/>
        <w:ind w:left="-142" w:right="1701" w:hanging="142"/>
      </w:pPr>
      <w:r>
        <w:tab/>
      </w:r>
      <w:r>
        <w:tab/>
      </w:r>
      <w:r w:rsidRPr="0058489E">
        <w:t>Überarbeitet den Text in einer Rechtschreibkonferenz.</w:t>
      </w:r>
    </w:p>
    <w:p w14:paraId="12CD8172" w14:textId="2B91A49C" w:rsidR="00C63179" w:rsidRPr="0058489E" w:rsidRDefault="00C63179" w:rsidP="00C63179">
      <w:pPr>
        <w:spacing w:line="360" w:lineRule="auto"/>
        <w:ind w:left="-142" w:right="1701" w:hanging="142"/>
      </w:pPr>
      <w:r w:rsidRPr="0058489E">
        <w:t xml:space="preserve"> </w:t>
      </w:r>
    </w:p>
    <w:p w14:paraId="63632834" w14:textId="6BB94F30" w:rsidR="00C63179" w:rsidRPr="00D3427F" w:rsidRDefault="00C63179" w:rsidP="00C63179">
      <w:pPr>
        <w:pStyle w:val="ekvnummerierung"/>
        <w:framePr w:wrap="around"/>
      </w:pPr>
      <w:r>
        <w:t>2</w:t>
      </w:r>
    </w:p>
    <w:p w14:paraId="65E8C1E9" w14:textId="77777777" w:rsidR="00C63179" w:rsidRPr="00287B24" w:rsidRDefault="00C63179" w:rsidP="00C63179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2D63F63D" wp14:editId="6C745FC6">
            <wp:extent cx="285887" cy="288290"/>
            <wp:effectExtent l="0" t="0" r="0" b="0"/>
            <wp:docPr id="68" name="Grafik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87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EBA18B" w14:textId="50110D6E" w:rsidR="00C63179" w:rsidRDefault="00C63179" w:rsidP="00C63179">
      <w:pPr>
        <w:spacing w:line="360" w:lineRule="auto"/>
        <w:ind w:left="-142" w:right="1701" w:hanging="142"/>
      </w:pPr>
      <w:r>
        <w:tab/>
      </w:r>
      <w:r>
        <w:tab/>
      </w:r>
      <w:r w:rsidRPr="0058489E">
        <w:t>Verbessert den Text mithilfe der KV 1.</w:t>
      </w:r>
    </w:p>
    <w:p w14:paraId="568B72ED" w14:textId="0F2AE604" w:rsidR="00C63179" w:rsidRPr="0058489E" w:rsidRDefault="00C63179" w:rsidP="00C63179">
      <w:pPr>
        <w:spacing w:line="360" w:lineRule="auto"/>
        <w:ind w:left="-142" w:right="1701" w:hanging="142"/>
      </w:pPr>
    </w:p>
    <w:p w14:paraId="3F1FD80D" w14:textId="3BB1C54B" w:rsidR="00C63179" w:rsidRPr="00D3427F" w:rsidRDefault="00C63179" w:rsidP="00C63179">
      <w:pPr>
        <w:pStyle w:val="ekvnummerierung"/>
        <w:framePr w:wrap="around"/>
      </w:pPr>
      <w:r>
        <w:t>3</w:t>
      </w:r>
    </w:p>
    <w:p w14:paraId="28EA2813" w14:textId="77777777" w:rsidR="00C63179" w:rsidRPr="00287B24" w:rsidRDefault="00C63179" w:rsidP="00C63179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3A101FD8" wp14:editId="2ABCDC5A">
            <wp:extent cx="288290" cy="288290"/>
            <wp:effectExtent l="0" t="0" r="0" b="0"/>
            <wp:docPr id="1360507671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c_gruppenarbeit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A13501" w14:textId="421F8AD2" w:rsidR="00C63179" w:rsidRDefault="00C63179" w:rsidP="00C63179">
      <w:pPr>
        <w:spacing w:line="360" w:lineRule="auto"/>
        <w:ind w:left="-142" w:right="1701" w:hanging="142"/>
      </w:pPr>
      <w:r>
        <w:rPr>
          <w:b/>
          <w:bCs/>
        </w:rPr>
        <w:tab/>
      </w:r>
      <w:r>
        <w:rPr>
          <w:b/>
          <w:bCs/>
        </w:rPr>
        <w:tab/>
      </w:r>
      <w:r w:rsidRPr="0058489E">
        <w:t>Vergleicht mit der Lösung</w:t>
      </w:r>
      <w:r w:rsidR="00A8763E">
        <w:t>.</w:t>
      </w:r>
    </w:p>
    <w:p w14:paraId="0E41FE11" w14:textId="4EDBEB90" w:rsidR="00C63179" w:rsidRPr="00C63179" w:rsidRDefault="00C63179" w:rsidP="00C63179"/>
    <w:sectPr w:rsidR="00C63179" w:rsidRPr="00C63179" w:rsidSect="008D5A1A">
      <w:footerReference w:type="default" r:id="rId11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A29978" w14:textId="77777777" w:rsidR="00C63179" w:rsidRDefault="00C63179" w:rsidP="003C599D">
      <w:pPr>
        <w:spacing w:line="240" w:lineRule="auto"/>
      </w:pPr>
      <w:r>
        <w:separator/>
      </w:r>
    </w:p>
  </w:endnote>
  <w:endnote w:type="continuationSeparator" w:id="0">
    <w:p w14:paraId="7EC4EA8E" w14:textId="77777777" w:rsidR="00C63179" w:rsidRDefault="00C63179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3220A571" w14:textId="77777777" w:rsidTr="006B2D23">
      <w:trPr>
        <w:trHeight w:hRule="exact" w:val="680"/>
      </w:trPr>
      <w:tc>
        <w:tcPr>
          <w:tcW w:w="1131" w:type="dxa"/>
          <w:noWrap/>
        </w:tcPr>
        <w:p w14:paraId="0CEE177A" w14:textId="77777777" w:rsidR="00193A18" w:rsidRPr="00913892" w:rsidRDefault="00193A18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0A0F9D77" wp14:editId="141883D9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25076269" w14:textId="6D50B22F" w:rsidR="00193A18" w:rsidRPr="00913892" w:rsidRDefault="00193A18" w:rsidP="00370A70">
          <w:pPr>
            <w:pStyle w:val="ekvpagina"/>
          </w:pPr>
          <w:r w:rsidRPr="00913892">
            <w:t xml:space="preserve">© Ernst Klett Verlag GmbH, </w:t>
          </w:r>
          <w:r w:rsidR="00AE647C">
            <w:t>Stuttgart 20</w:t>
          </w:r>
          <w:r w:rsidR="00A60BC5">
            <w:t>26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27572DBD" w14:textId="5E9FA1BC" w:rsidR="00920459" w:rsidRDefault="00920459" w:rsidP="00920459">
          <w:pPr>
            <w:pStyle w:val="ekvquelle"/>
          </w:pPr>
          <w:r w:rsidRPr="00920459">
            <w:rPr>
              <w:rStyle w:val="ekvquellefett"/>
            </w:rPr>
            <w:t>Abbildungen:</w:t>
          </w:r>
          <w:r>
            <w:t xml:space="preserve"> </w:t>
          </w:r>
          <w:r w:rsidR="00A60BC5">
            <w:t>Anke Fröhlich, Leipzig (Zebra Franz); Sabine Wiemers, Düsseldorf (Sprechblase)</w:t>
          </w:r>
        </w:p>
        <w:p w14:paraId="56826C19" w14:textId="0611C610" w:rsidR="00193A18" w:rsidRPr="00025140" w:rsidRDefault="00920459" w:rsidP="00920459">
          <w:pPr>
            <w:pStyle w:val="ekvquelle"/>
          </w:pPr>
          <w:r w:rsidRPr="00920459">
            <w:rPr>
              <w:rStyle w:val="ekvquellefett"/>
            </w:rPr>
            <w:t>Text:</w:t>
          </w:r>
          <w:r>
            <w:t xml:space="preserve"> </w:t>
          </w:r>
          <w:r w:rsidR="00A60BC5">
            <w:t>Bernadette Girshausen, Berlin</w:t>
          </w:r>
        </w:p>
      </w:tc>
      <w:tc>
        <w:tcPr>
          <w:tcW w:w="397" w:type="dxa"/>
        </w:tcPr>
        <w:p w14:paraId="6479DD03" w14:textId="77777777" w:rsidR="00193A18" w:rsidRPr="00913892" w:rsidRDefault="00193A18" w:rsidP="00913892">
          <w:pPr>
            <w:pStyle w:val="ekvpagina"/>
          </w:pPr>
        </w:p>
      </w:tc>
    </w:tr>
  </w:tbl>
  <w:p w14:paraId="2977A25D" w14:textId="77777777" w:rsidR="00193A18" w:rsidRDefault="00193A1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D6DEE5" w14:textId="77777777" w:rsidR="00C63179" w:rsidRDefault="00C63179" w:rsidP="003C599D">
      <w:pPr>
        <w:spacing w:line="240" w:lineRule="auto"/>
      </w:pPr>
      <w:r>
        <w:separator/>
      </w:r>
    </w:p>
  </w:footnote>
  <w:footnote w:type="continuationSeparator" w:id="0">
    <w:p w14:paraId="22E1DDFF" w14:textId="77777777" w:rsidR="00C63179" w:rsidRDefault="00C63179" w:rsidP="003C599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cumentProtection w:edit="readOnly" w:enforcement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179"/>
    <w:rsid w:val="000040E2"/>
    <w:rsid w:val="000044E9"/>
    <w:rsid w:val="00005AE2"/>
    <w:rsid w:val="000101D7"/>
    <w:rsid w:val="0001276D"/>
    <w:rsid w:val="00017D13"/>
    <w:rsid w:val="00020440"/>
    <w:rsid w:val="000206B8"/>
    <w:rsid w:val="00025140"/>
    <w:rsid w:val="00035074"/>
    <w:rsid w:val="00035289"/>
    <w:rsid w:val="00037566"/>
    <w:rsid w:val="00043523"/>
    <w:rsid w:val="0005189B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343E"/>
    <w:rsid w:val="000F21E8"/>
    <w:rsid w:val="000F7910"/>
    <w:rsid w:val="00103057"/>
    <w:rsid w:val="00103B3A"/>
    <w:rsid w:val="00107D77"/>
    <w:rsid w:val="00124062"/>
    <w:rsid w:val="00126E1F"/>
    <w:rsid w:val="00127C41"/>
    <w:rsid w:val="0013113E"/>
    <w:rsid w:val="00131417"/>
    <w:rsid w:val="001524C9"/>
    <w:rsid w:val="00153B1C"/>
    <w:rsid w:val="00153C26"/>
    <w:rsid w:val="001558A0"/>
    <w:rsid w:val="001641FA"/>
    <w:rsid w:val="0016475A"/>
    <w:rsid w:val="00165ECC"/>
    <w:rsid w:val="00171E7B"/>
    <w:rsid w:val="001750C3"/>
    <w:rsid w:val="001757FF"/>
    <w:rsid w:val="00182050"/>
    <w:rsid w:val="00182B7D"/>
    <w:rsid w:val="001845AC"/>
    <w:rsid w:val="00185997"/>
    <w:rsid w:val="00186866"/>
    <w:rsid w:val="00190B65"/>
    <w:rsid w:val="00193A18"/>
    <w:rsid w:val="00193BBE"/>
    <w:rsid w:val="001C3792"/>
    <w:rsid w:val="001D2674"/>
    <w:rsid w:val="001D39FD"/>
    <w:rsid w:val="001D4886"/>
    <w:rsid w:val="001E07BA"/>
    <w:rsid w:val="001E1F7D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E39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25AE"/>
    <w:rsid w:val="002A4EC5"/>
    <w:rsid w:val="002B2EB4"/>
    <w:rsid w:val="002B33E7"/>
    <w:rsid w:val="002B3DF1"/>
    <w:rsid w:val="002B64EA"/>
    <w:rsid w:val="002C50E2"/>
    <w:rsid w:val="002D41F4"/>
    <w:rsid w:val="002D7B0C"/>
    <w:rsid w:val="002D7B42"/>
    <w:rsid w:val="002E023D"/>
    <w:rsid w:val="002E163A"/>
    <w:rsid w:val="002E7FEA"/>
    <w:rsid w:val="002F1328"/>
    <w:rsid w:val="00302866"/>
    <w:rsid w:val="00303749"/>
    <w:rsid w:val="00304833"/>
    <w:rsid w:val="00312109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62B02"/>
    <w:rsid w:val="0036404C"/>
    <w:rsid w:val="00370A70"/>
    <w:rsid w:val="00376A0A"/>
    <w:rsid w:val="0038356B"/>
    <w:rsid w:val="00384305"/>
    <w:rsid w:val="003879B4"/>
    <w:rsid w:val="0039268F"/>
    <w:rsid w:val="00392F9B"/>
    <w:rsid w:val="003945FF"/>
    <w:rsid w:val="0039465E"/>
    <w:rsid w:val="003973E4"/>
    <w:rsid w:val="003A1A19"/>
    <w:rsid w:val="003A5B0C"/>
    <w:rsid w:val="003B59CC"/>
    <w:rsid w:val="003C39DC"/>
    <w:rsid w:val="003C599D"/>
    <w:rsid w:val="003D70F5"/>
    <w:rsid w:val="003E21AC"/>
    <w:rsid w:val="003E6330"/>
    <w:rsid w:val="003F362F"/>
    <w:rsid w:val="003F640D"/>
    <w:rsid w:val="00405D0B"/>
    <w:rsid w:val="00411B18"/>
    <w:rsid w:val="00414457"/>
    <w:rsid w:val="00415405"/>
    <w:rsid w:val="00415632"/>
    <w:rsid w:val="00416459"/>
    <w:rsid w:val="00416BF9"/>
    <w:rsid w:val="00420C3D"/>
    <w:rsid w:val="0042107E"/>
    <w:rsid w:val="00424375"/>
    <w:rsid w:val="004341AE"/>
    <w:rsid w:val="00436C24"/>
    <w:rsid w:val="004372DD"/>
    <w:rsid w:val="0044079F"/>
    <w:rsid w:val="00441088"/>
    <w:rsid w:val="00441724"/>
    <w:rsid w:val="00451CC2"/>
    <w:rsid w:val="00454148"/>
    <w:rsid w:val="00460A06"/>
    <w:rsid w:val="004621B3"/>
    <w:rsid w:val="00464D91"/>
    <w:rsid w:val="0047471A"/>
    <w:rsid w:val="004763D2"/>
    <w:rsid w:val="00483A7A"/>
    <w:rsid w:val="00483D65"/>
    <w:rsid w:val="00486B3D"/>
    <w:rsid w:val="00490692"/>
    <w:rsid w:val="004925F2"/>
    <w:rsid w:val="004A464D"/>
    <w:rsid w:val="004A66C3"/>
    <w:rsid w:val="004A66CF"/>
    <w:rsid w:val="004B4520"/>
    <w:rsid w:val="004C09CB"/>
    <w:rsid w:val="004F7BEC"/>
    <w:rsid w:val="00501528"/>
    <w:rsid w:val="00501C6F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4F88"/>
    <w:rsid w:val="0059091C"/>
    <w:rsid w:val="00597506"/>
    <w:rsid w:val="00597E2F"/>
    <w:rsid w:val="005A5E71"/>
    <w:rsid w:val="005A6D94"/>
    <w:rsid w:val="005B3E17"/>
    <w:rsid w:val="005B588B"/>
    <w:rsid w:val="005C047C"/>
    <w:rsid w:val="005C0FBD"/>
    <w:rsid w:val="005D367A"/>
    <w:rsid w:val="005D377B"/>
    <w:rsid w:val="005D3E99"/>
    <w:rsid w:val="005E15AC"/>
    <w:rsid w:val="005F2AB3"/>
    <w:rsid w:val="005F3914"/>
    <w:rsid w:val="005F439D"/>
    <w:rsid w:val="0060019A"/>
    <w:rsid w:val="006034A5"/>
    <w:rsid w:val="00603AD5"/>
    <w:rsid w:val="006201CB"/>
    <w:rsid w:val="00622F6B"/>
    <w:rsid w:val="00624192"/>
    <w:rsid w:val="00627765"/>
    <w:rsid w:val="00634D8F"/>
    <w:rsid w:val="0064692C"/>
    <w:rsid w:val="00653F68"/>
    <w:rsid w:val="0066479D"/>
    <w:rsid w:val="006802C4"/>
    <w:rsid w:val="006816BC"/>
    <w:rsid w:val="00682F67"/>
    <w:rsid w:val="0068429A"/>
    <w:rsid w:val="00685FDD"/>
    <w:rsid w:val="00687BAD"/>
    <w:rsid w:val="00693676"/>
    <w:rsid w:val="00695168"/>
    <w:rsid w:val="006A3BA7"/>
    <w:rsid w:val="006A549D"/>
    <w:rsid w:val="006B01F9"/>
    <w:rsid w:val="006B0CB0"/>
    <w:rsid w:val="006B292C"/>
    <w:rsid w:val="006B2D23"/>
    <w:rsid w:val="006B6247"/>
    <w:rsid w:val="006B7F87"/>
    <w:rsid w:val="006C3579"/>
    <w:rsid w:val="006C4E52"/>
    <w:rsid w:val="006C563C"/>
    <w:rsid w:val="006C6A77"/>
    <w:rsid w:val="006D49F0"/>
    <w:rsid w:val="006E235E"/>
    <w:rsid w:val="006F0D3C"/>
    <w:rsid w:val="006F2EDC"/>
    <w:rsid w:val="00701548"/>
    <w:rsid w:val="00701F16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4E2C"/>
    <w:rsid w:val="00745BC6"/>
    <w:rsid w:val="007507F9"/>
    <w:rsid w:val="00751B0E"/>
    <w:rsid w:val="00752795"/>
    <w:rsid w:val="00760C41"/>
    <w:rsid w:val="00766405"/>
    <w:rsid w:val="0076691A"/>
    <w:rsid w:val="007715D8"/>
    <w:rsid w:val="00772DA9"/>
    <w:rsid w:val="00782506"/>
    <w:rsid w:val="00787700"/>
    <w:rsid w:val="00794C12"/>
    <w:rsid w:val="007A2F5A"/>
    <w:rsid w:val="007A33CB"/>
    <w:rsid w:val="007A5AA1"/>
    <w:rsid w:val="007A7CBA"/>
    <w:rsid w:val="007B656B"/>
    <w:rsid w:val="007B7D0B"/>
    <w:rsid w:val="007D186F"/>
    <w:rsid w:val="007D48AC"/>
    <w:rsid w:val="007D68F4"/>
    <w:rsid w:val="007E4DDC"/>
    <w:rsid w:val="007E5E71"/>
    <w:rsid w:val="007E68A0"/>
    <w:rsid w:val="00802E02"/>
    <w:rsid w:val="00805C65"/>
    <w:rsid w:val="00812D10"/>
    <w:rsid w:val="00812D4E"/>
    <w:rsid w:val="00816953"/>
    <w:rsid w:val="0082136B"/>
    <w:rsid w:val="00826DDD"/>
    <w:rsid w:val="008273B7"/>
    <w:rsid w:val="008277EF"/>
    <w:rsid w:val="008306D5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4D77"/>
    <w:rsid w:val="008569B8"/>
    <w:rsid w:val="008576F6"/>
    <w:rsid w:val="00857713"/>
    <w:rsid w:val="008607DE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923"/>
    <w:rsid w:val="008A0F4C"/>
    <w:rsid w:val="008A529C"/>
    <w:rsid w:val="008A6344"/>
    <w:rsid w:val="008B446A"/>
    <w:rsid w:val="008B5E47"/>
    <w:rsid w:val="008C0880"/>
    <w:rsid w:val="008C27FD"/>
    <w:rsid w:val="008C624F"/>
    <w:rsid w:val="008C672C"/>
    <w:rsid w:val="008D3CE0"/>
    <w:rsid w:val="008D46C7"/>
    <w:rsid w:val="008D5A1A"/>
    <w:rsid w:val="008D7FDC"/>
    <w:rsid w:val="008E493D"/>
    <w:rsid w:val="008E4B7A"/>
    <w:rsid w:val="008E6248"/>
    <w:rsid w:val="008F6EDE"/>
    <w:rsid w:val="00900B9F"/>
    <w:rsid w:val="00902002"/>
    <w:rsid w:val="00902CEB"/>
    <w:rsid w:val="00905BCF"/>
    <w:rsid w:val="009064C0"/>
    <w:rsid w:val="00907EC2"/>
    <w:rsid w:val="00912A0A"/>
    <w:rsid w:val="00913598"/>
    <w:rsid w:val="00913892"/>
    <w:rsid w:val="00920459"/>
    <w:rsid w:val="009215E3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7C71"/>
    <w:rsid w:val="009770A2"/>
    <w:rsid w:val="00977556"/>
    <w:rsid w:val="009800AB"/>
    <w:rsid w:val="00981DFC"/>
    <w:rsid w:val="009856A1"/>
    <w:rsid w:val="00991279"/>
    <w:rsid w:val="009915B2"/>
    <w:rsid w:val="00992275"/>
    <w:rsid w:val="00992B92"/>
    <w:rsid w:val="009A056D"/>
    <w:rsid w:val="009A17FC"/>
    <w:rsid w:val="009A50D4"/>
    <w:rsid w:val="009A76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70E5"/>
    <w:rsid w:val="00A2146F"/>
    <w:rsid w:val="00A23038"/>
    <w:rsid w:val="00A23E76"/>
    <w:rsid w:val="00A26B32"/>
    <w:rsid w:val="00A27593"/>
    <w:rsid w:val="00A35787"/>
    <w:rsid w:val="00A370D6"/>
    <w:rsid w:val="00A41DA3"/>
    <w:rsid w:val="00A43B4C"/>
    <w:rsid w:val="00A478DC"/>
    <w:rsid w:val="00A60BC5"/>
    <w:rsid w:val="00A67AFC"/>
    <w:rsid w:val="00A701AF"/>
    <w:rsid w:val="00A75504"/>
    <w:rsid w:val="00A8687B"/>
    <w:rsid w:val="00A8763E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E647C"/>
    <w:rsid w:val="00AE65F6"/>
    <w:rsid w:val="00AE6684"/>
    <w:rsid w:val="00AF053E"/>
    <w:rsid w:val="00B022FE"/>
    <w:rsid w:val="00B02D48"/>
    <w:rsid w:val="00B039E8"/>
    <w:rsid w:val="00B112CF"/>
    <w:rsid w:val="00B12341"/>
    <w:rsid w:val="00B14B45"/>
    <w:rsid w:val="00B155E8"/>
    <w:rsid w:val="00B15F75"/>
    <w:rsid w:val="00B2194E"/>
    <w:rsid w:val="00B31F29"/>
    <w:rsid w:val="00B32DAF"/>
    <w:rsid w:val="00B37E68"/>
    <w:rsid w:val="00B468CC"/>
    <w:rsid w:val="00B54655"/>
    <w:rsid w:val="00B54814"/>
    <w:rsid w:val="00B6045F"/>
    <w:rsid w:val="00B615C1"/>
    <w:rsid w:val="00B65ABF"/>
    <w:rsid w:val="00B661D9"/>
    <w:rsid w:val="00B7242A"/>
    <w:rsid w:val="00B73B76"/>
    <w:rsid w:val="00B8262C"/>
    <w:rsid w:val="00B82B4E"/>
    <w:rsid w:val="00B8420E"/>
    <w:rsid w:val="00B84691"/>
    <w:rsid w:val="00B85D62"/>
    <w:rsid w:val="00B86605"/>
    <w:rsid w:val="00B90CE1"/>
    <w:rsid w:val="00BA18A1"/>
    <w:rsid w:val="00BA1A23"/>
    <w:rsid w:val="00BA415D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BF21CC"/>
    <w:rsid w:val="00BF2233"/>
    <w:rsid w:val="00C00404"/>
    <w:rsid w:val="00C15FC9"/>
    <w:rsid w:val="00C172AE"/>
    <w:rsid w:val="00C226FA"/>
    <w:rsid w:val="00C22E36"/>
    <w:rsid w:val="00C24816"/>
    <w:rsid w:val="00C343F5"/>
    <w:rsid w:val="00C40555"/>
    <w:rsid w:val="00C40D51"/>
    <w:rsid w:val="00C429A6"/>
    <w:rsid w:val="00C504F8"/>
    <w:rsid w:val="00C52A99"/>
    <w:rsid w:val="00C63179"/>
    <w:rsid w:val="00C727B3"/>
    <w:rsid w:val="00C72BA2"/>
    <w:rsid w:val="00C842ED"/>
    <w:rsid w:val="00C84E4C"/>
    <w:rsid w:val="00C87044"/>
    <w:rsid w:val="00C915C6"/>
    <w:rsid w:val="00C94D17"/>
    <w:rsid w:val="00CA5A56"/>
    <w:rsid w:val="00CA6EBE"/>
    <w:rsid w:val="00CB27C6"/>
    <w:rsid w:val="00CB463B"/>
    <w:rsid w:val="00CB5B82"/>
    <w:rsid w:val="00CB782D"/>
    <w:rsid w:val="00CC2455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2661"/>
    <w:rsid w:val="00D1582D"/>
    <w:rsid w:val="00D170B8"/>
    <w:rsid w:val="00D2569D"/>
    <w:rsid w:val="00D267BD"/>
    <w:rsid w:val="00D3427F"/>
    <w:rsid w:val="00D36857"/>
    <w:rsid w:val="00D46335"/>
    <w:rsid w:val="00D559DE"/>
    <w:rsid w:val="00D56FEB"/>
    <w:rsid w:val="00D61A7E"/>
    <w:rsid w:val="00D61DD0"/>
    <w:rsid w:val="00D62096"/>
    <w:rsid w:val="00D627E5"/>
    <w:rsid w:val="00D66E63"/>
    <w:rsid w:val="00D66E91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4897"/>
    <w:rsid w:val="00DF625F"/>
    <w:rsid w:val="00DF74DB"/>
    <w:rsid w:val="00E01841"/>
    <w:rsid w:val="00E10B71"/>
    <w:rsid w:val="00E126C1"/>
    <w:rsid w:val="00E21473"/>
    <w:rsid w:val="00E22935"/>
    <w:rsid w:val="00E22C67"/>
    <w:rsid w:val="00E34F46"/>
    <w:rsid w:val="00E375D2"/>
    <w:rsid w:val="00E43E04"/>
    <w:rsid w:val="00E50799"/>
    <w:rsid w:val="00E5414B"/>
    <w:rsid w:val="00E63251"/>
    <w:rsid w:val="00E70C40"/>
    <w:rsid w:val="00E710C7"/>
    <w:rsid w:val="00E87B3C"/>
    <w:rsid w:val="00E95ED3"/>
    <w:rsid w:val="00EA7542"/>
    <w:rsid w:val="00EB15DB"/>
    <w:rsid w:val="00EB7DDA"/>
    <w:rsid w:val="00EC1621"/>
    <w:rsid w:val="00EC215B"/>
    <w:rsid w:val="00EC662E"/>
    <w:rsid w:val="00EC6804"/>
    <w:rsid w:val="00ED1F6B"/>
    <w:rsid w:val="00EE049D"/>
    <w:rsid w:val="00EE25BE"/>
    <w:rsid w:val="00EE2721"/>
    <w:rsid w:val="00EE2A0B"/>
    <w:rsid w:val="00EF6029"/>
    <w:rsid w:val="00F022FD"/>
    <w:rsid w:val="00F16DA0"/>
    <w:rsid w:val="00F23554"/>
    <w:rsid w:val="00F241DA"/>
    <w:rsid w:val="00F24740"/>
    <w:rsid w:val="00F258A3"/>
    <w:rsid w:val="00F30571"/>
    <w:rsid w:val="00F3334C"/>
    <w:rsid w:val="00F335CB"/>
    <w:rsid w:val="00F35DB1"/>
    <w:rsid w:val="00F36D0F"/>
    <w:rsid w:val="00F4144F"/>
    <w:rsid w:val="00F42294"/>
    <w:rsid w:val="00F42F7B"/>
    <w:rsid w:val="00F459EB"/>
    <w:rsid w:val="00F52C9C"/>
    <w:rsid w:val="00F6336A"/>
    <w:rsid w:val="00F64B00"/>
    <w:rsid w:val="00F72065"/>
    <w:rsid w:val="00F81CDB"/>
    <w:rsid w:val="00F84284"/>
    <w:rsid w:val="00F849BE"/>
    <w:rsid w:val="00F94A4B"/>
    <w:rsid w:val="00F94FAE"/>
    <w:rsid w:val="00F97AD4"/>
    <w:rsid w:val="00FA2122"/>
    <w:rsid w:val="00FB0917"/>
    <w:rsid w:val="00FB3BCE"/>
    <w:rsid w:val="00FB59FB"/>
    <w:rsid w:val="00FB72A0"/>
    <w:rsid w:val="00FC35C5"/>
    <w:rsid w:val="00FC7DBF"/>
    <w:rsid w:val="00FE4FE6"/>
    <w:rsid w:val="00FF2F14"/>
    <w:rsid w:val="00FF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DA0F37"/>
  <w15:chartTrackingRefBased/>
  <w15:docId w15:val="{6A85F034-0237-470C-9F01-F5009EA08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920459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semiHidden/>
    <w:unhideWhenUsed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F4897"/>
    <w:rPr>
      <w:rFonts w:ascii="Comic Sans MS" w:hAnsi="Comic Sans MS"/>
      <w:noProof/>
      <w:color w:val="FFFFFF" w:themeColor="background1"/>
      <w:sz w:val="25"/>
      <w:u w:val="single" w:color="000000" w:themeColor="text1"/>
      <w:lang w:val="de-DE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customStyle="1" w:styleId="ekvquelleobjekt">
    <w:name w:val="ekv.quelle.objekt"/>
    <w:basedOn w:val="Standard"/>
    <w:uiPriority w:val="99"/>
    <w:qFormat/>
    <w:rsid w:val="00AE647C"/>
    <w:pPr>
      <w:tabs>
        <w:tab w:val="clear" w:pos="340"/>
      </w:tabs>
      <w:spacing w:line="130" w:lineRule="exact"/>
    </w:pPr>
    <w:rPr>
      <w:sz w:val="10"/>
    </w:rPr>
  </w:style>
  <w:style w:type="paragraph" w:customStyle="1" w:styleId="ekvaufzhlung1">
    <w:name w:val="ekv.aufzählung.1"/>
    <w:basedOn w:val="Standard"/>
    <w:qFormat/>
    <w:rsid w:val="00AE647C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spacing w:line="396" w:lineRule="exact"/>
      <w:ind w:left="680" w:hanging="340"/>
    </w:pPr>
    <w:rPr>
      <w:sz w:val="29"/>
    </w:rPr>
  </w:style>
  <w:style w:type="paragraph" w:customStyle="1" w:styleId="ekvaufzhlung2">
    <w:name w:val="ekv.aufzählung.2"/>
    <w:basedOn w:val="Standard"/>
    <w:qFormat/>
    <w:rsid w:val="00AE647C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spacing w:line="396" w:lineRule="exact"/>
      <w:ind w:left="1020" w:hanging="340"/>
    </w:pPr>
    <w:rPr>
      <w:sz w:val="29"/>
    </w:rPr>
  </w:style>
  <w:style w:type="paragraph" w:customStyle="1" w:styleId="ekvaufzhlung3">
    <w:name w:val="ekv.aufzählung.3"/>
    <w:basedOn w:val="Standard"/>
    <w:qFormat/>
    <w:rsid w:val="00AE647C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spacing w:line="396" w:lineRule="exact"/>
      <w:ind w:left="1361" w:hanging="340"/>
    </w:pPr>
    <w:rPr>
      <w:sz w:val="29"/>
    </w:rPr>
  </w:style>
  <w:style w:type="paragraph" w:customStyle="1" w:styleId="ekvfussnote">
    <w:name w:val="ekv.fussnote"/>
    <w:basedOn w:val="ekvbildlegende"/>
    <w:uiPriority w:val="39"/>
    <w:qFormat/>
    <w:rsid w:val="00AE647C"/>
    <w:pPr>
      <w:spacing w:line="396" w:lineRule="exact"/>
    </w:pPr>
    <w:rPr>
      <w:sz w:val="26"/>
    </w:rPr>
  </w:style>
  <w:style w:type="character" w:customStyle="1" w:styleId="ekvhandschriftausgeblendet">
    <w:name w:val="ekv.handschrift.ausgeblendet"/>
    <w:uiPriority w:val="19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AE647C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ekvquellefett">
    <w:name w:val="ekv.quelle.fett"/>
    <w:basedOn w:val="Absatz-Standardschriftart"/>
    <w:uiPriority w:val="1"/>
    <w:qFormat/>
    <w:rsid w:val="00920459"/>
    <w:rPr>
      <w:rFonts w:ascii="Arial" w:hAnsi="Arial"/>
      <w:b/>
      <w:color w:val="auto"/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jg132\AppData\Roaming\Microsoft\Templates\WD_KV_KL2.dot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/>
  <cp:revision>9</cp:revision>
  <cp:lastPrinted>2016-12-20T14:33:00Z</cp:lastPrinted>
  <dcterms:created xsi:type="dcterms:W3CDTF">2026-02-05T08:17:00Z</dcterms:created>
  <dcterms:modified xsi:type="dcterms:W3CDTF">2026-02-06T08:13:00Z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1.06</vt:lpwstr>
  </property>
</Properties>
</file>