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52B7F347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7473E28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4328638A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7F7F8B42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5B0E52EB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4F8FE999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F015F75" w14:textId="2C2EF75D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0F4DD5">
              <w:t>0</w:t>
            </w:r>
            <w:r w:rsidR="009231B8">
              <w:t>3</w:t>
            </w:r>
          </w:p>
        </w:tc>
      </w:tr>
      <w:tr w:rsidR="00BF17F2" w:rsidRPr="00BF17F2" w14:paraId="2BEBBC1C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75FCDA95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005A86A3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25C5B9F0" w14:textId="63A437CD" w:rsidR="000F4DD5" w:rsidRPr="000F4DD5" w:rsidRDefault="000F4DD5" w:rsidP="000F4DD5">
      <w:pPr>
        <w:pStyle w:val="ekvue1arial"/>
      </w:pPr>
      <w:bookmarkStart w:id="0" w:name="bmStart"/>
      <w:bookmarkEnd w:id="0"/>
      <w:r w:rsidRPr="000F4DD5">
        <w:t>Rechtschreibkonferenz: Findet den Denkfehler</w:t>
      </w:r>
    </w:p>
    <w:p w14:paraId="0D9C4E0D" w14:textId="77777777" w:rsidR="003879B4" w:rsidRDefault="003879B4" w:rsidP="00FF3613"/>
    <w:p w14:paraId="7813CED4" w14:textId="77777777" w:rsidR="000F4DD5" w:rsidRDefault="000F4DD5" w:rsidP="00FF3613"/>
    <w:p w14:paraId="4F5843E5" w14:textId="40BD7639" w:rsidR="000F4DD5" w:rsidRPr="00D3427F" w:rsidRDefault="000F4DD5" w:rsidP="000F4DD5">
      <w:pPr>
        <w:pStyle w:val="ekvnummerierung"/>
        <w:framePr w:wrap="around"/>
      </w:pPr>
      <w:r>
        <w:t>01</w:t>
      </w:r>
    </w:p>
    <w:p w14:paraId="3F6D49E4" w14:textId="77777777" w:rsidR="000F4DD5" w:rsidRPr="00287B24" w:rsidRDefault="000F4DD5" w:rsidP="000F4DD5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5EB879DB" wp14:editId="11307F7C">
            <wp:extent cx="288290" cy="288290"/>
            <wp:effectExtent l="0" t="0" r="0" b="0"/>
            <wp:docPr id="9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c_gruppenarbei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9A865" w14:textId="1F5D637F" w:rsidR="000F4DD5" w:rsidRPr="000F4DD5" w:rsidRDefault="000F4DD5" w:rsidP="000F4DD5">
      <w:pPr>
        <w:rPr>
          <w:rStyle w:val="ekvarbeitsanweisungdeutsch"/>
        </w:rPr>
      </w:pPr>
      <w:r w:rsidRPr="000F4DD5">
        <w:rPr>
          <w:rStyle w:val="ekvarbeitsanweisungdeutsch"/>
        </w:rPr>
        <w:t>Lest euch durch, wie die Kinder die Schreibungen begründen.</w:t>
      </w:r>
      <w:r w:rsidRPr="000F4DD5">
        <w:rPr>
          <w:rStyle w:val="ekvarbeitsanweisungdeutsch"/>
        </w:rPr>
        <w:br/>
        <w:t>Findet jeweils den Fehler und schreibt die richtigen Begründungen auf.</w:t>
      </w:r>
    </w:p>
    <w:p w14:paraId="2A200613" w14:textId="77777777" w:rsidR="000F4DD5" w:rsidRDefault="000F4DD5" w:rsidP="00FF3613"/>
    <w:p w14:paraId="01442AF9" w14:textId="77777777" w:rsidR="000F4DD5" w:rsidRPr="000F4DD5" w:rsidRDefault="000F4DD5" w:rsidP="000F4DD5">
      <w:r w:rsidRPr="000F4DD5">
        <w:rPr>
          <w:b/>
          <w:bCs/>
        </w:rPr>
        <w:t>Fehlerwort:</w:t>
      </w:r>
      <w:r w:rsidRPr="000F4DD5">
        <w:t xml:space="preserve"> </w:t>
      </w:r>
      <w:r w:rsidRPr="000F4DD5">
        <w:rPr>
          <w:b/>
          <w:bCs/>
        </w:rPr>
        <w:t>häute</w:t>
      </w:r>
    </w:p>
    <w:p w14:paraId="2F31408A" w14:textId="2EF390AB" w:rsidR="000F4DD5" w:rsidRPr="000F4DD5" w:rsidRDefault="000F4DD5" w:rsidP="000F4DD5">
      <w:r w:rsidRPr="000F4DD5">
        <w:t>Finn:</w:t>
      </w:r>
      <w:r>
        <w:tab/>
      </w:r>
      <w:r>
        <w:tab/>
      </w:r>
      <w:r w:rsidRPr="000F4DD5">
        <w:t>„Das Wort schreibt man mit äu, weil man es ableiten kann.“</w:t>
      </w:r>
    </w:p>
    <w:p w14:paraId="0F85BCD0" w14:textId="5C5E7677" w:rsidR="000F4DD5" w:rsidRPr="000F4DD5" w:rsidRDefault="000F4DD5" w:rsidP="000F4DD5">
      <w:r w:rsidRPr="000F4DD5">
        <w:t>Klara:</w:t>
      </w:r>
      <w:r>
        <w:tab/>
      </w:r>
      <w:r w:rsidRPr="000F4DD5">
        <w:t>„Von welchem Wort kann man es ableiten?“</w:t>
      </w:r>
    </w:p>
    <w:p w14:paraId="18A92BE7" w14:textId="49D674C2" w:rsidR="000F4DD5" w:rsidRDefault="000F4DD5" w:rsidP="000F4DD5">
      <w:r w:rsidRPr="000F4DD5">
        <w:t xml:space="preserve">Finn: </w:t>
      </w:r>
      <w:r>
        <w:tab/>
      </w:r>
      <w:r>
        <w:tab/>
      </w:r>
      <w:r w:rsidRPr="000F4DD5">
        <w:t>„Die Haut. Deshalb schreibt man häute.“</w:t>
      </w:r>
    </w:p>
    <w:p w14:paraId="37D7522E" w14:textId="77777777" w:rsidR="000F4DD5" w:rsidRDefault="000F4DD5" w:rsidP="000F4DD5"/>
    <w:p w14:paraId="5A63BA31" w14:textId="5EA56C94" w:rsidR="000F4DD5" w:rsidRDefault="000F4DD5" w:rsidP="000F4DD5">
      <w:r>
        <w:t>Nein, das Wort schreibt man mit eu (</w:t>
      </w:r>
      <w:r>
        <w:rPr>
          <w:b/>
          <w:bCs/>
        </w:rPr>
        <w:t>h</w:t>
      </w:r>
      <w:r w:rsidRPr="00F66400">
        <w:rPr>
          <w:b/>
          <w:bCs/>
          <w:highlight w:val="yellow"/>
        </w:rPr>
        <w:t>eu</w:t>
      </w:r>
      <w:r>
        <w:rPr>
          <w:b/>
          <w:bCs/>
        </w:rPr>
        <w:t>te</w:t>
      </w:r>
      <w:r w:rsidRPr="00F66400">
        <w:t>)</w:t>
      </w:r>
      <w:r>
        <w:t>, weil:</w:t>
      </w:r>
    </w:p>
    <w:p w14:paraId="70DD4EE7" w14:textId="77777777" w:rsidR="000F4DD5" w:rsidRDefault="000F4DD5" w:rsidP="000F4DD5"/>
    <w:p w14:paraId="33146E7A" w14:textId="77777777" w:rsidR="000F4DD5" w:rsidRDefault="000F4DD5" w:rsidP="000F4DD5">
      <w:pPr>
        <w:pBdr>
          <w:bottom w:val="single" w:sz="12" w:space="1" w:color="auto"/>
        </w:pBdr>
      </w:pPr>
    </w:p>
    <w:p w14:paraId="2D9A82D3" w14:textId="77777777" w:rsidR="000F4DD5" w:rsidRDefault="000F4DD5" w:rsidP="000F4DD5"/>
    <w:p w14:paraId="3C3BDCD7" w14:textId="77777777" w:rsidR="000F4DD5" w:rsidRDefault="000F4DD5" w:rsidP="000F4DD5">
      <w:pPr>
        <w:pBdr>
          <w:bottom w:val="single" w:sz="12" w:space="1" w:color="auto"/>
        </w:pBdr>
      </w:pPr>
    </w:p>
    <w:p w14:paraId="050E2490" w14:textId="77777777" w:rsidR="000F4DD5" w:rsidRDefault="000F4DD5" w:rsidP="000F4DD5"/>
    <w:p w14:paraId="006DC4F4" w14:textId="01541FB2" w:rsidR="000F4DD5" w:rsidRPr="000F4DD5" w:rsidRDefault="000F4DD5" w:rsidP="000F4DD5">
      <w:r w:rsidRPr="000F4DD5">
        <w:rPr>
          <w:b/>
          <w:bCs/>
        </w:rPr>
        <w:t>Fehlerwort: fielleicht</w:t>
      </w:r>
      <w:r w:rsidRPr="000F4DD5">
        <w:br/>
        <w:t>Tim:</w:t>
      </w:r>
      <w:r>
        <w:tab/>
      </w:r>
      <w:r>
        <w:tab/>
      </w:r>
      <w:r w:rsidRPr="000F4DD5">
        <w:t>„Das Wort schreibt man mit f, weil man den Laut hört.“</w:t>
      </w:r>
    </w:p>
    <w:p w14:paraId="0E296550" w14:textId="7788F6B1" w:rsidR="000F4DD5" w:rsidRPr="000F4DD5" w:rsidRDefault="000F4DD5" w:rsidP="000F4DD5">
      <w:r w:rsidRPr="000F4DD5">
        <w:t>Emil:</w:t>
      </w:r>
      <w:r>
        <w:tab/>
      </w:r>
      <w:r>
        <w:tab/>
      </w:r>
      <w:r w:rsidRPr="000F4DD5">
        <w:t>„Welche anderen Wörter mit dem Laut kennst du?“</w:t>
      </w:r>
    </w:p>
    <w:p w14:paraId="65206908" w14:textId="51934F96" w:rsidR="000F4DD5" w:rsidRDefault="000F4DD5" w:rsidP="000F4DD5">
      <w:r w:rsidRPr="000F4DD5">
        <w:t>Tim:</w:t>
      </w:r>
      <w:r>
        <w:tab/>
      </w:r>
      <w:r>
        <w:tab/>
      </w:r>
      <w:r w:rsidRPr="000F4DD5">
        <w:t>„Foto, falsch, Film, fantastisch, Franz.“</w:t>
      </w:r>
    </w:p>
    <w:p w14:paraId="72F8E9D8" w14:textId="77777777" w:rsidR="000F4DD5" w:rsidRDefault="000F4DD5" w:rsidP="000F4DD5"/>
    <w:p w14:paraId="144C4ECA" w14:textId="4EA6D9D9" w:rsidR="000F4DD5" w:rsidRDefault="000F4DD5" w:rsidP="000F4DD5">
      <w:r>
        <w:t>Nein, das Wort schreibt man mit v (</w:t>
      </w:r>
      <w:r w:rsidRPr="00F66400">
        <w:rPr>
          <w:b/>
          <w:bCs/>
          <w:highlight w:val="yellow"/>
        </w:rPr>
        <w:t>v</w:t>
      </w:r>
      <w:r w:rsidRPr="00F66400">
        <w:rPr>
          <w:b/>
          <w:bCs/>
        </w:rPr>
        <w:t>ielleicht</w:t>
      </w:r>
      <w:r>
        <w:t>), weil:</w:t>
      </w:r>
    </w:p>
    <w:p w14:paraId="0EDC075D" w14:textId="77777777" w:rsidR="000F4DD5" w:rsidRDefault="000F4DD5" w:rsidP="000F4DD5"/>
    <w:p w14:paraId="3E300303" w14:textId="77777777" w:rsidR="000F4DD5" w:rsidRDefault="000F4DD5" w:rsidP="000F4DD5">
      <w:pPr>
        <w:pBdr>
          <w:bottom w:val="single" w:sz="12" w:space="1" w:color="auto"/>
        </w:pBdr>
      </w:pPr>
    </w:p>
    <w:p w14:paraId="4F86851C" w14:textId="77777777" w:rsidR="000F4DD5" w:rsidRDefault="000F4DD5" w:rsidP="000F4DD5"/>
    <w:p w14:paraId="73773207" w14:textId="77777777" w:rsidR="000F4DD5" w:rsidRDefault="000F4DD5" w:rsidP="000F4DD5">
      <w:pPr>
        <w:pBdr>
          <w:bottom w:val="single" w:sz="12" w:space="1" w:color="auto"/>
        </w:pBdr>
      </w:pPr>
    </w:p>
    <w:p w14:paraId="2A192F0C" w14:textId="77777777" w:rsidR="000F4DD5" w:rsidRDefault="000F4DD5" w:rsidP="000F4DD5"/>
    <w:p w14:paraId="333EC7FB" w14:textId="77777777" w:rsidR="00EF4C1A" w:rsidRDefault="00EF4C1A" w:rsidP="000F4DD5"/>
    <w:p w14:paraId="474A8988" w14:textId="77777777" w:rsidR="00EF4C1A" w:rsidRPr="00EF4C1A" w:rsidRDefault="00EF4C1A" w:rsidP="00EF4C1A">
      <w:pPr>
        <w:rPr>
          <w:b/>
          <w:bCs/>
        </w:rPr>
      </w:pPr>
      <w:r w:rsidRPr="00EF4C1A">
        <w:rPr>
          <w:b/>
          <w:bCs/>
        </w:rPr>
        <w:t>Fehlerwort: zeikt</w:t>
      </w:r>
    </w:p>
    <w:p w14:paraId="67633EA8" w14:textId="77777777" w:rsidR="00EF4C1A" w:rsidRPr="00EF4C1A" w:rsidRDefault="00EF4C1A" w:rsidP="00EF4C1A">
      <w:r w:rsidRPr="00EF4C1A">
        <w:t>Lea: „Das Wort schreibt man mit k, weil man den Laut hört.“</w:t>
      </w:r>
    </w:p>
    <w:p w14:paraId="65678F91" w14:textId="77777777" w:rsidR="00EF4C1A" w:rsidRPr="00EF4C1A" w:rsidRDefault="00EF4C1A" w:rsidP="00EF4C1A">
      <w:r w:rsidRPr="00EF4C1A">
        <w:t>Ivo: „Kannst du das Wort weiterschwingen?“</w:t>
      </w:r>
    </w:p>
    <w:p w14:paraId="50FB9407" w14:textId="77777777" w:rsidR="00EF4C1A" w:rsidRDefault="00EF4C1A" w:rsidP="00EF4C1A">
      <w:r w:rsidRPr="00EF4C1A">
        <w:t>Lea: „Ja, zeikte. Also schreibt man zeikt.“</w:t>
      </w:r>
    </w:p>
    <w:p w14:paraId="787811F4" w14:textId="77777777" w:rsidR="00EF4C1A" w:rsidRDefault="00EF4C1A" w:rsidP="00EF4C1A"/>
    <w:p w14:paraId="3EA93883" w14:textId="691E012A" w:rsidR="00EF4C1A" w:rsidRDefault="00EF4C1A" w:rsidP="00EF4C1A">
      <w:r>
        <w:t>Nein, das Wort schreibt man mit g (</w:t>
      </w:r>
      <w:r w:rsidRPr="00F66400">
        <w:rPr>
          <w:b/>
          <w:bCs/>
        </w:rPr>
        <w:t>zei</w:t>
      </w:r>
      <w:r w:rsidRPr="00F66400">
        <w:rPr>
          <w:b/>
          <w:bCs/>
          <w:highlight w:val="yellow"/>
        </w:rPr>
        <w:t>g</w:t>
      </w:r>
      <w:r w:rsidRPr="00F66400">
        <w:rPr>
          <w:b/>
          <w:bCs/>
        </w:rPr>
        <w:t>t</w:t>
      </w:r>
      <w:r>
        <w:t>), weil:</w:t>
      </w:r>
    </w:p>
    <w:p w14:paraId="54A19DAC" w14:textId="77777777" w:rsidR="00EF4C1A" w:rsidRDefault="00EF4C1A" w:rsidP="00EF4C1A"/>
    <w:p w14:paraId="1AA8E716" w14:textId="77777777" w:rsidR="00EF4C1A" w:rsidRDefault="00EF4C1A" w:rsidP="00EF4C1A">
      <w:pPr>
        <w:pBdr>
          <w:bottom w:val="single" w:sz="12" w:space="1" w:color="auto"/>
        </w:pBdr>
      </w:pPr>
    </w:p>
    <w:p w14:paraId="7C50F665" w14:textId="77777777" w:rsidR="00EF4C1A" w:rsidRDefault="00EF4C1A" w:rsidP="00EF4C1A"/>
    <w:p w14:paraId="0E886D03" w14:textId="77777777" w:rsidR="00EF4C1A" w:rsidRDefault="00EF4C1A" w:rsidP="00EF4C1A">
      <w:pPr>
        <w:pBdr>
          <w:bottom w:val="single" w:sz="12" w:space="1" w:color="auto"/>
        </w:pBdr>
      </w:pPr>
    </w:p>
    <w:p w14:paraId="6FFD412B" w14:textId="77777777" w:rsidR="00EF4C1A" w:rsidRPr="00EF4C1A" w:rsidRDefault="00EF4C1A" w:rsidP="00EF4C1A"/>
    <w:p w14:paraId="2B080D97" w14:textId="77777777" w:rsidR="002E6E74" w:rsidRDefault="002E6E74" w:rsidP="000F4DD5">
      <w:pPr>
        <w:sectPr w:rsidR="002E6E74" w:rsidSect="008D5A1A">
          <w:footerReference w:type="default" r:id="rId7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0914086A" w14:textId="77777777" w:rsidR="00EF4C1A" w:rsidRPr="000F4DD5" w:rsidRDefault="00EF4C1A" w:rsidP="000F4DD5"/>
    <w:p w14:paraId="5728027E" w14:textId="276A3B60" w:rsidR="000F4DD5" w:rsidRDefault="000F4DD5" w:rsidP="000F4DD5"/>
    <w:p w14:paraId="5197E8E6" w14:textId="77777777" w:rsidR="000F4DD5" w:rsidRPr="000F4DD5" w:rsidRDefault="000F4DD5" w:rsidP="000F4DD5"/>
    <w:p w14:paraId="363B5CA9" w14:textId="77777777" w:rsidR="002E6E74" w:rsidRDefault="002E6E74" w:rsidP="002E6E74">
      <w:r w:rsidRPr="002E6E74">
        <w:rPr>
          <w:b/>
          <w:bCs/>
        </w:rPr>
        <w:t>Fehlerwort:</w:t>
      </w:r>
      <w:r w:rsidRPr="002E6E74">
        <w:t xml:space="preserve"> </w:t>
      </w:r>
      <w:r w:rsidRPr="00994596">
        <w:rPr>
          <w:b/>
          <w:bCs/>
        </w:rPr>
        <w:t>Tromel</w:t>
      </w:r>
    </w:p>
    <w:p w14:paraId="5D726DB2" w14:textId="77777777" w:rsidR="002E6E74" w:rsidRDefault="002E6E74" w:rsidP="002E6E74">
      <w:r>
        <w:t>David: „Das Wort schreibt man mit einem m, weil man ein m hört.“</w:t>
      </w:r>
    </w:p>
    <w:p w14:paraId="09E7292C" w14:textId="77777777" w:rsidR="002E6E74" w:rsidRDefault="002E6E74" w:rsidP="002E6E74">
      <w:r>
        <w:t>Lena: „Kannst du die Silben schwingen?“</w:t>
      </w:r>
    </w:p>
    <w:p w14:paraId="042338DB" w14:textId="40587A5D" w:rsidR="002E6E74" w:rsidRDefault="002E6E74" w:rsidP="002E6E74">
      <w:r>
        <w:t>David: „Ja: T</w:t>
      </w:r>
      <w:r w:rsidR="00A01E78">
        <w:t>r</w:t>
      </w:r>
      <w:r>
        <w:t>om-el.“</w:t>
      </w:r>
    </w:p>
    <w:p w14:paraId="6CB4B347" w14:textId="77777777" w:rsidR="002E6E74" w:rsidRDefault="002E6E74" w:rsidP="002E6E74"/>
    <w:p w14:paraId="3904B512" w14:textId="46DDDC3F" w:rsidR="002E6E74" w:rsidRDefault="002E6E74" w:rsidP="002E6E74">
      <w:r>
        <w:t>Nein, das Wort schreibt man mit Doppelkonsonant (</w:t>
      </w:r>
      <w:r w:rsidRPr="00F66400">
        <w:rPr>
          <w:b/>
          <w:bCs/>
        </w:rPr>
        <w:t>T</w:t>
      </w:r>
      <w:r>
        <w:rPr>
          <w:b/>
          <w:bCs/>
        </w:rPr>
        <w:t>r</w:t>
      </w:r>
      <w:r w:rsidRPr="00F66400">
        <w:rPr>
          <w:b/>
          <w:bCs/>
        </w:rPr>
        <w:t>o</w:t>
      </w:r>
      <w:r w:rsidRPr="00F66400">
        <w:rPr>
          <w:b/>
          <w:bCs/>
          <w:highlight w:val="yellow"/>
        </w:rPr>
        <w:t>mm</w:t>
      </w:r>
      <w:r w:rsidRPr="00F66400">
        <w:rPr>
          <w:b/>
          <w:bCs/>
        </w:rPr>
        <w:t>el</w:t>
      </w:r>
      <w:r>
        <w:t>), weil:</w:t>
      </w:r>
    </w:p>
    <w:p w14:paraId="52110366" w14:textId="77777777" w:rsidR="002E6E74" w:rsidRDefault="002E6E74" w:rsidP="002E6E74"/>
    <w:p w14:paraId="5F309EE7" w14:textId="77777777" w:rsidR="002E6E74" w:rsidRDefault="002E6E74" w:rsidP="002E6E74">
      <w:pPr>
        <w:pBdr>
          <w:bottom w:val="single" w:sz="12" w:space="1" w:color="auto"/>
        </w:pBdr>
      </w:pPr>
    </w:p>
    <w:p w14:paraId="7B024472" w14:textId="77777777" w:rsidR="002E6E74" w:rsidRDefault="002E6E74" w:rsidP="002E6E74"/>
    <w:p w14:paraId="6A22B905" w14:textId="77777777" w:rsidR="002E6E74" w:rsidRDefault="002E6E74" w:rsidP="002E6E74">
      <w:pPr>
        <w:pBdr>
          <w:bottom w:val="single" w:sz="12" w:space="1" w:color="auto"/>
        </w:pBdr>
      </w:pPr>
    </w:p>
    <w:p w14:paraId="597A60BB" w14:textId="77777777" w:rsidR="002E6E74" w:rsidRPr="002E6E74" w:rsidRDefault="002E6E74" w:rsidP="002E6E74"/>
    <w:p w14:paraId="2A0AF420" w14:textId="77777777" w:rsidR="000F4DD5" w:rsidRDefault="000F4DD5" w:rsidP="00FF3613"/>
    <w:p w14:paraId="07F38FD9" w14:textId="77777777" w:rsidR="00994596" w:rsidRPr="00994596" w:rsidRDefault="00994596" w:rsidP="00994596">
      <w:r w:rsidRPr="00994596">
        <w:rPr>
          <w:b/>
          <w:bCs/>
        </w:rPr>
        <w:t>Fehlerwort:</w:t>
      </w:r>
      <w:r w:rsidRPr="00994596">
        <w:t xml:space="preserve"> </w:t>
      </w:r>
      <w:r w:rsidRPr="00994596">
        <w:rPr>
          <w:b/>
          <w:bCs/>
        </w:rPr>
        <w:t>sonderba</w:t>
      </w:r>
    </w:p>
    <w:p w14:paraId="61E12ACB" w14:textId="77777777" w:rsidR="00994596" w:rsidRPr="00994596" w:rsidRDefault="00994596" w:rsidP="00994596">
      <w:r w:rsidRPr="00994596">
        <w:t>Lotte: „Das Wort schreibt man so, wie man es spricht.“</w:t>
      </w:r>
    </w:p>
    <w:p w14:paraId="16338EA2" w14:textId="77777777" w:rsidR="00994596" w:rsidRPr="00994596" w:rsidRDefault="00994596" w:rsidP="00994596">
      <w:r w:rsidRPr="00994596">
        <w:t>Ole: „Findest du Wortbausteine?“</w:t>
      </w:r>
    </w:p>
    <w:p w14:paraId="52F38B02" w14:textId="77777777" w:rsidR="00994596" w:rsidRDefault="00994596" w:rsidP="00994596">
      <w:r w:rsidRPr="00994596">
        <w:t>Lotte: „Ja, den Wortstamm „sonder“.</w:t>
      </w:r>
    </w:p>
    <w:p w14:paraId="73C3157B" w14:textId="77777777" w:rsidR="00994596" w:rsidRDefault="00994596" w:rsidP="00994596"/>
    <w:p w14:paraId="326FADAF" w14:textId="00DE6D60" w:rsidR="00994596" w:rsidRDefault="00994596" w:rsidP="00994596">
      <w:r>
        <w:t xml:space="preserve">Nein, das Wort schreibt man </w:t>
      </w:r>
      <w:r w:rsidRPr="00F66400">
        <w:rPr>
          <w:b/>
          <w:bCs/>
        </w:rPr>
        <w:t>sonderba</w:t>
      </w:r>
      <w:r w:rsidRPr="00F66400">
        <w:rPr>
          <w:b/>
          <w:bCs/>
          <w:highlight w:val="yellow"/>
        </w:rPr>
        <w:t>r</w:t>
      </w:r>
      <w:r>
        <w:t>, weil:</w:t>
      </w:r>
    </w:p>
    <w:p w14:paraId="309FA963" w14:textId="77777777" w:rsidR="00994596" w:rsidRDefault="00994596" w:rsidP="00994596"/>
    <w:p w14:paraId="340A37DF" w14:textId="77777777" w:rsidR="00994596" w:rsidRDefault="00994596" w:rsidP="00994596">
      <w:pPr>
        <w:pBdr>
          <w:bottom w:val="single" w:sz="12" w:space="1" w:color="auto"/>
        </w:pBdr>
      </w:pPr>
    </w:p>
    <w:p w14:paraId="7B466A3C" w14:textId="77777777" w:rsidR="00994596" w:rsidRDefault="00994596" w:rsidP="00994596"/>
    <w:p w14:paraId="12774FAE" w14:textId="77777777" w:rsidR="00994596" w:rsidRDefault="00994596" w:rsidP="00994596">
      <w:pPr>
        <w:pBdr>
          <w:bottom w:val="single" w:sz="12" w:space="1" w:color="auto"/>
        </w:pBdr>
      </w:pPr>
    </w:p>
    <w:p w14:paraId="0685914E" w14:textId="77777777" w:rsidR="00994596" w:rsidRDefault="00994596" w:rsidP="00994596"/>
    <w:p w14:paraId="1DDD258A" w14:textId="77777777" w:rsidR="00994596" w:rsidRDefault="00994596" w:rsidP="00994596"/>
    <w:p w14:paraId="40C22C9F" w14:textId="77777777" w:rsidR="00994596" w:rsidRDefault="00994596" w:rsidP="00994596"/>
    <w:p w14:paraId="1718734B" w14:textId="77777777" w:rsidR="00994596" w:rsidRDefault="00994596" w:rsidP="00994596">
      <w:pPr>
        <w:sectPr w:rsidR="00994596" w:rsidSect="002E6E74"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7217D377" w14:textId="77777777" w:rsidR="00994596" w:rsidRDefault="00994596" w:rsidP="00994596"/>
    <w:p w14:paraId="00319C3D" w14:textId="77777777" w:rsidR="00994596" w:rsidRDefault="00994596" w:rsidP="00994596"/>
    <w:p w14:paraId="24E6E28C" w14:textId="3713B9DE" w:rsidR="00994596" w:rsidRPr="00D3427F" w:rsidRDefault="00994596" w:rsidP="00994596">
      <w:pPr>
        <w:pStyle w:val="ekvnummerierung"/>
        <w:framePr w:wrap="around"/>
      </w:pPr>
      <w:r>
        <w:t>02</w:t>
      </w:r>
    </w:p>
    <w:p w14:paraId="7E5F9960" w14:textId="77777777" w:rsidR="00994596" w:rsidRPr="00287B24" w:rsidRDefault="00994596" w:rsidP="00994596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348BE964" wp14:editId="20D47245">
            <wp:extent cx="288290" cy="288290"/>
            <wp:effectExtent l="0" t="0" r="0" b="0"/>
            <wp:docPr id="1419014347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c_gruppenarbei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08E18" w14:textId="0191DFAF" w:rsidR="00994596" w:rsidRPr="00994596" w:rsidRDefault="00994596" w:rsidP="00994596">
      <w:r w:rsidRPr="00994596">
        <w:t>Erfindet weitere Text</w:t>
      </w:r>
      <w:r w:rsidR="00A01E78">
        <w:t>e</w:t>
      </w:r>
      <w:r w:rsidRPr="00994596">
        <w:t xml:space="preserve"> zu Rechtschreibkonferenzen mit Denkfehlern. </w:t>
      </w:r>
    </w:p>
    <w:p w14:paraId="1C1806D6" w14:textId="77777777" w:rsidR="00994596" w:rsidRDefault="00994596" w:rsidP="00994596">
      <w:r w:rsidRPr="00994596">
        <w:t>Tauscht sie aus und findet die Fehler.</w:t>
      </w:r>
    </w:p>
    <w:p w14:paraId="2C9C0D4A" w14:textId="77777777" w:rsidR="00994596" w:rsidRDefault="00994596" w:rsidP="00994596"/>
    <w:p w14:paraId="6E88DC2A" w14:textId="77777777" w:rsidR="00994596" w:rsidRPr="00994596" w:rsidRDefault="00994596" w:rsidP="00994596"/>
    <w:p w14:paraId="3CCC9B6D" w14:textId="1C1AD941" w:rsidR="00994596" w:rsidRDefault="00994596" w:rsidP="00994596">
      <w:pPr>
        <w:rPr>
          <w:b/>
          <w:bCs/>
        </w:rPr>
      </w:pPr>
      <w:r w:rsidRPr="00994596">
        <w:rPr>
          <w:b/>
          <w:bCs/>
        </w:rPr>
        <w:t>Fehlerwort:</w:t>
      </w:r>
      <w:r w:rsidRPr="00994596">
        <w:t xml:space="preserve"> </w:t>
      </w:r>
      <w:r>
        <w:rPr>
          <w:b/>
          <w:bCs/>
        </w:rPr>
        <w:t>_______________________</w:t>
      </w:r>
    </w:p>
    <w:p w14:paraId="14770D4D" w14:textId="77777777" w:rsidR="00994596" w:rsidRDefault="00994596" w:rsidP="00994596">
      <w:pPr>
        <w:rPr>
          <w:b/>
          <w:bCs/>
        </w:rPr>
      </w:pPr>
    </w:p>
    <w:p w14:paraId="37CF8BA3" w14:textId="77777777" w:rsidR="00994596" w:rsidRPr="00994596" w:rsidRDefault="00994596" w:rsidP="00994596">
      <w:pPr>
        <w:pBdr>
          <w:bottom w:val="single" w:sz="12" w:space="1" w:color="auto"/>
        </w:pBdr>
      </w:pPr>
    </w:p>
    <w:p w14:paraId="27438397" w14:textId="77777777" w:rsidR="00994596" w:rsidRDefault="00994596" w:rsidP="00994596"/>
    <w:p w14:paraId="1F310144" w14:textId="77777777" w:rsidR="00994596" w:rsidRDefault="00994596" w:rsidP="00994596">
      <w:pPr>
        <w:pBdr>
          <w:bottom w:val="single" w:sz="12" w:space="1" w:color="auto"/>
        </w:pBdr>
      </w:pPr>
    </w:p>
    <w:p w14:paraId="182FC3AE" w14:textId="3F751C3E" w:rsidR="00994596" w:rsidRDefault="00994596" w:rsidP="00994596"/>
    <w:p w14:paraId="0CDF7C29" w14:textId="77777777" w:rsidR="00A01E78" w:rsidRDefault="00A01E78" w:rsidP="00994596">
      <w:pPr>
        <w:pBdr>
          <w:bottom w:val="single" w:sz="12" w:space="1" w:color="auto"/>
        </w:pBdr>
      </w:pPr>
    </w:p>
    <w:p w14:paraId="6BF187BB" w14:textId="77777777" w:rsidR="00A01E78" w:rsidRDefault="00A01E78" w:rsidP="00994596"/>
    <w:p w14:paraId="113A6BD7" w14:textId="77777777" w:rsidR="00994596" w:rsidRDefault="00994596" w:rsidP="00994596"/>
    <w:p w14:paraId="3CE41084" w14:textId="77777777" w:rsidR="00994596" w:rsidRDefault="00994596" w:rsidP="00994596"/>
    <w:p w14:paraId="145A6F06" w14:textId="1D0B5686" w:rsidR="00994596" w:rsidRDefault="00994596" w:rsidP="00994596">
      <w:r>
        <w:t xml:space="preserve">Nein, das Wort schreibt man </w:t>
      </w:r>
      <w:r>
        <w:rPr>
          <w:b/>
          <w:bCs/>
        </w:rPr>
        <w:t>_________________________</w:t>
      </w:r>
      <w:r>
        <w:t>, weil:</w:t>
      </w:r>
    </w:p>
    <w:p w14:paraId="24E85FA3" w14:textId="77777777" w:rsidR="00994596" w:rsidRDefault="00994596" w:rsidP="00994596"/>
    <w:p w14:paraId="68F015CF" w14:textId="77777777" w:rsidR="00994596" w:rsidRDefault="00994596" w:rsidP="00994596">
      <w:pPr>
        <w:pBdr>
          <w:bottom w:val="single" w:sz="12" w:space="1" w:color="auto"/>
        </w:pBdr>
      </w:pPr>
    </w:p>
    <w:p w14:paraId="48E3CE11" w14:textId="77777777" w:rsidR="00994596" w:rsidRDefault="00994596" w:rsidP="00994596"/>
    <w:p w14:paraId="54B67762" w14:textId="77777777" w:rsidR="00994596" w:rsidRDefault="00994596" w:rsidP="00994596">
      <w:pPr>
        <w:pBdr>
          <w:bottom w:val="single" w:sz="12" w:space="1" w:color="auto"/>
        </w:pBdr>
      </w:pPr>
    </w:p>
    <w:p w14:paraId="1A4382ED" w14:textId="77777777" w:rsidR="00994596" w:rsidRDefault="00994596" w:rsidP="00994596"/>
    <w:p w14:paraId="559C31F8" w14:textId="77777777" w:rsidR="00A01E78" w:rsidRDefault="00A01E78" w:rsidP="00994596">
      <w:pPr>
        <w:pBdr>
          <w:bottom w:val="single" w:sz="12" w:space="1" w:color="auto"/>
        </w:pBdr>
      </w:pPr>
    </w:p>
    <w:p w14:paraId="45E158BD" w14:textId="77777777" w:rsidR="00A01E78" w:rsidRDefault="00A01E78" w:rsidP="00994596"/>
    <w:p w14:paraId="5D683B81" w14:textId="77777777" w:rsidR="00994596" w:rsidRPr="00994596" w:rsidRDefault="00994596" w:rsidP="00994596"/>
    <w:p w14:paraId="4A4EF2FD" w14:textId="77777777" w:rsidR="00994596" w:rsidRDefault="00994596" w:rsidP="00994596">
      <w:pPr>
        <w:rPr>
          <w:b/>
          <w:bCs/>
        </w:rPr>
      </w:pPr>
      <w:r w:rsidRPr="00994596">
        <w:rPr>
          <w:b/>
          <w:bCs/>
        </w:rPr>
        <w:t>Fehlerwort:</w:t>
      </w:r>
      <w:r w:rsidRPr="00994596">
        <w:t xml:space="preserve"> </w:t>
      </w:r>
      <w:r>
        <w:rPr>
          <w:b/>
          <w:bCs/>
        </w:rPr>
        <w:t>_______________________</w:t>
      </w:r>
    </w:p>
    <w:p w14:paraId="51CCA342" w14:textId="77777777" w:rsidR="00994596" w:rsidRDefault="00994596" w:rsidP="00994596">
      <w:pPr>
        <w:rPr>
          <w:b/>
          <w:bCs/>
        </w:rPr>
      </w:pPr>
    </w:p>
    <w:p w14:paraId="32A00287" w14:textId="77777777" w:rsidR="00994596" w:rsidRPr="00994596" w:rsidRDefault="00994596" w:rsidP="00994596">
      <w:pPr>
        <w:pBdr>
          <w:bottom w:val="single" w:sz="12" w:space="1" w:color="auto"/>
        </w:pBdr>
      </w:pPr>
    </w:p>
    <w:p w14:paraId="3F8DCFEE" w14:textId="77777777" w:rsidR="00994596" w:rsidRDefault="00994596" w:rsidP="00994596"/>
    <w:p w14:paraId="3E6EC3F7" w14:textId="77777777" w:rsidR="00994596" w:rsidRDefault="00994596" w:rsidP="00994596">
      <w:pPr>
        <w:pBdr>
          <w:bottom w:val="single" w:sz="12" w:space="1" w:color="auto"/>
        </w:pBdr>
      </w:pPr>
    </w:p>
    <w:p w14:paraId="3A60A0CA" w14:textId="77777777" w:rsidR="00994596" w:rsidRDefault="00994596" w:rsidP="00994596"/>
    <w:p w14:paraId="77698C5A" w14:textId="77777777" w:rsidR="00A01E78" w:rsidRDefault="00A01E78" w:rsidP="00994596">
      <w:pPr>
        <w:pBdr>
          <w:bottom w:val="single" w:sz="12" w:space="1" w:color="auto"/>
        </w:pBdr>
      </w:pPr>
    </w:p>
    <w:p w14:paraId="63E2DFCA" w14:textId="77777777" w:rsidR="00A01E78" w:rsidRDefault="00A01E78" w:rsidP="00994596"/>
    <w:p w14:paraId="6B62EA5F" w14:textId="77777777" w:rsidR="00994596" w:rsidRDefault="00994596" w:rsidP="00994596"/>
    <w:p w14:paraId="4CC61CEC" w14:textId="77777777" w:rsidR="00994596" w:rsidRDefault="00994596" w:rsidP="00994596"/>
    <w:p w14:paraId="67505E7A" w14:textId="77777777" w:rsidR="00994596" w:rsidRDefault="00994596" w:rsidP="00994596">
      <w:r>
        <w:t xml:space="preserve">Nein, das Wort schreibt man </w:t>
      </w:r>
      <w:r>
        <w:rPr>
          <w:b/>
          <w:bCs/>
        </w:rPr>
        <w:t>_________________________</w:t>
      </w:r>
      <w:r>
        <w:t>, weil:</w:t>
      </w:r>
    </w:p>
    <w:p w14:paraId="114558DF" w14:textId="77777777" w:rsidR="00994596" w:rsidRDefault="00994596" w:rsidP="00994596"/>
    <w:p w14:paraId="2C6F21BA" w14:textId="77777777" w:rsidR="00994596" w:rsidRDefault="00994596" w:rsidP="00994596">
      <w:pPr>
        <w:pBdr>
          <w:bottom w:val="single" w:sz="12" w:space="1" w:color="auto"/>
        </w:pBdr>
      </w:pPr>
    </w:p>
    <w:p w14:paraId="3E6DB7AF" w14:textId="77777777" w:rsidR="00994596" w:rsidRDefault="00994596" w:rsidP="00994596"/>
    <w:p w14:paraId="122C899F" w14:textId="77777777" w:rsidR="00994596" w:rsidRDefault="00994596" w:rsidP="00994596">
      <w:pPr>
        <w:pBdr>
          <w:bottom w:val="single" w:sz="12" w:space="1" w:color="auto"/>
        </w:pBdr>
      </w:pPr>
    </w:p>
    <w:p w14:paraId="51A85275" w14:textId="77777777" w:rsidR="00994596" w:rsidRDefault="00994596" w:rsidP="00994596"/>
    <w:p w14:paraId="304851E9" w14:textId="77777777" w:rsidR="00A01E78" w:rsidRDefault="00A01E78" w:rsidP="00994596">
      <w:pPr>
        <w:pBdr>
          <w:bottom w:val="single" w:sz="12" w:space="1" w:color="auto"/>
        </w:pBdr>
      </w:pPr>
    </w:p>
    <w:p w14:paraId="4DD68542" w14:textId="77777777" w:rsidR="00A01E78" w:rsidRDefault="00A01E78" w:rsidP="00994596"/>
    <w:p w14:paraId="42A5686E" w14:textId="77777777" w:rsidR="00313358" w:rsidRDefault="00313358" w:rsidP="00994596"/>
    <w:p w14:paraId="69435AC4" w14:textId="77777777" w:rsidR="00994596" w:rsidRDefault="00994596" w:rsidP="00FF3613"/>
    <w:sectPr w:rsidR="00994596" w:rsidSect="002E6E74"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929DA" w14:textId="77777777" w:rsidR="000F4DD5" w:rsidRDefault="000F4DD5" w:rsidP="003C599D">
      <w:pPr>
        <w:spacing w:line="240" w:lineRule="auto"/>
      </w:pPr>
      <w:r>
        <w:separator/>
      </w:r>
    </w:p>
  </w:endnote>
  <w:endnote w:type="continuationSeparator" w:id="0">
    <w:p w14:paraId="7608FEBB" w14:textId="77777777" w:rsidR="000F4DD5" w:rsidRDefault="000F4DD5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20CAFFBD" w14:textId="77777777" w:rsidTr="006B2D23">
      <w:trPr>
        <w:trHeight w:hRule="exact" w:val="680"/>
      </w:trPr>
      <w:tc>
        <w:tcPr>
          <w:tcW w:w="1131" w:type="dxa"/>
          <w:noWrap/>
        </w:tcPr>
        <w:p w14:paraId="60BAE052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2F10D475" wp14:editId="33B35A21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7C3CA1D2" w14:textId="7419B3E3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2E6E74">
            <w:t>26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17D754D" w14:textId="094795AF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2E6E74">
            <w:t>Bernadette Girshausen, Berlin</w:t>
          </w:r>
        </w:p>
      </w:tc>
      <w:tc>
        <w:tcPr>
          <w:tcW w:w="397" w:type="dxa"/>
        </w:tcPr>
        <w:p w14:paraId="4509B755" w14:textId="77777777" w:rsidR="00193A18" w:rsidRPr="00913892" w:rsidRDefault="00193A18" w:rsidP="00913892">
          <w:pPr>
            <w:pStyle w:val="ekvpagina"/>
          </w:pPr>
        </w:p>
      </w:tc>
    </w:tr>
  </w:tbl>
  <w:p w14:paraId="26C1BC05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FC1F0" w14:textId="77777777" w:rsidR="000F4DD5" w:rsidRDefault="000F4DD5" w:rsidP="003C599D">
      <w:pPr>
        <w:spacing w:line="240" w:lineRule="auto"/>
      </w:pPr>
      <w:r>
        <w:separator/>
      </w:r>
    </w:p>
  </w:footnote>
  <w:footnote w:type="continuationSeparator" w:id="0">
    <w:p w14:paraId="75EDA100" w14:textId="77777777" w:rsidR="000F4DD5" w:rsidRDefault="000F4DD5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DD5"/>
    <w:rsid w:val="000040E2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4DD5"/>
    <w:rsid w:val="000F7910"/>
    <w:rsid w:val="00103057"/>
    <w:rsid w:val="00107D77"/>
    <w:rsid w:val="00124062"/>
    <w:rsid w:val="00126E1F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6E74"/>
    <w:rsid w:val="002E7FEA"/>
    <w:rsid w:val="002F1328"/>
    <w:rsid w:val="00302866"/>
    <w:rsid w:val="00303749"/>
    <w:rsid w:val="00304833"/>
    <w:rsid w:val="00313358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C09CB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091C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231B8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188"/>
    <w:rsid w:val="00991279"/>
    <w:rsid w:val="009915B2"/>
    <w:rsid w:val="00992275"/>
    <w:rsid w:val="00992B92"/>
    <w:rsid w:val="00994596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1E78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242C7"/>
    <w:rsid w:val="00E34F46"/>
    <w:rsid w:val="00E375D2"/>
    <w:rsid w:val="00E43E04"/>
    <w:rsid w:val="00E50799"/>
    <w:rsid w:val="00E5414B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4C1A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1173CA"/>
  <w15:chartTrackingRefBased/>
  <w15:docId w15:val="{9BBE7305-D2AE-4954-8693-2F7922EFE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249</Words>
  <Characters>1438</Characters>
  <Application>Microsoft Office Word</Application>
  <DocSecurity>0</DocSecurity>
  <Lines>143</Lines>
  <Paragraphs>46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7</cp:revision>
  <cp:lastPrinted>2016-12-20T14:33:00Z</cp:lastPrinted>
  <dcterms:created xsi:type="dcterms:W3CDTF">2026-02-05T11:17:00Z</dcterms:created>
  <dcterms:modified xsi:type="dcterms:W3CDTF">2026-02-06T08:24:00Z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