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221F5170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598E3D6D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40D76241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1E1216B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54CBDC7D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2BD6805A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F06C779" w14:textId="2DD345C4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4F5223">
              <w:t>0</w:t>
            </w:r>
            <w:r w:rsidR="005128C9">
              <w:t>4</w:t>
            </w:r>
          </w:p>
        </w:tc>
      </w:tr>
      <w:tr w:rsidR="00BF17F2" w:rsidRPr="00BF17F2" w14:paraId="2E917A61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683FF6B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0EA7B85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58C30908" w14:textId="77777777" w:rsidR="004C1018" w:rsidRDefault="004C1018" w:rsidP="004C1018">
      <w:pPr>
        <w:pStyle w:val="ekvue1arial"/>
      </w:pPr>
      <w:bookmarkStart w:id="0" w:name="bmStart"/>
      <w:bookmarkEnd w:id="0"/>
      <w:r w:rsidRPr="004C1018">
        <w:t>Rechtschreibkonferenzen zu eigenen Texten</w:t>
      </w:r>
    </w:p>
    <w:p w14:paraId="406ADF04" w14:textId="77777777" w:rsidR="004C1018" w:rsidRDefault="004C1018" w:rsidP="004C1018">
      <w:pPr>
        <w:pStyle w:val="ekvue1arial"/>
      </w:pPr>
    </w:p>
    <w:p w14:paraId="77CB0587" w14:textId="3612214E" w:rsidR="004C1018" w:rsidRPr="00D3427F" w:rsidRDefault="004C1018" w:rsidP="004C1018">
      <w:pPr>
        <w:pStyle w:val="ekvnummerierung"/>
        <w:framePr w:wrap="around"/>
      </w:pPr>
      <w:r>
        <w:t>01</w:t>
      </w:r>
    </w:p>
    <w:p w14:paraId="70947A36" w14:textId="77777777" w:rsidR="004C1018" w:rsidRPr="00287B24" w:rsidRDefault="004C1018" w:rsidP="004C1018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0B215165" wp14:editId="562085B9">
            <wp:extent cx="285115" cy="288290"/>
            <wp:effectExtent l="0" t="0" r="0" b="0"/>
            <wp:docPr id="6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c_schwe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81BD1" w14:textId="43307A7D" w:rsidR="004C1018" w:rsidRDefault="004C1018" w:rsidP="004C1018">
      <w:r w:rsidRPr="004C1018">
        <w:t>Schreibe mit den vorgegebenen Wörtern eine Reizwortgeschichte.</w:t>
      </w:r>
    </w:p>
    <w:p w14:paraId="21BD3F35" w14:textId="28A29349" w:rsidR="004C1018" w:rsidRDefault="003874C5" w:rsidP="004C1018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F91003" wp14:editId="3EED600A">
                <wp:simplePos x="0" y="0"/>
                <wp:positionH relativeFrom="column">
                  <wp:posOffset>-51435</wp:posOffset>
                </wp:positionH>
                <wp:positionV relativeFrom="paragraph">
                  <wp:posOffset>212725</wp:posOffset>
                </wp:positionV>
                <wp:extent cx="1219707" cy="388440"/>
                <wp:effectExtent l="0" t="0" r="19050" b="12065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707" cy="3884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6E4D1" w14:textId="29682B0E" w:rsidR="004C1018" w:rsidRPr="004C1018" w:rsidRDefault="004C1018" w:rsidP="004C1018">
                            <w:pPr>
                              <w:jc w:val="center"/>
                              <w:rPr>
                                <w:rStyle w:val="ekvhandschrift"/>
                              </w:rPr>
                            </w:pPr>
                            <w:r w:rsidRPr="004C1018">
                              <w:rPr>
                                <w:rStyle w:val="ekvhandschrift"/>
                              </w:rPr>
                              <w:t>Spaziergang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F9100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4.05pt;margin-top:16.75pt;width:96.05pt;height:3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" filled="f">
                <v:textbox>
                  <w:txbxContent>
                    <w:p w14:paraId="7286E4D1" w14:textId="29682B0E" w:rsidR="004C1018" w:rsidRPr="004C1018" w:rsidRDefault="004C1018" w:rsidP="004C1018">
                      <w:pPr>
                        <w:jc w:val="center"/>
                        <w:rPr>
                          <w:rStyle w:val="ekvhandschrift"/>
                        </w:rPr>
                      </w:pPr>
                      <w:r w:rsidRPr="004C1018">
                        <w:rPr>
                          <w:rStyle w:val="ekvhandschrift"/>
                        </w:rPr>
                        <w:t>Spaziergang</w:t>
                      </w:r>
                    </w:p>
                  </w:txbxContent>
                </v:textbox>
              </v:shape>
            </w:pict>
          </mc:Fallback>
        </mc:AlternateContent>
      </w:r>
    </w:p>
    <w:p w14:paraId="46600A7A" w14:textId="5A683C42" w:rsidR="004C1018" w:rsidRDefault="003874C5" w:rsidP="004C101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603A03" wp14:editId="338A2CCF">
                <wp:simplePos x="0" y="0"/>
                <wp:positionH relativeFrom="column">
                  <wp:posOffset>1362075</wp:posOffset>
                </wp:positionH>
                <wp:positionV relativeFrom="paragraph">
                  <wp:posOffset>14605</wp:posOffset>
                </wp:positionV>
                <wp:extent cx="1220272" cy="388620"/>
                <wp:effectExtent l="0" t="0" r="18415" b="11430"/>
                <wp:wrapNone/>
                <wp:docPr id="30146669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0272" cy="388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3932B" w14:textId="632D5F00" w:rsidR="004C1018" w:rsidRPr="004C1018" w:rsidRDefault="004C1018" w:rsidP="004C1018">
                            <w:pPr>
                              <w:jc w:val="center"/>
                              <w:rPr>
                                <w:rStyle w:val="ekvhandschrift"/>
                              </w:rPr>
                            </w:pPr>
                            <w:r>
                              <w:rPr>
                                <w:rStyle w:val="ekvhandschrift"/>
                              </w:rPr>
                              <w:t>Wochenende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603A03" id="_x0000_s1027" type="#_x0000_t202" style="position:absolute;margin-left:107.25pt;margin-top:1.15pt;width:96.1pt;height:30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" filled="f">
                <v:textbox>
                  <w:txbxContent>
                    <w:p w14:paraId="4303932B" w14:textId="632D5F00" w:rsidR="004C1018" w:rsidRPr="004C1018" w:rsidRDefault="004C1018" w:rsidP="004C1018">
                      <w:pPr>
                        <w:jc w:val="center"/>
                        <w:rPr>
                          <w:rStyle w:val="ekvhandschrift"/>
                        </w:rPr>
                      </w:pPr>
                      <w:r>
                        <w:rPr>
                          <w:rStyle w:val="ekvhandschrift"/>
                        </w:rPr>
                        <w:t>Wochenende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70EB81" wp14:editId="56E5DE7C">
                <wp:simplePos x="0" y="0"/>
                <wp:positionH relativeFrom="column">
                  <wp:posOffset>2776855</wp:posOffset>
                </wp:positionH>
                <wp:positionV relativeFrom="paragraph">
                  <wp:posOffset>14605</wp:posOffset>
                </wp:positionV>
                <wp:extent cx="1220272" cy="388620"/>
                <wp:effectExtent l="0" t="0" r="18415" b="11430"/>
                <wp:wrapNone/>
                <wp:docPr id="50577987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0272" cy="388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A27B7C" w14:textId="0E370FE9" w:rsidR="004C1018" w:rsidRPr="004C1018" w:rsidRDefault="004C1018" w:rsidP="004C1018">
                            <w:pPr>
                              <w:jc w:val="center"/>
                              <w:rPr>
                                <w:rStyle w:val="ekvhandschrift"/>
                              </w:rPr>
                            </w:pPr>
                            <w:r>
                              <w:rPr>
                                <w:rStyle w:val="ekvhandschrift"/>
                              </w:rPr>
                              <w:t>Tassenkuchen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70EB81" id="_x0000_s1028" type="#_x0000_t202" style="position:absolute;margin-left:218.65pt;margin-top:1.15pt;width:96.1pt;height:30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" filled="f">
                <v:textbox>
                  <w:txbxContent>
                    <w:p w14:paraId="5EA27B7C" w14:textId="0E370FE9" w:rsidR="004C1018" w:rsidRPr="004C1018" w:rsidRDefault="004C1018" w:rsidP="004C1018">
                      <w:pPr>
                        <w:jc w:val="center"/>
                        <w:rPr>
                          <w:rStyle w:val="ekvhandschrift"/>
                        </w:rPr>
                      </w:pPr>
                      <w:r>
                        <w:rPr>
                          <w:rStyle w:val="ekvhandschrift"/>
                        </w:rPr>
                        <w:t>Tassenkuchen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DCA456" wp14:editId="4B951A5B">
                <wp:simplePos x="0" y="0"/>
                <wp:positionH relativeFrom="column">
                  <wp:posOffset>4191635</wp:posOffset>
                </wp:positionH>
                <wp:positionV relativeFrom="paragraph">
                  <wp:posOffset>14605</wp:posOffset>
                </wp:positionV>
                <wp:extent cx="1220272" cy="388620"/>
                <wp:effectExtent l="0" t="0" r="18415" b="11430"/>
                <wp:wrapNone/>
                <wp:docPr id="20132487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0272" cy="388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6A07AD" w14:textId="6AB467C5" w:rsidR="004C1018" w:rsidRPr="004C1018" w:rsidRDefault="004C1018" w:rsidP="004C1018">
                            <w:pPr>
                              <w:jc w:val="center"/>
                              <w:rPr>
                                <w:rStyle w:val="ekvhandschrift"/>
                              </w:rPr>
                            </w:pPr>
                            <w:r>
                              <w:rPr>
                                <w:rStyle w:val="ekvhandschrift"/>
                              </w:rPr>
                              <w:t>Frisur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DCA456" id="_x0000_s1029" type="#_x0000_t202" style="position:absolute;margin-left:330.05pt;margin-top:1.15pt;width:96.1pt;height:30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" filled="f">
                <v:textbox>
                  <w:txbxContent>
                    <w:p w14:paraId="716A07AD" w14:textId="6AB467C5" w:rsidR="004C1018" w:rsidRPr="004C1018" w:rsidRDefault="004C1018" w:rsidP="004C1018">
                      <w:pPr>
                        <w:jc w:val="center"/>
                        <w:rPr>
                          <w:rStyle w:val="ekvhandschrift"/>
                        </w:rPr>
                      </w:pPr>
                      <w:r>
                        <w:rPr>
                          <w:rStyle w:val="ekvhandschrift"/>
                        </w:rPr>
                        <w:t>Frisur</w:t>
                      </w:r>
                    </w:p>
                  </w:txbxContent>
                </v:textbox>
              </v:shape>
            </w:pict>
          </mc:Fallback>
        </mc:AlternateContent>
      </w:r>
    </w:p>
    <w:p w14:paraId="310D6387" w14:textId="5C609437" w:rsidR="004C1018" w:rsidRPr="004C1018" w:rsidRDefault="004C1018" w:rsidP="004C1018"/>
    <w:p w14:paraId="4700E6BD" w14:textId="77777777" w:rsidR="003874C5" w:rsidRDefault="003874C5" w:rsidP="003874C5">
      <w:pPr>
        <w:pStyle w:val="ekvue1arial"/>
        <w:pBdr>
          <w:bottom w:val="single" w:sz="12" w:space="1" w:color="auto"/>
        </w:pBdr>
        <w:ind w:right="849"/>
      </w:pPr>
    </w:p>
    <w:p w14:paraId="082C3C7B" w14:textId="77777777" w:rsidR="003874C5" w:rsidRPr="004C1018" w:rsidRDefault="003874C5" w:rsidP="003874C5">
      <w:pPr>
        <w:pStyle w:val="ekvue1arial"/>
        <w:pBdr>
          <w:bottom w:val="single" w:sz="12" w:space="1" w:color="auto"/>
        </w:pBdr>
        <w:ind w:right="849"/>
      </w:pPr>
    </w:p>
    <w:p w14:paraId="33FAA6E4" w14:textId="77777777" w:rsidR="003874C5" w:rsidRDefault="003874C5" w:rsidP="003874C5">
      <w:pPr>
        <w:ind w:right="849"/>
      </w:pPr>
    </w:p>
    <w:p w14:paraId="1ABD7F8D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033D51D1" w14:textId="77777777" w:rsidR="003874C5" w:rsidRDefault="003874C5" w:rsidP="003874C5">
      <w:pPr>
        <w:ind w:right="849"/>
      </w:pPr>
    </w:p>
    <w:p w14:paraId="40795A39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38202534" w14:textId="77777777" w:rsidR="003874C5" w:rsidRDefault="003874C5" w:rsidP="003874C5">
      <w:pPr>
        <w:ind w:right="849"/>
      </w:pPr>
    </w:p>
    <w:p w14:paraId="6AADEBAC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23FAFAD1" w14:textId="77777777" w:rsidR="003874C5" w:rsidRDefault="003874C5" w:rsidP="003874C5">
      <w:pPr>
        <w:ind w:right="849"/>
      </w:pPr>
    </w:p>
    <w:p w14:paraId="13A37A27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38364A59" w14:textId="77777777" w:rsidR="003874C5" w:rsidRDefault="003874C5" w:rsidP="003874C5">
      <w:pPr>
        <w:ind w:right="849"/>
      </w:pPr>
    </w:p>
    <w:p w14:paraId="42AB82A8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77CE318C" w14:textId="77777777" w:rsidR="003874C5" w:rsidRDefault="003874C5" w:rsidP="003874C5">
      <w:pPr>
        <w:ind w:right="849"/>
      </w:pPr>
    </w:p>
    <w:p w14:paraId="57AD2E52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65B46351" w14:textId="77777777" w:rsidR="003874C5" w:rsidRDefault="003874C5" w:rsidP="003874C5">
      <w:pPr>
        <w:ind w:right="849"/>
      </w:pPr>
    </w:p>
    <w:p w14:paraId="0E129F23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7048E7BD" w14:textId="77777777" w:rsidR="003874C5" w:rsidRDefault="003874C5" w:rsidP="003874C5">
      <w:pPr>
        <w:ind w:right="849"/>
      </w:pPr>
    </w:p>
    <w:p w14:paraId="6B6DCF59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269C2B6E" w14:textId="77777777" w:rsidR="003874C5" w:rsidRDefault="003874C5" w:rsidP="003874C5">
      <w:pPr>
        <w:ind w:right="849"/>
      </w:pPr>
    </w:p>
    <w:p w14:paraId="00893141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77CF7E49" w14:textId="77777777" w:rsidR="003874C5" w:rsidRDefault="003874C5" w:rsidP="003874C5">
      <w:pPr>
        <w:ind w:right="849"/>
      </w:pPr>
    </w:p>
    <w:p w14:paraId="4359952A" w14:textId="77777777" w:rsidR="003874C5" w:rsidRDefault="003874C5" w:rsidP="003874C5">
      <w:pPr>
        <w:pBdr>
          <w:bottom w:val="single" w:sz="12" w:space="1" w:color="auto"/>
        </w:pBdr>
        <w:ind w:right="849"/>
      </w:pPr>
    </w:p>
    <w:p w14:paraId="538EA756" w14:textId="77777777" w:rsidR="003874C5" w:rsidRDefault="003874C5" w:rsidP="003874C5">
      <w:pPr>
        <w:ind w:right="849"/>
      </w:pPr>
    </w:p>
    <w:p w14:paraId="0ABBE117" w14:textId="4FBDE770" w:rsidR="00D55FF2" w:rsidRDefault="00D55FF2" w:rsidP="003874C5">
      <w:pPr>
        <w:ind w:right="849"/>
      </w:pPr>
    </w:p>
    <w:p w14:paraId="102DB680" w14:textId="24B160B6" w:rsidR="00D55FF2" w:rsidRPr="00D3427F" w:rsidRDefault="00D55FF2" w:rsidP="00D55FF2">
      <w:pPr>
        <w:pStyle w:val="ekvnummerierung"/>
        <w:framePr w:wrap="around"/>
      </w:pPr>
      <w:r>
        <w:t>02</w:t>
      </w:r>
    </w:p>
    <w:p w14:paraId="6B48AE6C" w14:textId="3AD5F139" w:rsidR="00D55FF2" w:rsidRPr="00287B24" w:rsidRDefault="00D55FF2" w:rsidP="00D55FF2">
      <w:pPr>
        <w:pStyle w:val="ekvpicto"/>
        <w:framePr w:wrap="around" w:y="1441"/>
      </w:pPr>
    </w:p>
    <w:p w14:paraId="4CCA0F04" w14:textId="77777777" w:rsidR="00D55FF2" w:rsidRPr="00287B24" w:rsidRDefault="00D55FF2" w:rsidP="00D55FF2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7EAEDB0D" wp14:editId="47B06BB3">
            <wp:extent cx="288290" cy="288290"/>
            <wp:effectExtent l="0" t="0" r="0" b="0"/>
            <wp:docPr id="9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F62A7" w14:textId="29147087" w:rsidR="00D55FF2" w:rsidRDefault="00D55FF2" w:rsidP="00D55FF2">
      <w:r>
        <w:t>Lest eure Texte vor.</w:t>
      </w:r>
    </w:p>
    <w:p w14:paraId="64AAF27A" w14:textId="77777777" w:rsidR="00D55FF2" w:rsidRDefault="00D55FF2" w:rsidP="00D55FF2"/>
    <w:p w14:paraId="64C5AABB" w14:textId="77777777" w:rsidR="00D55FF2" w:rsidRDefault="00D55FF2" w:rsidP="00D55FF2"/>
    <w:p w14:paraId="0A7BC3DD" w14:textId="3950315B" w:rsidR="00D55FF2" w:rsidRPr="00D3427F" w:rsidRDefault="00D55FF2" w:rsidP="00D55FF2">
      <w:pPr>
        <w:pStyle w:val="ekvnummerierung"/>
        <w:framePr w:wrap="around"/>
      </w:pPr>
      <w:r>
        <w:t>03</w:t>
      </w:r>
    </w:p>
    <w:p w14:paraId="54824A59" w14:textId="77777777" w:rsidR="00D55FF2" w:rsidRPr="00287B24" w:rsidRDefault="00D55FF2" w:rsidP="00D55FF2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256B0D74" wp14:editId="293DECC1">
            <wp:extent cx="288290" cy="288290"/>
            <wp:effectExtent l="0" t="0" r="0" b="0"/>
            <wp:docPr id="1442781243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1FEDA" w14:textId="400D9B65" w:rsidR="00D55FF2" w:rsidRDefault="00D55FF2" w:rsidP="00D55FF2">
      <w:r>
        <w:t>Bildet eine Rechtschreibkonferenz.</w:t>
      </w:r>
    </w:p>
    <w:p w14:paraId="666B4636" w14:textId="77777777" w:rsidR="00D55FF2" w:rsidRDefault="00D55FF2" w:rsidP="00D55FF2">
      <w:pPr>
        <w:rPr>
          <w:rFonts w:cs="Arial"/>
          <w:szCs w:val="23"/>
        </w:rPr>
      </w:pPr>
      <w:r>
        <w:rPr>
          <w:rFonts w:cs="Arial"/>
          <w:szCs w:val="23"/>
        </w:rPr>
        <w:t>Verbessert eure Texte mithilfe der Checkliste auf Kopiervorlage 1.</w:t>
      </w:r>
    </w:p>
    <w:p w14:paraId="1F78B0DD" w14:textId="77777777" w:rsidR="00D55FF2" w:rsidRDefault="00D55FF2" w:rsidP="00D55FF2">
      <w:pPr>
        <w:rPr>
          <w:rFonts w:cs="Arial"/>
          <w:szCs w:val="23"/>
        </w:rPr>
      </w:pPr>
    </w:p>
    <w:p w14:paraId="4FC2C4E0" w14:textId="66666E23" w:rsidR="00D55FF2" w:rsidRPr="00D3427F" w:rsidRDefault="00D55FF2" w:rsidP="00D55FF2">
      <w:pPr>
        <w:pStyle w:val="ekvnummerierung"/>
        <w:framePr w:wrap="around"/>
      </w:pPr>
      <w:r>
        <w:t>04</w:t>
      </w:r>
    </w:p>
    <w:p w14:paraId="029C1500" w14:textId="77777777" w:rsidR="00D55FF2" w:rsidRPr="00287B24" w:rsidRDefault="00D55FF2" w:rsidP="00D55FF2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8DE6423" wp14:editId="1D282C73">
            <wp:extent cx="288290" cy="285115"/>
            <wp:effectExtent l="0" t="0" r="0" b="635"/>
            <wp:docPr id="100" name="Grafik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c_arbeitshef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F1497" w14:textId="08EEE48E" w:rsidR="00D55FF2" w:rsidRDefault="00D55FF2" w:rsidP="00D55FF2">
      <w:pPr>
        <w:rPr>
          <w:rFonts w:cs="Arial"/>
          <w:szCs w:val="23"/>
        </w:rPr>
      </w:pPr>
      <w:r>
        <w:rPr>
          <w:rFonts w:cs="Arial"/>
          <w:szCs w:val="23"/>
        </w:rPr>
        <w:t>Schreibe den verbesserten Text in dein Heft.</w:t>
      </w:r>
    </w:p>
    <w:p w14:paraId="0C424C06" w14:textId="77777777" w:rsidR="00D55FF2" w:rsidRDefault="00D55FF2" w:rsidP="00D55FF2"/>
    <w:sectPr w:rsidR="00D55FF2" w:rsidSect="008D5A1A">
      <w:footerReference w:type="default" r:id="rId9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2BE97" w14:textId="77777777" w:rsidR="004F5223" w:rsidRDefault="004F5223" w:rsidP="003C599D">
      <w:pPr>
        <w:spacing w:line="240" w:lineRule="auto"/>
      </w:pPr>
      <w:r>
        <w:separator/>
      </w:r>
    </w:p>
  </w:endnote>
  <w:endnote w:type="continuationSeparator" w:id="0">
    <w:p w14:paraId="3B5FDAFE" w14:textId="77777777" w:rsidR="004F5223" w:rsidRDefault="004F5223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1708E531" w14:textId="77777777" w:rsidTr="006B2D23">
      <w:trPr>
        <w:trHeight w:hRule="exact" w:val="680"/>
      </w:trPr>
      <w:tc>
        <w:tcPr>
          <w:tcW w:w="1131" w:type="dxa"/>
          <w:noWrap/>
        </w:tcPr>
        <w:p w14:paraId="0FDFDFFC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26070955" wp14:editId="76FDCF0D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AA06DF6" w14:textId="02EECE9E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D55FF2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61C3131" w14:textId="3019C347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D55FF2">
            <w:t>Bernadette Girshausen, Berlin</w:t>
          </w:r>
        </w:p>
      </w:tc>
      <w:tc>
        <w:tcPr>
          <w:tcW w:w="397" w:type="dxa"/>
        </w:tcPr>
        <w:p w14:paraId="0297DD13" w14:textId="77777777" w:rsidR="00193A18" w:rsidRPr="00913892" w:rsidRDefault="00193A18" w:rsidP="00913892">
          <w:pPr>
            <w:pStyle w:val="ekvpagina"/>
          </w:pPr>
        </w:p>
      </w:tc>
    </w:tr>
  </w:tbl>
  <w:p w14:paraId="4B4D40A0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5481B" w14:textId="77777777" w:rsidR="004F5223" w:rsidRDefault="004F5223" w:rsidP="003C599D">
      <w:pPr>
        <w:spacing w:line="240" w:lineRule="auto"/>
      </w:pPr>
      <w:r>
        <w:separator/>
      </w:r>
    </w:p>
  </w:footnote>
  <w:footnote w:type="continuationSeparator" w:id="0">
    <w:p w14:paraId="1BE8C1E3" w14:textId="77777777" w:rsidR="004F5223" w:rsidRDefault="004F5223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223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1AAC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4C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C1018"/>
    <w:rsid w:val="004F4EF6"/>
    <w:rsid w:val="004F5223"/>
    <w:rsid w:val="004F7BEC"/>
    <w:rsid w:val="00501528"/>
    <w:rsid w:val="00501C6F"/>
    <w:rsid w:val="005069C1"/>
    <w:rsid w:val="005128C9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5FF2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2900E5"/>
  <w15:chartTrackingRefBased/>
  <w15:docId w15:val="{6450F9A5-B9B4-4A6F-A6E2-1B17D1154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4</cp:revision>
  <cp:lastPrinted>2016-12-20T14:33:00Z</cp:lastPrinted>
  <dcterms:created xsi:type="dcterms:W3CDTF">2026-02-05T12:54:00Z</dcterms:created>
  <dcterms:modified xsi:type="dcterms:W3CDTF">2026-02-06T08:26:00Z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