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691CC2A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146F931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3AD29A0D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C6CC8FA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466FA02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D91FAB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44D009A" w14:textId="6A81C56B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547DCB">
              <w:t>01</w:t>
            </w:r>
          </w:p>
        </w:tc>
      </w:tr>
      <w:tr w:rsidR="00BF17F2" w:rsidRPr="00BF17F2" w14:paraId="7A7973BB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F635430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0A163AA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97EB9B1" w14:textId="77777777" w:rsidR="00547DCB" w:rsidRPr="0011455B" w:rsidRDefault="00547DCB" w:rsidP="00547DCB">
      <w:pPr>
        <w:pStyle w:val="ekvue1arial"/>
        <w:rPr>
          <w:sz w:val="36"/>
          <w:szCs w:val="18"/>
        </w:rPr>
      </w:pPr>
      <w:bookmarkStart w:id="0" w:name="bmStart"/>
      <w:bookmarkEnd w:id="0"/>
      <w:r>
        <w:rPr>
          <w:rFonts w:cs="Arial"/>
          <w:bCs/>
          <w:noProof/>
          <w:color w:val="7F7F7F"/>
          <w:position w:val="1"/>
          <w:sz w:val="22"/>
        </w:rPr>
        <w:drawing>
          <wp:anchor distT="0" distB="0" distL="114300" distR="114300" simplePos="0" relativeHeight="251659264" behindDoc="0" locked="0" layoutInCell="1" allowOverlap="1" wp14:anchorId="4DF67462" wp14:editId="02DBA3EE">
            <wp:simplePos x="0" y="0"/>
            <wp:positionH relativeFrom="column">
              <wp:posOffset>4295184</wp:posOffset>
            </wp:positionH>
            <wp:positionV relativeFrom="paragraph">
              <wp:posOffset>-260779</wp:posOffset>
            </wp:positionV>
            <wp:extent cx="879895" cy="931545"/>
            <wp:effectExtent l="0" t="0" r="0" b="1905"/>
            <wp:wrapNone/>
            <wp:docPr id="30292782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9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1455B">
        <w:rPr>
          <w:sz w:val="36"/>
          <w:szCs w:val="18"/>
        </w:rPr>
        <w:t>Die Fußball-Weltmeisterschaft 2026</w:t>
      </w:r>
    </w:p>
    <w:p w14:paraId="6DA6B26F" w14:textId="77777777" w:rsidR="00547DCB" w:rsidRDefault="00547DCB" w:rsidP="00547DCB"/>
    <w:p w14:paraId="2F18452F" w14:textId="77777777" w:rsidR="00547DCB" w:rsidRPr="00D3427F" w:rsidRDefault="00547DCB" w:rsidP="00547DCB">
      <w:pPr>
        <w:pStyle w:val="ekvnummerierung"/>
        <w:framePr w:wrap="around"/>
      </w:pPr>
      <w:r>
        <w:t>01</w:t>
      </w:r>
    </w:p>
    <w:p w14:paraId="5122F577" w14:textId="77777777" w:rsidR="00547DCB" w:rsidRPr="00287B24" w:rsidRDefault="00547DCB" w:rsidP="00547DC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F2C8A26" wp14:editId="1D481871">
            <wp:extent cx="285115" cy="288290"/>
            <wp:effectExtent l="0" t="0" r="0" b="0"/>
            <wp:docPr id="304620400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A475" w14:textId="77777777" w:rsidR="00547DCB" w:rsidRPr="00447721" w:rsidRDefault="00547DCB" w:rsidP="00547DCB">
      <w:pPr>
        <w:rPr>
          <w:rStyle w:val="ekvarbeitsanweisungdeutsch"/>
          <w:szCs w:val="23"/>
        </w:rPr>
      </w:pPr>
      <w:r w:rsidRPr="00447721">
        <w:rPr>
          <w:rStyle w:val="ekvarbeitsanweisungdeutsch"/>
          <w:szCs w:val="23"/>
        </w:rPr>
        <w:t>Wann und wo fand die Fußball-WM zum ersten Mal statt?</w:t>
      </w:r>
    </w:p>
    <w:p w14:paraId="4FC4E841" w14:textId="77777777" w:rsidR="00547DCB" w:rsidRPr="000D7C2E" w:rsidRDefault="00547DCB" w:rsidP="00547DCB">
      <w:pPr>
        <w:rPr>
          <w:rStyle w:val="ekvarbeitsanweisungdeutsch"/>
          <w:sz w:val="24"/>
          <w:szCs w:val="24"/>
        </w:rPr>
      </w:pPr>
      <w:r w:rsidRPr="000D7C2E">
        <w:rPr>
          <w:rStyle w:val="ekvarbeitsanweisungdeutsch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3F3410" wp14:editId="10BCFF64">
                <wp:simplePos x="0" y="0"/>
                <wp:positionH relativeFrom="column">
                  <wp:posOffset>-74875</wp:posOffset>
                </wp:positionH>
                <wp:positionV relativeFrom="paragraph">
                  <wp:posOffset>77253</wp:posOffset>
                </wp:positionV>
                <wp:extent cx="1360805" cy="53467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53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693F5" w14:textId="77777777" w:rsidR="00547DCB" w:rsidRPr="00A54D2E" w:rsidRDefault="00547DCB" w:rsidP="00547DCB">
                            <w:pPr>
                              <w:spacing w:before="240"/>
                              <w:rPr>
                                <w:rFonts w:ascii="Comic Sans MS" w:hAnsi="Comic Sans MS"/>
                                <w:color w:val="000000" w:themeColor="text1"/>
                                <w:sz w:val="46"/>
                                <w:szCs w:val="46"/>
                              </w:rPr>
                            </w:pPr>
                            <w:r w:rsidRPr="00A54D2E">
                              <w:rPr>
                                <w:rFonts w:ascii="Comic Sans MS" w:hAnsi="Comic Sans MS"/>
                                <w:color w:val="000000" w:themeColor="text1"/>
                                <w:sz w:val="48"/>
                                <w:szCs w:val="48"/>
                              </w:rPr>
                              <w:t>W</w:t>
                            </w:r>
                            <w:r w:rsidRPr="00A54D2E">
                              <w:rPr>
                                <w:rFonts w:ascii="Comic Sans MS" w:hAnsi="Comic Sans MS"/>
                                <w:color w:val="000000" w:themeColor="text1"/>
                                <w:sz w:val="40"/>
                                <w:szCs w:val="40"/>
                              </w:rPr>
                              <w:t>ann</w:t>
                            </w:r>
                            <w:r w:rsidRPr="00A54D2E">
                              <w:rPr>
                                <w:rFonts w:ascii="Comic Sans MS" w:hAnsi="Comic Sans MS"/>
                                <w:color w:val="000000" w:themeColor="text1"/>
                                <w:sz w:val="52"/>
                                <w:szCs w:val="5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F341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5.9pt;margin-top:6.1pt;width:107.15pt;height:42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" filled="f" stroked="f">
                <v:textbox>
                  <w:txbxContent>
                    <w:p w14:paraId="3D1693F5" w14:textId="77777777" w:rsidR="00547DCB" w:rsidRPr="00A54D2E" w:rsidRDefault="00547DCB" w:rsidP="00547DCB">
                      <w:pPr>
                        <w:spacing w:before="240"/>
                        <w:rPr>
                          <w:rFonts w:ascii="Comic Sans MS" w:hAnsi="Comic Sans MS"/>
                          <w:color w:val="000000" w:themeColor="text1"/>
                          <w:sz w:val="46"/>
                          <w:szCs w:val="46"/>
                        </w:rPr>
                      </w:pPr>
                      <w:r w:rsidRPr="00A54D2E">
                        <w:rPr>
                          <w:rFonts w:ascii="Comic Sans MS" w:hAnsi="Comic Sans MS"/>
                          <w:color w:val="000000" w:themeColor="text1"/>
                          <w:sz w:val="48"/>
                          <w:szCs w:val="48"/>
                        </w:rPr>
                        <w:t>W</w:t>
                      </w:r>
                      <w:r w:rsidRPr="00A54D2E">
                        <w:rPr>
                          <w:rFonts w:ascii="Comic Sans MS" w:hAnsi="Comic Sans MS"/>
                          <w:color w:val="000000" w:themeColor="text1"/>
                          <w:sz w:val="40"/>
                          <w:szCs w:val="40"/>
                        </w:rPr>
                        <w:t>ann</w:t>
                      </w:r>
                      <w:r w:rsidRPr="00A54D2E">
                        <w:rPr>
                          <w:rFonts w:ascii="Comic Sans MS" w:hAnsi="Comic Sans MS"/>
                          <w:color w:val="000000" w:themeColor="text1"/>
                          <w:sz w:val="52"/>
                          <w:szCs w:val="5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47DCB" w:rsidRPr="00C24816" w14:paraId="694B2C85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00EF7F4" w14:textId="77777777" w:rsidR="00547DCB" w:rsidRPr="00C24816" w:rsidRDefault="00547DCB" w:rsidP="00C923B4">
            <w:pPr>
              <w:pStyle w:val="ekvmittelband"/>
            </w:pPr>
          </w:p>
        </w:tc>
      </w:tr>
      <w:tr w:rsidR="00547DCB" w:rsidRPr="00C24816" w14:paraId="5820AB2B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3F7E534" w14:textId="77777777" w:rsidR="00547DCB" w:rsidRPr="00C24816" w:rsidRDefault="00547DCB" w:rsidP="00C923B4">
            <w:pPr>
              <w:pStyle w:val="ekvmittelband"/>
            </w:pPr>
          </w:p>
        </w:tc>
      </w:tr>
      <w:tr w:rsidR="00547DCB" w:rsidRPr="00C24816" w14:paraId="36B179CD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7853820F" w14:textId="77777777" w:rsidR="00547DCB" w:rsidRPr="00C24816" w:rsidRDefault="00547DCB" w:rsidP="00C923B4">
            <w:pPr>
              <w:pStyle w:val="ekvmittelband"/>
            </w:pPr>
          </w:p>
        </w:tc>
      </w:tr>
    </w:tbl>
    <w:p w14:paraId="519A8D28" w14:textId="77777777" w:rsidR="00547DCB" w:rsidRPr="00B67CF1" w:rsidRDefault="00547DCB" w:rsidP="00547DCB">
      <w:pPr>
        <w:rPr>
          <w:rStyle w:val="ekvarbeitsanweisungdeutsch"/>
          <w:sz w:val="24"/>
          <w:szCs w:val="24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47DCB" w:rsidRPr="00C24816" w14:paraId="1C331E29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1260FA6" w14:textId="77777777" w:rsidR="00547DCB" w:rsidRPr="00C24816" w:rsidRDefault="00547DCB" w:rsidP="00C923B4">
            <w:pPr>
              <w:pStyle w:val="ekvmittelband"/>
            </w:pPr>
          </w:p>
        </w:tc>
      </w:tr>
      <w:tr w:rsidR="00547DCB" w:rsidRPr="00C24816" w14:paraId="02EF95CC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018CFFA" w14:textId="77777777" w:rsidR="00547DCB" w:rsidRPr="00C24816" w:rsidRDefault="00547DCB" w:rsidP="00C923B4">
            <w:pPr>
              <w:pStyle w:val="ekvmittelband"/>
            </w:pPr>
          </w:p>
        </w:tc>
      </w:tr>
      <w:tr w:rsidR="00547DCB" w:rsidRPr="00C24816" w14:paraId="3EC0AAFB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3C525CD8" w14:textId="77777777" w:rsidR="00547DCB" w:rsidRPr="00C24816" w:rsidRDefault="00547DCB" w:rsidP="00C923B4">
            <w:pPr>
              <w:pStyle w:val="ekvmittelband"/>
            </w:pPr>
            <w:r w:rsidRPr="000D7C2E">
              <w:rPr>
                <w:rStyle w:val="ekvarbeitsanweisungdeutsch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D9E4DEF" wp14:editId="7D20A2E9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-368935</wp:posOffset>
                      </wp:positionV>
                      <wp:extent cx="1360805" cy="534670"/>
                      <wp:effectExtent l="0" t="0" r="0" b="0"/>
                      <wp:wrapNone/>
                      <wp:docPr id="120057172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805" cy="5346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D90F6" w14:textId="77777777" w:rsidR="00547DCB" w:rsidRPr="00A54D2E" w:rsidRDefault="00547DCB" w:rsidP="00547DCB">
                                  <w:pPr>
                                    <w:spacing w:before="24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46"/>
                                      <w:szCs w:val="46"/>
                                    </w:rPr>
                                  </w:pPr>
                                  <w:r w:rsidRPr="00A54D2E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W</w:t>
                                  </w:r>
                                  <w:r w:rsidRPr="00A54D2E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o</w:t>
                                  </w:r>
                                  <w:r w:rsidRPr="00A54D2E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E4DEF" id="_x0000_s1027" type="#_x0000_t202" style="position:absolute;margin-left:-3.4pt;margin-top:-29.05pt;width:107.15pt;height:42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" filled="f" stroked="f">
                      <v:textbox>
                        <w:txbxContent>
                          <w:p w14:paraId="254D90F6" w14:textId="77777777" w:rsidR="00547DCB" w:rsidRPr="00A54D2E" w:rsidRDefault="00547DCB" w:rsidP="00547DCB">
                            <w:pPr>
                              <w:spacing w:before="240"/>
                              <w:rPr>
                                <w:rFonts w:ascii="Comic Sans MS" w:hAnsi="Comic Sans MS"/>
                                <w:color w:val="000000" w:themeColor="text1"/>
                                <w:sz w:val="46"/>
                                <w:szCs w:val="46"/>
                              </w:rPr>
                            </w:pPr>
                            <w:r w:rsidRPr="00A54D2E">
                              <w:rPr>
                                <w:rFonts w:ascii="Comic Sans MS" w:hAnsi="Comic Sans MS"/>
                                <w:color w:val="000000" w:themeColor="text1"/>
                                <w:sz w:val="48"/>
                                <w:szCs w:val="48"/>
                              </w:rPr>
                              <w:t>W</w:t>
                            </w:r>
                            <w:r w:rsidRPr="00A54D2E">
                              <w:rPr>
                                <w:rFonts w:ascii="Comic Sans MS" w:hAnsi="Comic Sans MS"/>
                                <w:color w:val="000000" w:themeColor="text1"/>
                                <w:sz w:val="40"/>
                                <w:szCs w:val="40"/>
                              </w:rPr>
                              <w:t>o</w:t>
                            </w:r>
                            <w:r w:rsidRPr="00A54D2E">
                              <w:rPr>
                                <w:rFonts w:ascii="Comic Sans MS" w:hAnsi="Comic Sans MS"/>
                                <w:color w:val="000000" w:themeColor="text1"/>
                                <w:sz w:val="52"/>
                                <w:szCs w:val="52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06C27DE" w14:textId="77777777" w:rsidR="00547DCB" w:rsidRDefault="00547DCB" w:rsidP="00547DCB"/>
    <w:p w14:paraId="50422A77" w14:textId="77777777" w:rsidR="00547DCB" w:rsidRPr="00D3427F" w:rsidRDefault="00547DCB" w:rsidP="00547DCB">
      <w:pPr>
        <w:pStyle w:val="ekvnummerierung"/>
        <w:framePr w:wrap="around"/>
      </w:pPr>
      <w:r>
        <w:t>02</w:t>
      </w:r>
    </w:p>
    <w:p w14:paraId="156407A1" w14:textId="77777777" w:rsidR="00547DCB" w:rsidRPr="00287B24" w:rsidRDefault="00547DCB" w:rsidP="00547DC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816C3B9" wp14:editId="7A8D6427">
            <wp:extent cx="288290" cy="288290"/>
            <wp:effectExtent l="0" t="0" r="0" b="0"/>
            <wp:docPr id="76061589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555C0" w14:textId="77777777" w:rsidR="00547DCB" w:rsidRDefault="00547DCB" w:rsidP="00547DCB">
      <w:r w:rsidRPr="0049057E">
        <w:t xml:space="preserve">Wie viele Länder waren im ersten Turnier dabei? </w:t>
      </w:r>
      <w:r w:rsidRPr="00801E17">
        <w:t>Kreuze an.</w:t>
      </w:r>
    </w:p>
    <w:p w14:paraId="4B376B4F" w14:textId="77777777" w:rsidR="00547DCB" w:rsidRDefault="00547DCB" w:rsidP="00547DC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236"/>
        <w:gridCol w:w="8592"/>
      </w:tblGrid>
      <w:tr w:rsidR="00547DCB" w14:paraId="09521E2F" w14:textId="77777777" w:rsidTr="00C923B4">
        <w:sdt>
          <w:sdtPr>
            <w:rPr>
              <w:rStyle w:val="ekvarbeitsanweisungdeutsch"/>
              <w:sz w:val="30"/>
              <w:szCs w:val="30"/>
            </w:rPr>
            <w:id w:val="-8052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281C9742" w14:textId="77777777" w:rsidR="00547DCB" w:rsidRDefault="00547DCB" w:rsidP="00C923B4"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6BE3857B" w14:textId="77777777" w:rsidR="00547DCB" w:rsidRDefault="00547DCB" w:rsidP="00C923B4"/>
        </w:tc>
        <w:tc>
          <w:tcPr>
            <w:tcW w:w="8592" w:type="dxa"/>
          </w:tcPr>
          <w:p w14:paraId="1284BCF7" w14:textId="77777777" w:rsidR="00547DCB" w:rsidRPr="00801E17" w:rsidRDefault="00547DCB" w:rsidP="00C923B4">
            <w:pPr>
              <w:spacing w:line="276" w:lineRule="auto"/>
              <w:rPr>
                <w:rStyle w:val="ekvhandschrift"/>
              </w:rPr>
            </w:pPr>
            <w:r>
              <w:rPr>
                <w:rStyle w:val="ekvhandschrift"/>
              </w:rPr>
              <w:t>11 Länder</w:t>
            </w:r>
          </w:p>
        </w:tc>
      </w:tr>
      <w:tr w:rsidR="00547DCB" w14:paraId="06E21CCF" w14:textId="77777777" w:rsidTr="00C923B4">
        <w:sdt>
          <w:sdtPr>
            <w:rPr>
              <w:rStyle w:val="ekvarbeitsanweisungdeutsch"/>
              <w:sz w:val="30"/>
              <w:szCs w:val="30"/>
            </w:rPr>
            <w:id w:val="-202161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2E5CAB5F" w14:textId="77777777" w:rsidR="00547DCB" w:rsidRDefault="00547DCB" w:rsidP="00C923B4"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34271B20" w14:textId="77777777" w:rsidR="00547DCB" w:rsidRDefault="00547DCB" w:rsidP="00C923B4"/>
        </w:tc>
        <w:tc>
          <w:tcPr>
            <w:tcW w:w="8592" w:type="dxa"/>
          </w:tcPr>
          <w:p w14:paraId="5B487CA1" w14:textId="77777777" w:rsidR="00547DCB" w:rsidRPr="00801E17" w:rsidRDefault="00547DCB" w:rsidP="00C923B4">
            <w:pPr>
              <w:spacing w:line="276" w:lineRule="auto"/>
              <w:rPr>
                <w:rStyle w:val="ekvhandschrift"/>
              </w:rPr>
            </w:pPr>
            <w:r>
              <w:rPr>
                <w:rStyle w:val="ekvhandschrift"/>
              </w:rPr>
              <w:t xml:space="preserve">13 Länder </w:t>
            </w:r>
          </w:p>
        </w:tc>
      </w:tr>
      <w:tr w:rsidR="00547DCB" w14:paraId="4863A7F9" w14:textId="77777777" w:rsidTr="00C923B4">
        <w:sdt>
          <w:sdtPr>
            <w:rPr>
              <w:rStyle w:val="ekvarbeitsanweisungdeutsch"/>
              <w:sz w:val="30"/>
              <w:szCs w:val="30"/>
            </w:rPr>
            <w:id w:val="-32733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2B77EF64" w14:textId="77777777" w:rsidR="00547DCB" w:rsidRDefault="00547DCB" w:rsidP="00C923B4"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3327A007" w14:textId="77777777" w:rsidR="00547DCB" w:rsidRDefault="00547DCB" w:rsidP="00C923B4"/>
        </w:tc>
        <w:tc>
          <w:tcPr>
            <w:tcW w:w="8592" w:type="dxa"/>
          </w:tcPr>
          <w:p w14:paraId="1232F813" w14:textId="77777777" w:rsidR="00547DCB" w:rsidRPr="00801E17" w:rsidRDefault="00547DCB" w:rsidP="00C923B4">
            <w:pPr>
              <w:spacing w:line="276" w:lineRule="auto"/>
              <w:rPr>
                <w:rStyle w:val="ekvhandschrift"/>
              </w:rPr>
            </w:pPr>
            <w:r>
              <w:rPr>
                <w:rStyle w:val="ekvhandschrift"/>
              </w:rPr>
              <w:t>15 Länder</w:t>
            </w:r>
          </w:p>
        </w:tc>
      </w:tr>
    </w:tbl>
    <w:p w14:paraId="322FE8B4" w14:textId="77777777" w:rsidR="00547DCB" w:rsidRDefault="00547DCB" w:rsidP="00547DCB"/>
    <w:p w14:paraId="72FF14C8" w14:textId="77777777" w:rsidR="00547DCB" w:rsidRPr="00D3427F" w:rsidRDefault="00547DCB" w:rsidP="00547DCB">
      <w:pPr>
        <w:pStyle w:val="ekvnummerierung"/>
        <w:framePr w:wrap="around"/>
      </w:pPr>
      <w:r>
        <w:t>03</w:t>
      </w:r>
    </w:p>
    <w:p w14:paraId="3ECD433A" w14:textId="77777777" w:rsidR="00547DCB" w:rsidRPr="00287B24" w:rsidRDefault="00547DCB" w:rsidP="00547DC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3D01BE6" wp14:editId="20E489F6">
            <wp:extent cx="288290" cy="288290"/>
            <wp:effectExtent l="0" t="0" r="0" b="0"/>
            <wp:docPr id="42308019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8EA99" w14:textId="77777777" w:rsidR="00547DCB" w:rsidRDefault="00547DCB" w:rsidP="00547DCB">
      <w:r>
        <w:t>Richtig oder falsch? Kreuze an.</w:t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6658"/>
        <w:gridCol w:w="283"/>
        <w:gridCol w:w="1201"/>
        <w:gridCol w:w="1202"/>
      </w:tblGrid>
      <w:tr w:rsidR="00547DCB" w14:paraId="7D8DF3AB" w14:textId="77777777" w:rsidTr="00C923B4">
        <w:trPr>
          <w:trHeight w:val="397"/>
        </w:trPr>
        <w:tc>
          <w:tcPr>
            <w:tcW w:w="6941" w:type="dxa"/>
            <w:gridSpan w:val="2"/>
            <w:tcBorders>
              <w:top w:val="nil"/>
              <w:left w:val="nil"/>
              <w:bottom w:val="nil"/>
            </w:tcBorders>
          </w:tcPr>
          <w:p w14:paraId="7C6CEA50" w14:textId="77777777" w:rsidR="00547DCB" w:rsidRDefault="00547DCB" w:rsidP="00C923B4">
            <w:pPr>
              <w:rPr>
                <w:rStyle w:val="ekvarbeitsanweisungdeutsch"/>
              </w:rPr>
            </w:pPr>
          </w:p>
        </w:tc>
        <w:tc>
          <w:tcPr>
            <w:tcW w:w="1201" w:type="dxa"/>
            <w:vAlign w:val="center"/>
          </w:tcPr>
          <w:p w14:paraId="7965ED21" w14:textId="77777777" w:rsidR="00547DCB" w:rsidRPr="0016162D" w:rsidRDefault="00547DCB" w:rsidP="00C923B4">
            <w:pPr>
              <w:jc w:val="center"/>
              <w:rPr>
                <w:rStyle w:val="ekvhandschrift"/>
              </w:rPr>
            </w:pPr>
            <w:r w:rsidRPr="0016162D">
              <w:rPr>
                <w:rStyle w:val="ekvhandschrift"/>
              </w:rPr>
              <w:t>richtig</w:t>
            </w:r>
          </w:p>
        </w:tc>
        <w:tc>
          <w:tcPr>
            <w:tcW w:w="1202" w:type="dxa"/>
            <w:vAlign w:val="center"/>
          </w:tcPr>
          <w:p w14:paraId="564704BF" w14:textId="77777777" w:rsidR="00547DCB" w:rsidRPr="0016162D" w:rsidRDefault="00547DCB" w:rsidP="00C923B4">
            <w:pPr>
              <w:jc w:val="center"/>
              <w:rPr>
                <w:rStyle w:val="ekvhandschrift"/>
              </w:rPr>
            </w:pPr>
            <w:r w:rsidRPr="0016162D">
              <w:rPr>
                <w:rStyle w:val="ekvhandschrift"/>
              </w:rPr>
              <w:t>falsch</w:t>
            </w:r>
          </w:p>
        </w:tc>
      </w:tr>
      <w:tr w:rsidR="00547DCB" w14:paraId="1DBDA5A8" w14:textId="77777777" w:rsidTr="00C923B4">
        <w:trPr>
          <w:trHeight w:val="397"/>
        </w:trPr>
        <w:tc>
          <w:tcPr>
            <w:tcW w:w="6658" w:type="dxa"/>
            <w:vAlign w:val="center"/>
          </w:tcPr>
          <w:p w14:paraId="49C9D09F" w14:textId="77777777" w:rsidR="00547DCB" w:rsidRPr="006B5AF7" w:rsidRDefault="00547DCB" w:rsidP="00C923B4">
            <w:pPr>
              <w:spacing w:line="276" w:lineRule="auto"/>
              <w:rPr>
                <w:rStyle w:val="ekvhandschrift"/>
              </w:rPr>
            </w:pPr>
            <w:r w:rsidRPr="00E2294E">
              <w:rPr>
                <w:rStyle w:val="ekvhandschrift"/>
              </w:rPr>
              <w:t xml:space="preserve">Die WM ﬁndet </w:t>
            </w:r>
            <w:r>
              <w:rPr>
                <w:rStyle w:val="ekvhandschrift"/>
              </w:rPr>
              <w:t>2026</w:t>
            </w:r>
            <w:r w:rsidRPr="00E2294E">
              <w:rPr>
                <w:rStyle w:val="ekvhandschrift"/>
              </w:rPr>
              <w:t xml:space="preserve"> in vier Ländern statt</w:t>
            </w:r>
          </w:p>
        </w:tc>
        <w:tc>
          <w:tcPr>
            <w:tcW w:w="283" w:type="dxa"/>
            <w:vMerge w:val="restart"/>
            <w:tcBorders>
              <w:top w:val="nil"/>
              <w:bottom w:val="single" w:sz="4" w:space="0" w:color="FFFFFF" w:themeColor="background1"/>
            </w:tcBorders>
          </w:tcPr>
          <w:p w14:paraId="5E553402" w14:textId="77777777" w:rsidR="00547DCB" w:rsidRDefault="00547DCB" w:rsidP="00C923B4">
            <w:pPr>
              <w:rPr>
                <w:rStyle w:val="ekvarbeitsanweisungdeutsch"/>
              </w:rPr>
            </w:pPr>
          </w:p>
        </w:tc>
        <w:sdt>
          <w:sdtPr>
            <w:rPr>
              <w:rStyle w:val="ekvarbeitsanweisungdeutsch"/>
              <w:sz w:val="30"/>
              <w:szCs w:val="30"/>
            </w:rPr>
            <w:id w:val="-98415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1" w:type="dxa"/>
                <w:vAlign w:val="center"/>
              </w:tcPr>
              <w:p w14:paraId="05B91F2D" w14:textId="77777777" w:rsidR="00547DCB" w:rsidRDefault="00547DCB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Style w:val="ekvarbeitsanweisungdeutsch"/>
              <w:sz w:val="30"/>
              <w:szCs w:val="30"/>
            </w:rPr>
            <w:id w:val="195953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2" w:type="dxa"/>
                <w:vAlign w:val="center"/>
              </w:tcPr>
              <w:p w14:paraId="29EDAAC9" w14:textId="77777777" w:rsidR="00547DCB" w:rsidRDefault="00547DCB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547DCB" w14:paraId="0FB78C28" w14:textId="77777777" w:rsidTr="00C923B4">
        <w:trPr>
          <w:trHeight w:val="397"/>
        </w:trPr>
        <w:tc>
          <w:tcPr>
            <w:tcW w:w="6658" w:type="dxa"/>
            <w:vAlign w:val="center"/>
          </w:tcPr>
          <w:p w14:paraId="0F88E032" w14:textId="77777777" w:rsidR="00547DCB" w:rsidRPr="006B5AF7" w:rsidRDefault="00547DCB" w:rsidP="00C923B4">
            <w:pPr>
              <w:spacing w:line="276" w:lineRule="auto"/>
              <w:rPr>
                <w:rStyle w:val="ekvhandschrift"/>
              </w:rPr>
            </w:pPr>
            <w:r w:rsidRPr="00E2294E">
              <w:rPr>
                <w:rStyle w:val="ekvhandschrift"/>
              </w:rPr>
              <w:t xml:space="preserve">Normalerweise ist nur </w:t>
            </w:r>
            <w:r w:rsidRPr="00E2294E">
              <w:rPr>
                <w:rStyle w:val="ekvhandschrift"/>
                <w:u w:val="single"/>
              </w:rPr>
              <w:t>ein</w:t>
            </w:r>
            <w:r w:rsidRPr="00E2294E">
              <w:rPr>
                <w:rStyle w:val="ekvhandschrift"/>
              </w:rPr>
              <w:t xml:space="preserve"> Land Gastgeber.</w:t>
            </w:r>
          </w:p>
        </w:tc>
        <w:tc>
          <w:tcPr>
            <w:tcW w:w="283" w:type="dxa"/>
            <w:vMerge/>
            <w:tcBorders>
              <w:bottom w:val="single" w:sz="4" w:space="0" w:color="FFFFFF" w:themeColor="background1"/>
            </w:tcBorders>
          </w:tcPr>
          <w:p w14:paraId="110DA08E" w14:textId="77777777" w:rsidR="00547DCB" w:rsidRDefault="00547DCB" w:rsidP="00C923B4">
            <w:pPr>
              <w:rPr>
                <w:rStyle w:val="ekvarbeitsanweisungdeutsch"/>
              </w:rPr>
            </w:pPr>
          </w:p>
        </w:tc>
        <w:sdt>
          <w:sdtPr>
            <w:rPr>
              <w:rStyle w:val="ekvarbeitsanweisungdeutsch"/>
              <w:sz w:val="30"/>
              <w:szCs w:val="30"/>
            </w:rPr>
            <w:id w:val="80188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1" w:type="dxa"/>
                <w:vAlign w:val="center"/>
              </w:tcPr>
              <w:p w14:paraId="52D51883" w14:textId="77777777" w:rsidR="00547DCB" w:rsidRDefault="00547DCB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Style w:val="ekvarbeitsanweisungdeutsch"/>
              <w:sz w:val="30"/>
              <w:szCs w:val="30"/>
            </w:rPr>
            <w:id w:val="-55385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2" w:type="dxa"/>
                <w:vAlign w:val="center"/>
              </w:tcPr>
              <w:p w14:paraId="541A4AE1" w14:textId="77777777" w:rsidR="00547DCB" w:rsidRDefault="00547DCB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547DCB" w14:paraId="08B05E56" w14:textId="77777777" w:rsidTr="00C923B4">
        <w:trPr>
          <w:trHeight w:val="397"/>
        </w:trPr>
        <w:tc>
          <w:tcPr>
            <w:tcW w:w="6658" w:type="dxa"/>
            <w:vAlign w:val="center"/>
          </w:tcPr>
          <w:p w14:paraId="0F889C06" w14:textId="77777777" w:rsidR="00547DCB" w:rsidRPr="006B5AF7" w:rsidRDefault="00547DCB" w:rsidP="00C923B4">
            <w:pPr>
              <w:spacing w:after="120"/>
              <w:rPr>
                <w:rStyle w:val="ekvhandschrift"/>
              </w:rPr>
            </w:pPr>
            <w:r w:rsidRPr="00E2294E">
              <w:rPr>
                <w:rStyle w:val="ekvhandschrift"/>
              </w:rPr>
              <w:t xml:space="preserve">Die Mannschaften spielen </w:t>
            </w:r>
            <w:r>
              <w:rPr>
                <w:rStyle w:val="ekvhandschrift"/>
              </w:rPr>
              <w:t>2026</w:t>
            </w:r>
            <w:r w:rsidRPr="00E2294E">
              <w:rPr>
                <w:rStyle w:val="ekvhandschrift"/>
              </w:rPr>
              <w:t xml:space="preserve"> in den USA, Kanada und Mexiko.</w:t>
            </w:r>
          </w:p>
        </w:tc>
        <w:tc>
          <w:tcPr>
            <w:tcW w:w="283" w:type="dxa"/>
            <w:vMerge/>
            <w:tcBorders>
              <w:bottom w:val="single" w:sz="4" w:space="0" w:color="FFFFFF" w:themeColor="background1"/>
            </w:tcBorders>
          </w:tcPr>
          <w:p w14:paraId="06D63C38" w14:textId="77777777" w:rsidR="00547DCB" w:rsidRDefault="00547DCB" w:rsidP="00C923B4">
            <w:pPr>
              <w:rPr>
                <w:rStyle w:val="ekvarbeitsanweisungdeutsch"/>
              </w:rPr>
            </w:pPr>
          </w:p>
        </w:tc>
        <w:sdt>
          <w:sdtPr>
            <w:rPr>
              <w:rStyle w:val="ekvarbeitsanweisungdeutsch"/>
              <w:sz w:val="30"/>
              <w:szCs w:val="30"/>
            </w:rPr>
            <w:id w:val="182924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1" w:type="dxa"/>
                <w:vAlign w:val="center"/>
              </w:tcPr>
              <w:p w14:paraId="63D0DFFF" w14:textId="77777777" w:rsidR="00547DCB" w:rsidRDefault="00547DCB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Style w:val="ekvarbeitsanweisungdeutsch"/>
              <w:sz w:val="30"/>
              <w:szCs w:val="30"/>
            </w:rPr>
            <w:id w:val="1201750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2" w:type="dxa"/>
                <w:vAlign w:val="center"/>
              </w:tcPr>
              <w:p w14:paraId="5F2E278E" w14:textId="77777777" w:rsidR="00547DCB" w:rsidRDefault="00547DCB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</w:tr>
    </w:tbl>
    <w:p w14:paraId="711FC45C" w14:textId="77777777" w:rsidR="00547DCB" w:rsidRDefault="00547DCB" w:rsidP="00547DCB"/>
    <w:p w14:paraId="6ABCE352" w14:textId="77777777" w:rsidR="00547DCB" w:rsidRPr="00D3427F" w:rsidRDefault="00547DCB" w:rsidP="00547DCB">
      <w:pPr>
        <w:pStyle w:val="ekvnummerierung"/>
        <w:framePr w:wrap="around"/>
      </w:pPr>
      <w:r>
        <w:t>04</w:t>
      </w:r>
    </w:p>
    <w:p w14:paraId="61CFF7F1" w14:textId="77777777" w:rsidR="00547DCB" w:rsidRPr="00287B24" w:rsidRDefault="00547DCB" w:rsidP="00547DC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267BE75" wp14:editId="03F9CAC5">
            <wp:extent cx="285115" cy="288290"/>
            <wp:effectExtent l="0" t="0" r="635" b="0"/>
            <wp:docPr id="30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B9FE0" w14:textId="05B235CF" w:rsidR="00547DCB" w:rsidRDefault="00547DCB" w:rsidP="00547DCB">
      <w:r>
        <w:t>Verbinde.</w:t>
      </w:r>
    </w:p>
    <w:p w14:paraId="174138B5" w14:textId="4B4A2B76" w:rsidR="00547DCB" w:rsidRDefault="00547DCB" w:rsidP="00547DCB">
      <w:r>
        <w:rPr>
          <w:rFonts w:ascii="Comic Sans MS" w:hAnsi="Comic Sans MS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77225E" wp14:editId="509F9584">
                <wp:simplePos x="0" y="0"/>
                <wp:positionH relativeFrom="column">
                  <wp:posOffset>1211046</wp:posOffset>
                </wp:positionH>
                <wp:positionV relativeFrom="paragraph">
                  <wp:posOffset>1456390</wp:posOffset>
                </wp:positionV>
                <wp:extent cx="81280" cy="81280"/>
                <wp:effectExtent l="0" t="0" r="13970" b="13970"/>
                <wp:wrapNone/>
                <wp:docPr id="1464479550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" cy="81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F3DF0E" id="Ellipse 1" o:spid="_x0000_s1026" style="position:absolute;margin-left:95.35pt;margin-top:114.7pt;width:6.4pt;height:6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" fillcolor="#5b9bd5 [3204]" strokecolor="#091723 [484]" strokeweight="1pt">
                <v:stroke joinstyle="miter"/>
              </v:oval>
            </w:pict>
          </mc:Fallback>
        </mc:AlternateContent>
      </w:r>
      <w:r>
        <w:rPr>
          <w:rFonts w:ascii="Comic Sans MS" w:hAnsi="Comic Sans MS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4C3B6" wp14:editId="73E84825">
                <wp:simplePos x="0" y="0"/>
                <wp:positionH relativeFrom="column">
                  <wp:posOffset>354397</wp:posOffset>
                </wp:positionH>
                <wp:positionV relativeFrom="paragraph">
                  <wp:posOffset>1456389</wp:posOffset>
                </wp:positionV>
                <wp:extent cx="81280" cy="81280"/>
                <wp:effectExtent l="0" t="0" r="13970" b="13970"/>
                <wp:wrapNone/>
                <wp:docPr id="1981033886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" cy="81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2E0B1B" id="Ellipse 1" o:spid="_x0000_s1026" style="position:absolute;margin-left:27.9pt;margin-top:114.7pt;width:6.4pt;height:6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" fillcolor="#5b9bd5 [3204]" strokecolor="#091723 [484]" strokeweight="1pt">
                <v:stroke joinstyle="miter"/>
              </v:oval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4"/>
        <w:gridCol w:w="1347"/>
        <w:gridCol w:w="7363"/>
      </w:tblGrid>
      <w:tr w:rsidR="00547DCB" w14:paraId="0078F244" w14:textId="77777777" w:rsidTr="00C923B4">
        <w:trPr>
          <w:trHeight w:val="567"/>
        </w:trPr>
        <w:tc>
          <w:tcPr>
            <w:tcW w:w="634" w:type="dxa"/>
          </w:tcPr>
          <w:p w14:paraId="3C29338C" w14:textId="4F471D4E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>2</w:t>
            </w:r>
          </w:p>
        </w:tc>
        <w:tc>
          <w:tcPr>
            <w:tcW w:w="1347" w:type="dxa"/>
            <w:vMerge w:val="restart"/>
            <w:tcBorders>
              <w:top w:val="nil"/>
            </w:tcBorders>
          </w:tcPr>
          <w:p w14:paraId="13AB59C1" w14:textId="34234BFC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A8EAFC" wp14:editId="5605A5AE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509571</wp:posOffset>
                      </wp:positionV>
                      <wp:extent cx="81280" cy="81280"/>
                      <wp:effectExtent l="0" t="0" r="13970" b="13970"/>
                      <wp:wrapNone/>
                      <wp:docPr id="110006258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812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F8E9EFF" id="Ellipse 1" o:spid="_x0000_s1026" style="position:absolute;margin-left:58pt;margin-top:40.1pt;width:6.4pt;height:6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71D07D" wp14:editId="5774F99D">
                      <wp:simplePos x="0" y="0"/>
                      <wp:positionH relativeFrom="column">
                        <wp:posOffset>736701</wp:posOffset>
                      </wp:positionH>
                      <wp:positionV relativeFrom="paragraph">
                        <wp:posOffset>876534</wp:posOffset>
                      </wp:positionV>
                      <wp:extent cx="81280" cy="81280"/>
                      <wp:effectExtent l="0" t="0" r="13970" b="13970"/>
                      <wp:wrapNone/>
                      <wp:docPr id="207534829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812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003944" id="Ellipse 1" o:spid="_x0000_s1026" style="position:absolute;margin-left:58pt;margin-top:69pt;width:6.4pt;height:6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DADD10" wp14:editId="2572F248">
                      <wp:simplePos x="0" y="0"/>
                      <wp:positionH relativeFrom="column">
                        <wp:posOffset>735698</wp:posOffset>
                      </wp:positionH>
                      <wp:positionV relativeFrom="paragraph">
                        <wp:posOffset>159385</wp:posOffset>
                      </wp:positionV>
                      <wp:extent cx="81280" cy="81280"/>
                      <wp:effectExtent l="0" t="0" r="13970" b="13970"/>
                      <wp:wrapNone/>
                      <wp:docPr id="153811113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812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F7174D" id="Ellipse 1" o:spid="_x0000_s1026" style="position:absolute;margin-left:57.95pt;margin-top:12.55pt;width:6.4pt;height:6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3" w:type="dxa"/>
          </w:tcPr>
          <w:p w14:paraId="2F9EF710" w14:textId="77777777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>Mal hat</w:t>
            </w:r>
            <w:r w:rsidRPr="00B65DDA">
              <w:rPr>
                <w:rFonts w:ascii="Comic Sans MS" w:hAnsi="Comic Sans MS"/>
                <w:spacing w:val="5"/>
                <w:sz w:val="25"/>
                <w:szCs w:val="25"/>
              </w:rPr>
              <w:t xml:space="preserve"> </w:t>
            </w:r>
            <w:r w:rsidRPr="00B65DDA">
              <w:rPr>
                <w:rFonts w:ascii="Comic Sans MS" w:hAnsi="Comic Sans MS"/>
                <w:sz w:val="25"/>
                <w:szCs w:val="25"/>
              </w:rPr>
              <w:t>Deutschland</w:t>
            </w:r>
            <w:r w:rsidRPr="00B65DDA">
              <w:rPr>
                <w:rFonts w:ascii="Comic Sans MS" w:hAnsi="Comic Sans MS"/>
                <w:spacing w:val="1"/>
                <w:sz w:val="25"/>
                <w:szCs w:val="25"/>
              </w:rPr>
              <w:t xml:space="preserve"> </w:t>
            </w:r>
            <w:r w:rsidRPr="00B65DDA">
              <w:rPr>
                <w:rFonts w:ascii="Comic Sans MS" w:hAnsi="Comic Sans MS"/>
                <w:sz w:val="25"/>
                <w:szCs w:val="25"/>
              </w:rPr>
              <w:t>die</w:t>
            </w:r>
            <w:r w:rsidRPr="00B65DDA">
              <w:rPr>
                <w:rFonts w:ascii="Comic Sans MS" w:hAnsi="Comic Sans MS"/>
                <w:spacing w:val="6"/>
                <w:sz w:val="25"/>
                <w:szCs w:val="25"/>
              </w:rPr>
              <w:t xml:space="preserve"> </w:t>
            </w:r>
            <w:r w:rsidRPr="00B65DDA">
              <w:rPr>
                <w:rFonts w:ascii="Comic Sans MS" w:hAnsi="Comic Sans MS"/>
                <w:sz w:val="25"/>
                <w:szCs w:val="25"/>
              </w:rPr>
              <w:t>WM</w:t>
            </w:r>
            <w:r w:rsidRPr="00B65DDA">
              <w:rPr>
                <w:rFonts w:ascii="Comic Sans MS" w:hAnsi="Comic Sans MS"/>
                <w:spacing w:val="6"/>
                <w:sz w:val="25"/>
                <w:szCs w:val="25"/>
              </w:rPr>
              <w:t xml:space="preserve"> </w:t>
            </w:r>
            <w:r w:rsidRPr="00B65DDA">
              <w:rPr>
                <w:rFonts w:ascii="Comic Sans MS" w:hAnsi="Comic Sans MS"/>
                <w:spacing w:val="-2"/>
                <w:sz w:val="25"/>
                <w:szCs w:val="25"/>
              </w:rPr>
              <w:t>gewonnen.</w:t>
            </w:r>
          </w:p>
        </w:tc>
      </w:tr>
      <w:tr w:rsidR="00547DCB" w14:paraId="1BABB4ED" w14:textId="77777777" w:rsidTr="00C923B4">
        <w:trPr>
          <w:trHeight w:val="567"/>
        </w:trPr>
        <w:tc>
          <w:tcPr>
            <w:tcW w:w="634" w:type="dxa"/>
          </w:tcPr>
          <w:p w14:paraId="3AF2B8D3" w14:textId="763C2754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5C8956" wp14:editId="5270AFE5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-236855</wp:posOffset>
                      </wp:positionV>
                      <wp:extent cx="81280" cy="81280"/>
                      <wp:effectExtent l="0" t="0" r="13970" b="13970"/>
                      <wp:wrapNone/>
                      <wp:docPr id="91126799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812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2099E6" id="Ellipse 1" o:spid="_x0000_s1026" style="position:absolute;margin-left:22.2pt;margin-top:-18.65pt;width:6.4pt;height:6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 w:rsidRPr="00B65DDA">
              <w:rPr>
                <w:rFonts w:ascii="Comic Sans MS" w:hAnsi="Comic Sans MS"/>
                <w:sz w:val="25"/>
                <w:szCs w:val="25"/>
              </w:rPr>
              <w:t>48</w:t>
            </w:r>
          </w:p>
        </w:tc>
        <w:tc>
          <w:tcPr>
            <w:tcW w:w="1347" w:type="dxa"/>
            <w:vMerge/>
          </w:tcPr>
          <w:p w14:paraId="0CA9513F" w14:textId="77777777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</w:p>
        </w:tc>
        <w:tc>
          <w:tcPr>
            <w:tcW w:w="7363" w:type="dxa"/>
          </w:tcPr>
          <w:p w14:paraId="569E8D9D" w14:textId="5EE27FF8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>Jahre sind seit der ersten WM fast vergangen.</w:t>
            </w:r>
          </w:p>
        </w:tc>
      </w:tr>
      <w:tr w:rsidR="00547DCB" w14:paraId="4725C2DB" w14:textId="77777777" w:rsidTr="00C923B4">
        <w:trPr>
          <w:trHeight w:val="567"/>
        </w:trPr>
        <w:tc>
          <w:tcPr>
            <w:tcW w:w="634" w:type="dxa"/>
          </w:tcPr>
          <w:p w14:paraId="2548A95D" w14:textId="7ECCBC79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674894" wp14:editId="04A5FF21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-222585</wp:posOffset>
                      </wp:positionV>
                      <wp:extent cx="81280" cy="81280"/>
                      <wp:effectExtent l="0" t="0" r="13970" b="13970"/>
                      <wp:wrapNone/>
                      <wp:docPr id="68934941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812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92BACC" id="Ellipse 1" o:spid="_x0000_s1026" style="position:absolute;margin-left:22.25pt;margin-top:-17.55pt;width:6.4pt;height:6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 w:rsidRPr="00B65DDA">
              <w:rPr>
                <w:rFonts w:ascii="Comic Sans MS" w:hAnsi="Comic Sans MS"/>
                <w:sz w:val="25"/>
                <w:szCs w:val="25"/>
              </w:rPr>
              <w:t>4</w:t>
            </w:r>
          </w:p>
        </w:tc>
        <w:tc>
          <w:tcPr>
            <w:tcW w:w="1347" w:type="dxa"/>
            <w:vMerge/>
          </w:tcPr>
          <w:p w14:paraId="6F961047" w14:textId="77777777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</w:p>
        </w:tc>
        <w:tc>
          <w:tcPr>
            <w:tcW w:w="7363" w:type="dxa"/>
          </w:tcPr>
          <w:p w14:paraId="6AFB562C" w14:textId="73FFB72E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 xml:space="preserve">Länder spielen </w:t>
            </w:r>
            <w:r>
              <w:rPr>
                <w:rFonts w:ascii="Comic Sans MS" w:hAnsi="Comic Sans MS"/>
                <w:sz w:val="25"/>
                <w:szCs w:val="25"/>
              </w:rPr>
              <w:t>dieses Mal</w:t>
            </w:r>
            <w:r w:rsidRPr="00B65DDA">
              <w:rPr>
                <w:rFonts w:ascii="Comic Sans MS" w:hAnsi="Comic Sans MS"/>
                <w:sz w:val="25"/>
                <w:szCs w:val="25"/>
              </w:rPr>
              <w:t xml:space="preserve"> mit.</w:t>
            </w:r>
          </w:p>
        </w:tc>
      </w:tr>
      <w:tr w:rsidR="00547DCB" w14:paraId="58DFE8F3" w14:textId="77777777" w:rsidTr="00C923B4">
        <w:trPr>
          <w:trHeight w:val="567"/>
        </w:trPr>
        <w:tc>
          <w:tcPr>
            <w:tcW w:w="634" w:type="dxa"/>
          </w:tcPr>
          <w:p w14:paraId="0EB1228E" w14:textId="48513F97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DDB08B" wp14:editId="11371689">
                      <wp:simplePos x="0" y="0"/>
                      <wp:positionH relativeFrom="column">
                        <wp:posOffset>282642</wp:posOffset>
                      </wp:positionH>
                      <wp:positionV relativeFrom="paragraph">
                        <wp:posOffset>-222652</wp:posOffset>
                      </wp:positionV>
                      <wp:extent cx="81280" cy="81280"/>
                      <wp:effectExtent l="0" t="0" r="13970" b="13970"/>
                      <wp:wrapNone/>
                      <wp:docPr id="193840549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812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40F50B" id="Ellipse 1" o:spid="_x0000_s1026" style="position:absolute;margin-left:22.25pt;margin-top:-17.55pt;width:6.4pt;height:6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 w:rsidRPr="00B65DDA">
              <w:rPr>
                <w:rFonts w:ascii="Comic Sans MS" w:hAnsi="Comic Sans MS"/>
                <w:sz w:val="25"/>
                <w:szCs w:val="25"/>
              </w:rPr>
              <w:t>100</w:t>
            </w:r>
          </w:p>
        </w:tc>
        <w:tc>
          <w:tcPr>
            <w:tcW w:w="1347" w:type="dxa"/>
            <w:vMerge/>
            <w:tcBorders>
              <w:bottom w:val="nil"/>
            </w:tcBorders>
          </w:tcPr>
          <w:p w14:paraId="3C8750A4" w14:textId="77777777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</w:p>
        </w:tc>
        <w:tc>
          <w:tcPr>
            <w:tcW w:w="7363" w:type="dxa"/>
          </w:tcPr>
          <w:p w14:paraId="2E2D801E" w14:textId="77777777" w:rsidR="00547DCB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>Teams treten gegeneinander im Finale an.</w:t>
            </w:r>
          </w:p>
          <w:p w14:paraId="2298BEE4" w14:textId="77777777" w:rsidR="00547DCB" w:rsidRPr="00B65DDA" w:rsidRDefault="00547DCB" w:rsidP="00C923B4">
            <w:pPr>
              <w:rPr>
                <w:rFonts w:ascii="Comic Sans MS" w:hAnsi="Comic Sans MS"/>
                <w:sz w:val="25"/>
                <w:szCs w:val="25"/>
              </w:rPr>
            </w:pPr>
          </w:p>
        </w:tc>
      </w:tr>
    </w:tbl>
    <w:p w14:paraId="1DAF0DB3" w14:textId="77777777" w:rsidR="00547DCB" w:rsidRDefault="00547DCB" w:rsidP="00547DCB"/>
    <w:p w14:paraId="0AB31FDA" w14:textId="77777777" w:rsidR="00547DCB" w:rsidRPr="00287B24" w:rsidRDefault="00547DCB" w:rsidP="00547DC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4D9B4DB" wp14:editId="6F394ADC">
            <wp:extent cx="285115" cy="288290"/>
            <wp:effectExtent l="0" t="0" r="0" b="0"/>
            <wp:docPr id="26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809CA" w14:textId="29169BF4" w:rsidR="00547DCB" w:rsidRPr="00D3427F" w:rsidRDefault="00547DCB" w:rsidP="00547DCB">
      <w:pPr>
        <w:pStyle w:val="ekvnummerierung"/>
        <w:framePr w:wrap="around"/>
      </w:pPr>
      <w:r>
        <w:t>05</w:t>
      </w:r>
    </w:p>
    <w:p w14:paraId="5FAD3D67" w14:textId="77777777" w:rsidR="00547DCB" w:rsidRDefault="00547DCB" w:rsidP="00547DCB">
      <w:r>
        <w:t>Nenne fünf Mannschaften, die mitspielen.</w:t>
      </w:r>
    </w:p>
    <w:p w14:paraId="14198D29" w14:textId="77777777" w:rsidR="00547DCB" w:rsidRDefault="00547DCB" w:rsidP="00547DCB"/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47DCB" w:rsidRPr="00C24816" w14:paraId="15267B72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3491139" w14:textId="77777777" w:rsidR="00547DCB" w:rsidRPr="00C24816" w:rsidRDefault="00547DCB" w:rsidP="00C923B4">
            <w:pPr>
              <w:pStyle w:val="ekvmittelband"/>
            </w:pPr>
          </w:p>
        </w:tc>
      </w:tr>
      <w:tr w:rsidR="00547DCB" w:rsidRPr="00C24816" w14:paraId="2AE12A0D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05A7FB0" w14:textId="77777777" w:rsidR="00547DCB" w:rsidRPr="00C24816" w:rsidRDefault="00547DCB" w:rsidP="00C923B4">
            <w:pPr>
              <w:pStyle w:val="ekvmittelband"/>
            </w:pPr>
          </w:p>
        </w:tc>
      </w:tr>
      <w:tr w:rsidR="00547DCB" w:rsidRPr="00C24816" w14:paraId="5D885687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1B170786" w14:textId="77777777" w:rsidR="00547DCB" w:rsidRPr="00C24816" w:rsidRDefault="00547DCB" w:rsidP="00C923B4">
            <w:pPr>
              <w:pStyle w:val="ekvmittelband"/>
            </w:pPr>
          </w:p>
        </w:tc>
      </w:tr>
    </w:tbl>
    <w:p w14:paraId="526C5162" w14:textId="77777777" w:rsidR="00547DCB" w:rsidRDefault="00547DCB" w:rsidP="00547DCB"/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47DCB" w:rsidRPr="00C24816" w14:paraId="29303482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07AFC5D" w14:textId="77777777" w:rsidR="00547DCB" w:rsidRPr="00C24816" w:rsidRDefault="00547DCB" w:rsidP="00C923B4">
            <w:pPr>
              <w:pStyle w:val="ekvmittelband"/>
            </w:pPr>
          </w:p>
        </w:tc>
      </w:tr>
      <w:tr w:rsidR="00547DCB" w:rsidRPr="00C24816" w14:paraId="48216E1A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95B25F6" w14:textId="77777777" w:rsidR="00547DCB" w:rsidRDefault="00547DCB" w:rsidP="00C923B4">
            <w:pPr>
              <w:pStyle w:val="ekvmittelband"/>
            </w:pPr>
          </w:p>
          <w:p w14:paraId="78CC13D3" w14:textId="77777777" w:rsidR="00547DCB" w:rsidRPr="00C24816" w:rsidRDefault="00547DCB" w:rsidP="00C923B4">
            <w:pPr>
              <w:pStyle w:val="ekvmittelband"/>
            </w:pPr>
          </w:p>
        </w:tc>
      </w:tr>
      <w:tr w:rsidR="00547DCB" w:rsidRPr="00C24816" w14:paraId="5032F539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45A61D3F" w14:textId="77777777" w:rsidR="00547DCB" w:rsidRDefault="00547DCB" w:rsidP="00C923B4">
            <w:pPr>
              <w:pStyle w:val="ekvmittelband"/>
            </w:pPr>
          </w:p>
          <w:p w14:paraId="4589BD60" w14:textId="77777777" w:rsidR="00547DCB" w:rsidRPr="00547DCB" w:rsidRDefault="00547DCB" w:rsidP="00547DCB">
            <w:pPr>
              <w:rPr>
                <w:lang w:eastAsia="de-DE"/>
              </w:rPr>
            </w:pPr>
          </w:p>
        </w:tc>
      </w:tr>
    </w:tbl>
    <w:p w14:paraId="2059BA42" w14:textId="77777777" w:rsidR="003879B4" w:rsidRPr="00547DCB" w:rsidRDefault="003879B4" w:rsidP="00FF3613">
      <w:pPr>
        <w:rPr>
          <w:vanish/>
        </w:rPr>
      </w:pPr>
    </w:p>
    <w:sectPr w:rsidR="003879B4" w:rsidRPr="00547DCB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0044E" w14:textId="77777777" w:rsidR="00232D0F" w:rsidRDefault="00232D0F" w:rsidP="003C599D">
      <w:pPr>
        <w:spacing w:line="240" w:lineRule="auto"/>
      </w:pPr>
      <w:r>
        <w:separator/>
      </w:r>
    </w:p>
  </w:endnote>
  <w:endnote w:type="continuationSeparator" w:id="0">
    <w:p w14:paraId="307BF415" w14:textId="77777777" w:rsidR="00232D0F" w:rsidRDefault="00232D0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83D89EC" w14:textId="77777777" w:rsidTr="006B2D23">
      <w:trPr>
        <w:trHeight w:hRule="exact" w:val="680"/>
      </w:trPr>
      <w:tc>
        <w:tcPr>
          <w:tcW w:w="1131" w:type="dxa"/>
          <w:noWrap/>
        </w:tcPr>
        <w:p w14:paraId="3E48D61F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6C97614" wp14:editId="49C391A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B4B2F78" w14:textId="0A3E1AFA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547DCB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A79B1CA" w14:textId="77777777" w:rsidR="00547DCB" w:rsidRDefault="00547DCB" w:rsidP="00547DCB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725A702F" w14:textId="49A65E6F" w:rsidR="00193A18" w:rsidRPr="00025140" w:rsidRDefault="00547DCB" w:rsidP="00547DCB">
          <w:pPr>
            <w:pStyle w:val="ekvquelle"/>
          </w:pPr>
          <w:r w:rsidRPr="00555258">
            <w:rPr>
              <w:b/>
              <w:bCs/>
            </w:rPr>
            <w:t>Illustration</w:t>
          </w:r>
          <w:r>
            <w:t>: Anke Rauschenbach, Leipzig</w:t>
          </w:r>
        </w:p>
      </w:tc>
      <w:tc>
        <w:tcPr>
          <w:tcW w:w="397" w:type="dxa"/>
        </w:tcPr>
        <w:p w14:paraId="128EB835" w14:textId="77777777" w:rsidR="00193A18" w:rsidRPr="00913892" w:rsidRDefault="00193A18" w:rsidP="00913892">
          <w:pPr>
            <w:pStyle w:val="ekvpagina"/>
          </w:pPr>
        </w:p>
      </w:tc>
    </w:tr>
  </w:tbl>
  <w:p w14:paraId="3BE0CCD8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1962" w14:textId="77777777" w:rsidR="00232D0F" w:rsidRDefault="00232D0F" w:rsidP="003C599D">
      <w:pPr>
        <w:spacing w:line="240" w:lineRule="auto"/>
      </w:pPr>
      <w:r>
        <w:separator/>
      </w:r>
    </w:p>
  </w:footnote>
  <w:footnote w:type="continuationSeparator" w:id="0">
    <w:p w14:paraId="29CCCB82" w14:textId="77777777" w:rsidR="00232D0F" w:rsidRDefault="00232D0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CB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2D0F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47DCB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7DDA"/>
    <w:rsid w:val="00EC1621"/>
    <w:rsid w:val="00EC215B"/>
    <w:rsid w:val="00EC4DD6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9C1A9"/>
  <w15:chartTrackingRefBased/>
  <w15:docId w15:val="{A0169505-33E2-4CBA-BD25-B3A0CC8D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jg132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</cp:revision>
  <cp:lastPrinted>2016-12-20T14:33:00Z</cp:lastPrinted>
  <dcterms:created xsi:type="dcterms:W3CDTF">2026-06-03T06:10:00Z</dcterms:created>
  <dcterms:modified xsi:type="dcterms:W3CDTF">2026-06-03T06:15:00Z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