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B765170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CD52A38" w14:textId="77777777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58C178EA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14897AE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8EFAC8E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DBB7BD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C8B6A35" w14:textId="2916D7D5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50050">
              <w:t>01</w:t>
            </w:r>
          </w:p>
        </w:tc>
      </w:tr>
      <w:tr w:rsidR="00BF17F2" w:rsidRPr="00BF17F2" w14:paraId="441012B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51F1BF7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580AA3F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181089E4" w14:textId="77777777" w:rsidR="00D50050" w:rsidRPr="0011455B" w:rsidRDefault="00D50050" w:rsidP="00D50050">
      <w:pPr>
        <w:pStyle w:val="ekvue1arial"/>
        <w:rPr>
          <w:sz w:val="36"/>
          <w:szCs w:val="18"/>
        </w:rPr>
      </w:pPr>
      <w:bookmarkStart w:id="0" w:name="bmStart"/>
      <w:bookmarkEnd w:id="0"/>
      <w:r>
        <w:rPr>
          <w:rFonts w:cs="Arial"/>
          <w:bCs/>
          <w:noProof/>
          <w:color w:val="7F7F7F"/>
          <w:position w:val="1"/>
          <w:sz w:val="22"/>
        </w:rPr>
        <w:drawing>
          <wp:anchor distT="0" distB="0" distL="114300" distR="114300" simplePos="0" relativeHeight="251659264" behindDoc="0" locked="0" layoutInCell="1" allowOverlap="1" wp14:anchorId="6A1C8003" wp14:editId="6267D671">
            <wp:simplePos x="0" y="0"/>
            <wp:positionH relativeFrom="column">
              <wp:posOffset>4422804</wp:posOffset>
            </wp:positionH>
            <wp:positionV relativeFrom="paragraph">
              <wp:posOffset>-122925</wp:posOffset>
            </wp:positionV>
            <wp:extent cx="879895" cy="931545"/>
            <wp:effectExtent l="0" t="0" r="0" b="1905"/>
            <wp:wrapNone/>
            <wp:docPr id="30292782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89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455B">
        <w:rPr>
          <w:sz w:val="36"/>
          <w:szCs w:val="18"/>
        </w:rPr>
        <w:t>Die Fußball-Weltmeisterschaft 2026</w:t>
      </w:r>
    </w:p>
    <w:p w14:paraId="4D86A627" w14:textId="77777777" w:rsidR="00D50050" w:rsidRDefault="00D50050" w:rsidP="00D50050"/>
    <w:p w14:paraId="41A0F418" w14:textId="77777777" w:rsidR="00D50050" w:rsidRDefault="00D50050" w:rsidP="00D50050"/>
    <w:p w14:paraId="56C112F6" w14:textId="77777777" w:rsidR="00D50050" w:rsidRPr="00D3427F" w:rsidRDefault="00D50050" w:rsidP="00D50050">
      <w:pPr>
        <w:pStyle w:val="ekvnummerierung"/>
        <w:framePr w:wrap="around"/>
      </w:pPr>
      <w:r>
        <w:t>01</w:t>
      </w:r>
    </w:p>
    <w:p w14:paraId="480143D4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49AA7B5" wp14:editId="1A0A4143">
            <wp:extent cx="285115" cy="288290"/>
            <wp:effectExtent l="0" t="0" r="0" b="0"/>
            <wp:docPr id="304620400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3FB66" w14:textId="77777777" w:rsidR="00D50050" w:rsidRDefault="00D50050" w:rsidP="00D50050">
      <w:pPr>
        <w:rPr>
          <w:rStyle w:val="ekvarbeitsanweisungdeutsch"/>
        </w:rPr>
      </w:pPr>
      <w:r w:rsidRPr="0011455B">
        <w:rPr>
          <w:rStyle w:val="ekvarbeitsanweisungdeutsch"/>
        </w:rPr>
        <w:t>Wann und wo fand die Fußball-WM zum ersten Mal statt?</w:t>
      </w:r>
    </w:p>
    <w:p w14:paraId="0F205AAA" w14:textId="77777777" w:rsidR="00D50050" w:rsidRPr="00B67CF1" w:rsidRDefault="00D50050" w:rsidP="00D50050">
      <w:pPr>
        <w:spacing w:before="120"/>
        <w:rPr>
          <w:rStyle w:val="ekvarbeitsanweisungdeutsch"/>
          <w:sz w:val="24"/>
          <w:szCs w:val="24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0BB44FE3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6742E0BB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1F6964CC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7FCE860F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294CBBD4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30F9E9AE" w14:textId="77777777" w:rsidR="00D50050" w:rsidRDefault="00D50050" w:rsidP="00D50050"/>
    <w:p w14:paraId="7E869857" w14:textId="77777777" w:rsidR="00D50050" w:rsidRPr="00D3427F" w:rsidRDefault="00D50050" w:rsidP="00D50050">
      <w:pPr>
        <w:pStyle w:val="ekvnummerierung"/>
        <w:framePr w:wrap="around"/>
      </w:pPr>
      <w:r>
        <w:t>02</w:t>
      </w:r>
    </w:p>
    <w:p w14:paraId="0C8F4389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D53F601" wp14:editId="4A3CD027">
            <wp:extent cx="288290" cy="288290"/>
            <wp:effectExtent l="0" t="0" r="0" b="0"/>
            <wp:docPr id="76061589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E910B" w14:textId="77777777" w:rsidR="00D50050" w:rsidRDefault="00D50050" w:rsidP="00D50050">
      <w:r w:rsidRPr="0049057E">
        <w:t xml:space="preserve">Wie viele Länder waren im ersten Turnier dabei? </w:t>
      </w:r>
      <w:r w:rsidRPr="00801E17">
        <w:t>Kreuze an.</w:t>
      </w:r>
    </w:p>
    <w:p w14:paraId="02AF4EA2" w14:textId="77777777" w:rsidR="00D50050" w:rsidRDefault="00D50050" w:rsidP="00D50050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36"/>
        <w:gridCol w:w="8592"/>
      </w:tblGrid>
      <w:tr w:rsidR="00D50050" w14:paraId="19888788" w14:textId="77777777" w:rsidTr="00C923B4">
        <w:sdt>
          <w:sdtPr>
            <w:rPr>
              <w:rStyle w:val="ekvarbeitsanweisungdeutsch"/>
              <w:sz w:val="30"/>
              <w:szCs w:val="30"/>
            </w:rPr>
            <w:id w:val="-80524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1A68453E" w14:textId="77777777" w:rsidR="00D50050" w:rsidRDefault="00D50050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2D350B55" w14:textId="77777777" w:rsidR="00D50050" w:rsidRDefault="00D50050" w:rsidP="00C923B4"/>
        </w:tc>
        <w:tc>
          <w:tcPr>
            <w:tcW w:w="8592" w:type="dxa"/>
          </w:tcPr>
          <w:p w14:paraId="67008202" w14:textId="77777777" w:rsidR="00D50050" w:rsidRPr="00801E17" w:rsidRDefault="00D50050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>11 Länder</w:t>
            </w:r>
          </w:p>
        </w:tc>
      </w:tr>
      <w:tr w:rsidR="00D50050" w14:paraId="40DAF3F4" w14:textId="77777777" w:rsidTr="00C923B4">
        <w:sdt>
          <w:sdtPr>
            <w:rPr>
              <w:rStyle w:val="ekvarbeitsanweisungdeutsch"/>
              <w:sz w:val="30"/>
              <w:szCs w:val="30"/>
            </w:rPr>
            <w:id w:val="-202161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5C4291A" w14:textId="77777777" w:rsidR="00D50050" w:rsidRDefault="00D50050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716982DD" w14:textId="77777777" w:rsidR="00D50050" w:rsidRDefault="00D50050" w:rsidP="00C923B4"/>
        </w:tc>
        <w:tc>
          <w:tcPr>
            <w:tcW w:w="8592" w:type="dxa"/>
          </w:tcPr>
          <w:p w14:paraId="77CE4FDE" w14:textId="77777777" w:rsidR="00D50050" w:rsidRPr="00801E17" w:rsidRDefault="00D50050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 xml:space="preserve">13 Länder </w:t>
            </w:r>
          </w:p>
        </w:tc>
      </w:tr>
      <w:tr w:rsidR="00D50050" w14:paraId="2FB1EEB1" w14:textId="77777777" w:rsidTr="00C923B4">
        <w:sdt>
          <w:sdtPr>
            <w:rPr>
              <w:rStyle w:val="ekvarbeitsanweisungdeutsch"/>
              <w:sz w:val="30"/>
              <w:szCs w:val="30"/>
            </w:rPr>
            <w:id w:val="-32733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2ACDBEAB" w14:textId="77777777" w:rsidR="00D50050" w:rsidRDefault="00D50050" w:rsidP="00C923B4"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tc>
          <w:tcPr>
            <w:tcW w:w="236" w:type="dxa"/>
          </w:tcPr>
          <w:p w14:paraId="32187698" w14:textId="77777777" w:rsidR="00D50050" w:rsidRDefault="00D50050" w:rsidP="00C923B4"/>
        </w:tc>
        <w:tc>
          <w:tcPr>
            <w:tcW w:w="8592" w:type="dxa"/>
          </w:tcPr>
          <w:p w14:paraId="6F8A8234" w14:textId="77777777" w:rsidR="00D50050" w:rsidRPr="00801E17" w:rsidRDefault="00D50050" w:rsidP="00C923B4">
            <w:pPr>
              <w:spacing w:line="276" w:lineRule="auto"/>
              <w:rPr>
                <w:rStyle w:val="ekvhandschrift"/>
              </w:rPr>
            </w:pPr>
            <w:r>
              <w:rPr>
                <w:rStyle w:val="ekvhandschrift"/>
              </w:rPr>
              <w:t>15 Länder</w:t>
            </w:r>
          </w:p>
        </w:tc>
      </w:tr>
    </w:tbl>
    <w:p w14:paraId="581EC20F" w14:textId="77777777" w:rsidR="00D50050" w:rsidRDefault="00D50050" w:rsidP="00D50050"/>
    <w:p w14:paraId="2F079769" w14:textId="77777777" w:rsidR="00D50050" w:rsidRPr="00D3427F" w:rsidRDefault="00D50050" w:rsidP="00D50050">
      <w:pPr>
        <w:pStyle w:val="ekvnummerierung"/>
        <w:framePr w:wrap="around"/>
      </w:pPr>
      <w:r>
        <w:t>03</w:t>
      </w:r>
    </w:p>
    <w:p w14:paraId="51486871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4758654" wp14:editId="72E8060B">
            <wp:extent cx="288290" cy="288290"/>
            <wp:effectExtent l="0" t="0" r="0" b="0"/>
            <wp:docPr id="423080198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93F6" w14:textId="77777777" w:rsidR="00D50050" w:rsidRDefault="00D50050" w:rsidP="00D50050">
      <w:r>
        <w:t>Richtig oder falsch? Kreuze an.</w:t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6658"/>
        <w:gridCol w:w="283"/>
        <w:gridCol w:w="1201"/>
        <w:gridCol w:w="1202"/>
      </w:tblGrid>
      <w:tr w:rsidR="00D50050" w14:paraId="5A23D30A" w14:textId="77777777" w:rsidTr="00C923B4">
        <w:trPr>
          <w:trHeight w:val="567"/>
        </w:trPr>
        <w:tc>
          <w:tcPr>
            <w:tcW w:w="6941" w:type="dxa"/>
            <w:gridSpan w:val="2"/>
            <w:tcBorders>
              <w:top w:val="nil"/>
              <w:left w:val="nil"/>
              <w:bottom w:val="nil"/>
            </w:tcBorders>
          </w:tcPr>
          <w:p w14:paraId="3FC82733" w14:textId="77777777" w:rsidR="00D50050" w:rsidRDefault="00D50050" w:rsidP="00C923B4">
            <w:pPr>
              <w:rPr>
                <w:rStyle w:val="ekvarbeitsanweisungdeutsch"/>
              </w:rPr>
            </w:pPr>
          </w:p>
        </w:tc>
        <w:tc>
          <w:tcPr>
            <w:tcW w:w="1201" w:type="dxa"/>
            <w:vAlign w:val="center"/>
          </w:tcPr>
          <w:p w14:paraId="7C949967" w14:textId="77777777" w:rsidR="00D50050" w:rsidRPr="0016162D" w:rsidRDefault="00D50050" w:rsidP="00C923B4">
            <w:pPr>
              <w:rPr>
                <w:rStyle w:val="ekvhandschrift"/>
              </w:rPr>
            </w:pPr>
            <w:r w:rsidRPr="0016162D">
              <w:rPr>
                <w:rStyle w:val="ekvhandschrift"/>
              </w:rPr>
              <w:t>richtig</w:t>
            </w:r>
          </w:p>
        </w:tc>
        <w:tc>
          <w:tcPr>
            <w:tcW w:w="1202" w:type="dxa"/>
            <w:vAlign w:val="center"/>
          </w:tcPr>
          <w:p w14:paraId="6BCE085D" w14:textId="77777777" w:rsidR="00D50050" w:rsidRPr="0016162D" w:rsidRDefault="00D50050" w:rsidP="00C923B4">
            <w:pPr>
              <w:rPr>
                <w:rStyle w:val="ekvhandschrift"/>
              </w:rPr>
            </w:pPr>
            <w:r w:rsidRPr="0016162D">
              <w:rPr>
                <w:rStyle w:val="ekvhandschrift"/>
              </w:rPr>
              <w:t>falsch</w:t>
            </w:r>
          </w:p>
        </w:tc>
      </w:tr>
      <w:tr w:rsidR="00D50050" w14:paraId="0A624DC6" w14:textId="77777777" w:rsidTr="00C923B4">
        <w:trPr>
          <w:trHeight w:val="567"/>
        </w:trPr>
        <w:tc>
          <w:tcPr>
            <w:tcW w:w="6658" w:type="dxa"/>
            <w:vAlign w:val="center"/>
          </w:tcPr>
          <w:p w14:paraId="2B641F32" w14:textId="77777777" w:rsidR="00D50050" w:rsidRPr="006B5AF7" w:rsidRDefault="00D50050" w:rsidP="00C923B4">
            <w:pPr>
              <w:spacing w:line="276" w:lineRule="auto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Die WM ﬁndet </w:t>
            </w:r>
            <w:r>
              <w:rPr>
                <w:rStyle w:val="ekvhandschrift"/>
              </w:rPr>
              <w:t>2026</w:t>
            </w:r>
            <w:r w:rsidRPr="00E2294E">
              <w:rPr>
                <w:rStyle w:val="ekvhandschrift"/>
              </w:rPr>
              <w:t xml:space="preserve"> in vier Ländern statt</w:t>
            </w:r>
          </w:p>
        </w:tc>
        <w:tc>
          <w:tcPr>
            <w:tcW w:w="283" w:type="dxa"/>
            <w:vMerge w:val="restart"/>
            <w:tcBorders>
              <w:top w:val="nil"/>
              <w:bottom w:val="single" w:sz="4" w:space="0" w:color="FFFFFF" w:themeColor="background1"/>
            </w:tcBorders>
          </w:tcPr>
          <w:p w14:paraId="3B0D7E9B" w14:textId="77777777" w:rsidR="00D50050" w:rsidRDefault="00D50050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-984152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0FBED80E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1959533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27733919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D50050" w14:paraId="6B7C2C6F" w14:textId="77777777" w:rsidTr="00C923B4">
        <w:trPr>
          <w:trHeight w:val="567"/>
        </w:trPr>
        <w:tc>
          <w:tcPr>
            <w:tcW w:w="6658" w:type="dxa"/>
            <w:vAlign w:val="center"/>
          </w:tcPr>
          <w:p w14:paraId="784E68A9" w14:textId="77777777" w:rsidR="00D50050" w:rsidRPr="006B5AF7" w:rsidRDefault="00D50050" w:rsidP="00C923B4">
            <w:pPr>
              <w:spacing w:line="276" w:lineRule="auto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Normalerweise ist nur </w:t>
            </w:r>
            <w:r w:rsidRPr="00E2294E">
              <w:rPr>
                <w:rStyle w:val="ekvhandschrift"/>
                <w:u w:val="single"/>
              </w:rPr>
              <w:t>ein</w:t>
            </w:r>
            <w:r w:rsidRPr="00E2294E">
              <w:rPr>
                <w:rStyle w:val="ekvhandschrift"/>
              </w:rPr>
              <w:t xml:space="preserve"> Land Gastgeber.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</w:tcPr>
          <w:p w14:paraId="73122363" w14:textId="77777777" w:rsidR="00D50050" w:rsidRDefault="00D50050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80188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19E480E2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-55385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6E311193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D50050" w14:paraId="6F57FEA3" w14:textId="77777777" w:rsidTr="00C923B4">
        <w:trPr>
          <w:trHeight w:val="567"/>
        </w:trPr>
        <w:tc>
          <w:tcPr>
            <w:tcW w:w="6658" w:type="dxa"/>
            <w:vAlign w:val="center"/>
          </w:tcPr>
          <w:p w14:paraId="15C19E3B" w14:textId="77777777" w:rsidR="00D50050" w:rsidRPr="006B5AF7" w:rsidRDefault="00D50050" w:rsidP="00C923B4">
            <w:pPr>
              <w:spacing w:after="120"/>
              <w:rPr>
                <w:rStyle w:val="ekvhandschrift"/>
              </w:rPr>
            </w:pPr>
            <w:r w:rsidRPr="00E2294E">
              <w:rPr>
                <w:rStyle w:val="ekvhandschrift"/>
              </w:rPr>
              <w:t xml:space="preserve">Die Mannschaften spielen </w:t>
            </w:r>
            <w:r>
              <w:rPr>
                <w:rStyle w:val="ekvhandschrift"/>
              </w:rPr>
              <w:t>2026</w:t>
            </w:r>
            <w:r w:rsidRPr="00E2294E">
              <w:rPr>
                <w:rStyle w:val="ekvhandschrift"/>
              </w:rPr>
              <w:t xml:space="preserve"> in den USA, Kanada und Mexiko.</w:t>
            </w:r>
          </w:p>
        </w:tc>
        <w:tc>
          <w:tcPr>
            <w:tcW w:w="283" w:type="dxa"/>
            <w:vMerge/>
            <w:tcBorders>
              <w:bottom w:val="single" w:sz="4" w:space="0" w:color="FFFFFF" w:themeColor="background1"/>
            </w:tcBorders>
          </w:tcPr>
          <w:p w14:paraId="3FDFF34F" w14:textId="77777777" w:rsidR="00D50050" w:rsidRDefault="00D50050" w:rsidP="00C923B4">
            <w:pPr>
              <w:rPr>
                <w:rStyle w:val="ekvarbeitsanweisungdeutsch"/>
              </w:rPr>
            </w:pPr>
          </w:p>
        </w:tc>
        <w:sdt>
          <w:sdtPr>
            <w:rPr>
              <w:rStyle w:val="ekvarbeitsanweisungdeutsch"/>
              <w:sz w:val="30"/>
              <w:szCs w:val="30"/>
            </w:rPr>
            <w:id w:val="1829245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1" w:type="dxa"/>
                <w:vAlign w:val="center"/>
              </w:tcPr>
              <w:p w14:paraId="0D85E82E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  <w:sdt>
          <w:sdtPr>
            <w:rPr>
              <w:rStyle w:val="ekvarbeitsanweisungdeutsch"/>
              <w:sz w:val="30"/>
              <w:szCs w:val="30"/>
            </w:rPr>
            <w:id w:val="1201750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02" w:type="dxa"/>
                <w:vAlign w:val="center"/>
              </w:tcPr>
              <w:p w14:paraId="6528F551" w14:textId="77777777" w:rsidR="00D50050" w:rsidRDefault="00D50050" w:rsidP="00C923B4">
                <w:pPr>
                  <w:jc w:val="center"/>
                  <w:rPr>
                    <w:rStyle w:val="ekvarbeitsanweisungdeutsch"/>
                  </w:rPr>
                </w:pPr>
                <w:r>
                  <w:rPr>
                    <w:rStyle w:val="ekvarbeitsanweisungdeutsch"/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p>
            </w:tc>
          </w:sdtContent>
        </w:sdt>
      </w:tr>
    </w:tbl>
    <w:p w14:paraId="1DD0A7BB" w14:textId="77777777" w:rsidR="00D50050" w:rsidRDefault="00D50050" w:rsidP="00D50050"/>
    <w:p w14:paraId="68BF75CA" w14:textId="77777777" w:rsidR="00D50050" w:rsidRPr="00D3427F" w:rsidRDefault="00D50050" w:rsidP="00D50050">
      <w:pPr>
        <w:pStyle w:val="ekvnummerierung"/>
        <w:framePr w:wrap="around"/>
      </w:pPr>
      <w:r>
        <w:t>04</w:t>
      </w:r>
    </w:p>
    <w:p w14:paraId="236E73A0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5F568C80" wp14:editId="6182D310">
            <wp:extent cx="285115" cy="288290"/>
            <wp:effectExtent l="0" t="0" r="635" b="0"/>
            <wp:docPr id="30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2DEF3" w14:textId="7C062043" w:rsidR="00D50050" w:rsidRDefault="00D50050" w:rsidP="00D50050">
      <w:r>
        <w:t>Verbinde.</w:t>
      </w:r>
    </w:p>
    <w:p w14:paraId="140FE8B2" w14:textId="2E95DDA4" w:rsidR="00D50050" w:rsidRDefault="00D50050" w:rsidP="00D50050">
      <w:r>
        <w:rPr>
          <w:rFonts w:ascii="Comic Sans MS" w:hAnsi="Comic Sans MS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BBE76D" wp14:editId="200327F4">
                <wp:simplePos x="0" y="0"/>
                <wp:positionH relativeFrom="column">
                  <wp:posOffset>1123315</wp:posOffset>
                </wp:positionH>
                <wp:positionV relativeFrom="paragraph">
                  <wp:posOffset>1446530</wp:posOffset>
                </wp:positionV>
                <wp:extent cx="81814" cy="81814"/>
                <wp:effectExtent l="0" t="0" r="13970" b="13970"/>
                <wp:wrapNone/>
                <wp:docPr id="56252819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14" cy="8181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2DC0C1" id="Ellipse 1" o:spid="_x0000_s1026" style="position:absolute;margin-left:88.45pt;margin-top:113.9pt;width:6.45pt;height:6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" fillcolor="#5b9bd5 [3204]" strokecolor="#091723 [484]" strokeweight="1pt">
                <v:stroke joinstyle="miter"/>
              </v:oval>
            </w:pict>
          </mc:Fallback>
        </mc:AlternateContent>
      </w:r>
      <w:r>
        <w:rPr>
          <w:rFonts w:ascii="Comic Sans MS" w:hAnsi="Comic Sans MS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073113" wp14:editId="6ACFAF28">
                <wp:simplePos x="0" y="0"/>
                <wp:positionH relativeFrom="column">
                  <wp:posOffset>402022</wp:posOffset>
                </wp:positionH>
                <wp:positionV relativeFrom="paragraph">
                  <wp:posOffset>1446764</wp:posOffset>
                </wp:positionV>
                <wp:extent cx="81814" cy="81814"/>
                <wp:effectExtent l="0" t="0" r="13970" b="13970"/>
                <wp:wrapNone/>
                <wp:docPr id="201348980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14" cy="8181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B7D93C" id="Ellipse 1" o:spid="_x0000_s1026" style="position:absolute;margin-left:31.65pt;margin-top:113.9pt;width:6.45pt;height:6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" fillcolor="#5b9bd5 [3204]" strokecolor="#091723 [484]" strokeweight="1pt">
                <v:stroke joinstyle="miter"/>
              </v:oval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7506"/>
      </w:tblGrid>
      <w:tr w:rsidR="00D50050" w14:paraId="49744A55" w14:textId="77777777" w:rsidTr="00D50050">
        <w:trPr>
          <w:trHeight w:val="567"/>
        </w:trPr>
        <w:tc>
          <w:tcPr>
            <w:tcW w:w="704" w:type="dxa"/>
          </w:tcPr>
          <w:p w14:paraId="415EB507" w14:textId="2CFBC34B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7FD535" wp14:editId="67B93A26">
                      <wp:simplePos x="0" y="0"/>
                      <wp:positionH relativeFrom="column">
                        <wp:posOffset>330401</wp:posOffset>
                      </wp:positionH>
                      <wp:positionV relativeFrom="paragraph">
                        <wp:posOffset>135990</wp:posOffset>
                      </wp:positionV>
                      <wp:extent cx="81814" cy="81814"/>
                      <wp:effectExtent l="0" t="0" r="13970" b="13970"/>
                      <wp:wrapNone/>
                      <wp:docPr id="176035078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FC92CD7" id="Ellipse 1" o:spid="_x0000_s1026" style="position:absolute;margin-left:26pt;margin-top:10.7pt;width:6.45pt;height:6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14:paraId="0E7AAF77" w14:textId="7599F696" w:rsidR="00D50050" w:rsidRPr="00D50050" w:rsidRDefault="00D50050" w:rsidP="00C923B4">
            <w:pPr>
              <w:rPr>
                <w:rFonts w:ascii="Comic Sans MS" w:hAnsi="Comic Sans MS"/>
                <w:b/>
                <w:bCs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A37DA8E" wp14:editId="736FBFD7">
                      <wp:simplePos x="0" y="0"/>
                      <wp:positionH relativeFrom="column">
                        <wp:posOffset>605121</wp:posOffset>
                      </wp:positionH>
                      <wp:positionV relativeFrom="paragraph">
                        <wp:posOffset>857283</wp:posOffset>
                      </wp:positionV>
                      <wp:extent cx="81814" cy="81814"/>
                      <wp:effectExtent l="0" t="0" r="13970" b="13970"/>
                      <wp:wrapNone/>
                      <wp:docPr id="1039241410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B317D8" id="Ellipse 1" o:spid="_x0000_s1026" style="position:absolute;margin-left:47.65pt;margin-top:67.5pt;width:6.45pt;height:6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577796" wp14:editId="0584B199">
                      <wp:simplePos x="0" y="0"/>
                      <wp:positionH relativeFrom="column">
                        <wp:posOffset>-116773</wp:posOffset>
                      </wp:positionH>
                      <wp:positionV relativeFrom="paragraph">
                        <wp:posOffset>491523</wp:posOffset>
                      </wp:positionV>
                      <wp:extent cx="81814" cy="81814"/>
                      <wp:effectExtent l="0" t="0" r="13970" b="13970"/>
                      <wp:wrapNone/>
                      <wp:docPr id="1974281433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FF0F98C" id="Ellipse 1" o:spid="_x0000_s1026" style="position:absolute;margin-left:-9.2pt;margin-top:38.7pt;width:6.45pt;height:6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7506" w:type="dxa"/>
          </w:tcPr>
          <w:p w14:paraId="6953A881" w14:textId="0A58DF49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Mal hat</w:t>
            </w:r>
            <w:r w:rsidRPr="00B65DDA">
              <w:rPr>
                <w:rFonts w:ascii="Comic Sans MS" w:hAnsi="Comic Sans MS"/>
                <w:spacing w:val="5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Deutschland</w:t>
            </w:r>
            <w:r w:rsidRPr="00B65DDA">
              <w:rPr>
                <w:rFonts w:ascii="Comic Sans MS" w:hAnsi="Comic Sans MS"/>
                <w:spacing w:val="1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die</w:t>
            </w:r>
            <w:r w:rsidRPr="00B65DDA">
              <w:rPr>
                <w:rFonts w:ascii="Comic Sans MS" w:hAnsi="Comic Sans MS"/>
                <w:spacing w:val="6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z w:val="25"/>
                <w:szCs w:val="25"/>
              </w:rPr>
              <w:t>WM</w:t>
            </w:r>
            <w:r w:rsidRPr="00B65DDA">
              <w:rPr>
                <w:rFonts w:ascii="Comic Sans MS" w:hAnsi="Comic Sans MS"/>
                <w:spacing w:val="6"/>
                <w:sz w:val="25"/>
                <w:szCs w:val="25"/>
              </w:rPr>
              <w:t xml:space="preserve"> </w:t>
            </w:r>
            <w:r w:rsidRPr="00B65DDA">
              <w:rPr>
                <w:rFonts w:ascii="Comic Sans MS" w:hAnsi="Comic Sans MS"/>
                <w:spacing w:val="-2"/>
                <w:sz w:val="25"/>
                <w:szCs w:val="25"/>
              </w:rPr>
              <w:t>gewonnen.</w:t>
            </w:r>
          </w:p>
        </w:tc>
      </w:tr>
      <w:tr w:rsidR="00D50050" w14:paraId="76A5023D" w14:textId="77777777" w:rsidTr="00D50050">
        <w:trPr>
          <w:trHeight w:val="567"/>
        </w:trPr>
        <w:tc>
          <w:tcPr>
            <w:tcW w:w="704" w:type="dxa"/>
          </w:tcPr>
          <w:p w14:paraId="0D54872F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48</w:t>
            </w:r>
          </w:p>
        </w:tc>
        <w:tc>
          <w:tcPr>
            <w:tcW w:w="1134" w:type="dxa"/>
            <w:vMerge/>
          </w:tcPr>
          <w:p w14:paraId="01C1ABBD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506" w:type="dxa"/>
          </w:tcPr>
          <w:p w14:paraId="7ED2C38D" w14:textId="76FB8B02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7310E2" wp14:editId="5808C70E">
                      <wp:simplePos x="0" y="0"/>
                      <wp:positionH relativeFrom="column">
                        <wp:posOffset>-114968</wp:posOffset>
                      </wp:positionH>
                      <wp:positionV relativeFrom="paragraph">
                        <wp:posOffset>-231007</wp:posOffset>
                      </wp:positionV>
                      <wp:extent cx="81814" cy="81814"/>
                      <wp:effectExtent l="0" t="0" r="13970" b="13970"/>
                      <wp:wrapNone/>
                      <wp:docPr id="21815492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A5864A" id="Ellipse 1" o:spid="_x0000_s1026" style="position:absolute;margin-left:-9.05pt;margin-top:-18.2pt;width:6.45pt;height:6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Jahre sind seit der ersten WM fast vergangen.</w:t>
            </w:r>
          </w:p>
        </w:tc>
      </w:tr>
      <w:tr w:rsidR="00D50050" w14:paraId="73EEFBF1" w14:textId="77777777" w:rsidTr="00D50050">
        <w:trPr>
          <w:trHeight w:val="567"/>
        </w:trPr>
        <w:tc>
          <w:tcPr>
            <w:tcW w:w="704" w:type="dxa"/>
          </w:tcPr>
          <w:p w14:paraId="3353CE7B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4</w:t>
            </w:r>
          </w:p>
        </w:tc>
        <w:tc>
          <w:tcPr>
            <w:tcW w:w="1134" w:type="dxa"/>
            <w:vMerge/>
          </w:tcPr>
          <w:p w14:paraId="00064E96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506" w:type="dxa"/>
          </w:tcPr>
          <w:p w14:paraId="312502F3" w14:textId="4C44C156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1935E7" wp14:editId="20C0B1D2">
                      <wp:simplePos x="0" y="0"/>
                      <wp:positionH relativeFrom="column">
                        <wp:posOffset>-114969</wp:posOffset>
                      </wp:positionH>
                      <wp:positionV relativeFrom="paragraph">
                        <wp:posOffset>-241267</wp:posOffset>
                      </wp:positionV>
                      <wp:extent cx="81814" cy="81814"/>
                      <wp:effectExtent l="0" t="0" r="13970" b="13970"/>
                      <wp:wrapNone/>
                      <wp:docPr id="33704583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39F86D" id="Ellipse 1" o:spid="_x0000_s1026" style="position:absolute;margin-left:-9.05pt;margin-top:-19pt;width:6.45pt;height:6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 xml:space="preserve">Länder spielen </w:t>
            </w:r>
            <w:r>
              <w:rPr>
                <w:rFonts w:ascii="Comic Sans MS" w:hAnsi="Comic Sans MS"/>
                <w:sz w:val="25"/>
                <w:szCs w:val="25"/>
              </w:rPr>
              <w:t>dieses Mal</w:t>
            </w:r>
            <w:r w:rsidRPr="00B65DDA">
              <w:rPr>
                <w:rFonts w:ascii="Comic Sans MS" w:hAnsi="Comic Sans MS"/>
                <w:sz w:val="25"/>
                <w:szCs w:val="25"/>
              </w:rPr>
              <w:t xml:space="preserve"> mit.</w:t>
            </w:r>
          </w:p>
        </w:tc>
      </w:tr>
      <w:tr w:rsidR="00D50050" w14:paraId="5A55FAB1" w14:textId="77777777" w:rsidTr="00D50050">
        <w:trPr>
          <w:trHeight w:val="567"/>
        </w:trPr>
        <w:tc>
          <w:tcPr>
            <w:tcW w:w="704" w:type="dxa"/>
          </w:tcPr>
          <w:p w14:paraId="32443A52" w14:textId="12F0B1C4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>
              <w:rPr>
                <w:rFonts w:ascii="Comic Sans MS" w:hAnsi="Comic Sans MS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1891AD" wp14:editId="222C2679">
                      <wp:simplePos x="0" y="0"/>
                      <wp:positionH relativeFrom="column">
                        <wp:posOffset>330267</wp:posOffset>
                      </wp:positionH>
                      <wp:positionV relativeFrom="paragraph">
                        <wp:posOffset>-241901</wp:posOffset>
                      </wp:positionV>
                      <wp:extent cx="81814" cy="81814"/>
                      <wp:effectExtent l="0" t="0" r="13970" b="13970"/>
                      <wp:wrapNone/>
                      <wp:docPr id="140168142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814" cy="81814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03266A3" id="Ellipse 1" o:spid="_x0000_s1026" style="position:absolute;margin-left:26pt;margin-top:-19.05pt;width:6.45pt;height:6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" fillcolor="#5b9bd5 [3204]" strokecolor="#091723 [484]" strokeweight="1pt">
                      <v:stroke joinstyle="miter"/>
                    </v:oval>
                  </w:pict>
                </mc:Fallback>
              </mc:AlternateContent>
            </w:r>
            <w:r w:rsidRPr="00B65DDA">
              <w:rPr>
                <w:rFonts w:ascii="Comic Sans MS" w:hAnsi="Comic Sans MS"/>
                <w:sz w:val="25"/>
                <w:szCs w:val="25"/>
              </w:rPr>
              <w:t>100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0B95B0C6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  <w:tc>
          <w:tcPr>
            <w:tcW w:w="7506" w:type="dxa"/>
          </w:tcPr>
          <w:p w14:paraId="4B776C2D" w14:textId="109CA0B8" w:rsidR="00D50050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  <w:r w:rsidRPr="00B65DDA">
              <w:rPr>
                <w:rFonts w:ascii="Comic Sans MS" w:hAnsi="Comic Sans MS"/>
                <w:sz w:val="25"/>
                <w:szCs w:val="25"/>
              </w:rPr>
              <w:t>Teams treten gegeneinander im Finale an.</w:t>
            </w:r>
          </w:p>
          <w:p w14:paraId="3F7DDB61" w14:textId="77777777" w:rsidR="00D50050" w:rsidRPr="00B65DDA" w:rsidRDefault="00D50050" w:rsidP="00C923B4">
            <w:pPr>
              <w:rPr>
                <w:rFonts w:ascii="Comic Sans MS" w:hAnsi="Comic Sans MS"/>
                <w:sz w:val="25"/>
                <w:szCs w:val="25"/>
              </w:rPr>
            </w:pPr>
          </w:p>
        </w:tc>
      </w:tr>
    </w:tbl>
    <w:p w14:paraId="70F95C65" w14:textId="77777777" w:rsidR="00D50050" w:rsidRDefault="00D50050" w:rsidP="00D50050"/>
    <w:p w14:paraId="3BB96054" w14:textId="52335B70" w:rsidR="00931F88" w:rsidRPr="00D3427F" w:rsidRDefault="00931F88" w:rsidP="00931F88">
      <w:pPr>
        <w:pStyle w:val="ekvnummerierung"/>
        <w:framePr w:wrap="around"/>
      </w:pPr>
      <w:r>
        <w:t>05</w:t>
      </w:r>
    </w:p>
    <w:p w14:paraId="1747AF22" w14:textId="77777777" w:rsidR="00931F88" w:rsidRPr="00287B24" w:rsidRDefault="00931F88" w:rsidP="00931F88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4165DDB" wp14:editId="0A0024C0">
            <wp:extent cx="285115" cy="288290"/>
            <wp:effectExtent l="0" t="0" r="0" b="0"/>
            <wp:docPr id="26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E9D4F" w14:textId="30380A8C" w:rsidR="00D50050" w:rsidRDefault="00D50050" w:rsidP="00D50050">
      <w:r>
        <w:t>Nenne fünf Mannschaften, die mitspielen.</w:t>
      </w:r>
    </w:p>
    <w:p w14:paraId="1BA5BC77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519E3DF6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403BCFC3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3EBBE334" w14:textId="77777777" w:rsidR="00D50050" w:rsidRPr="0098030F" w:rsidRDefault="00D50050" w:rsidP="00D50050">
      <w:pPr>
        <w:spacing w:before="120"/>
        <w:rPr>
          <w:rFonts w:ascii="Comic Sans MS" w:hAnsi="Comic Sans MS"/>
          <w:sz w:val="25"/>
          <w:szCs w:val="25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576A431D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49081DC1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229D8CC0" w14:textId="77777777" w:rsidR="00D50050" w:rsidRDefault="00D50050" w:rsidP="00D50050">
      <w:pPr>
        <w:sectPr w:rsidR="00D50050" w:rsidSect="00D50050">
          <w:footerReference w:type="default" r:id="rId10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112D53BB" w14:textId="77777777" w:rsidR="00D50050" w:rsidRDefault="00D50050" w:rsidP="00D50050"/>
    <w:p w14:paraId="12F1E655" w14:textId="77777777" w:rsidR="00D50050" w:rsidRPr="00D3427F" w:rsidRDefault="00D50050" w:rsidP="00D50050">
      <w:pPr>
        <w:pStyle w:val="ekvnummerierung"/>
        <w:framePr w:wrap="around"/>
      </w:pPr>
      <w:r>
        <w:t>06</w:t>
      </w:r>
    </w:p>
    <w:p w14:paraId="651E0399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E59000B" wp14:editId="4E2A9BCB">
            <wp:extent cx="285115" cy="288290"/>
            <wp:effectExtent l="0" t="0" r="0" b="0"/>
            <wp:docPr id="756193711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CF1AD" w14:textId="77777777" w:rsidR="00D50050" w:rsidRDefault="00D50050" w:rsidP="00D50050">
      <w:r w:rsidRPr="000A7A85">
        <w:t>In welchen Ländern hat Deutschland die WM gewonnen?</w:t>
      </w:r>
    </w:p>
    <w:p w14:paraId="135065AC" w14:textId="77777777" w:rsidR="00D50050" w:rsidRDefault="00D50050" w:rsidP="00D50050"/>
    <w:p w14:paraId="0E593993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6F4B7" wp14:editId="4086D50A">
                <wp:simplePos x="0" y="0"/>
                <wp:positionH relativeFrom="column">
                  <wp:posOffset>502920</wp:posOffset>
                </wp:positionH>
                <wp:positionV relativeFrom="paragraph">
                  <wp:posOffset>31115</wp:posOffset>
                </wp:positionV>
                <wp:extent cx="2732567" cy="126000"/>
                <wp:effectExtent l="0" t="0" r="10795" b="26670"/>
                <wp:wrapNone/>
                <wp:docPr id="1558077170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7" cy="12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126000" rIns="91440" bIns="12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0889E" id="Rechteck 1" o:spid="_x0000_s1026" style="position:absolute;margin-left:39.6pt;margin-top:2.45pt;width:215.15pt;height: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" fillcolor="white [3212]" strokecolor="black [3213]" strokeweight=".5pt">
                <v:textbox inset=",3.5mm,,3.5mm"/>
              </v:rect>
            </w:pict>
          </mc:Fallback>
        </mc:AlternateContent>
      </w:r>
      <w:r w:rsidRPr="000A7A85">
        <w:rPr>
          <w:rFonts w:ascii="Comic Sans MS" w:hAnsi="Comic Sans MS"/>
          <w:sz w:val="25"/>
          <w:szCs w:val="25"/>
        </w:rPr>
        <w:t xml:space="preserve">1954: </w:t>
      </w:r>
    </w:p>
    <w:p w14:paraId="100277D3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</w:p>
    <w:p w14:paraId="49BB8EB4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A7C231" wp14:editId="31D1984F">
                <wp:simplePos x="0" y="0"/>
                <wp:positionH relativeFrom="column">
                  <wp:posOffset>507099</wp:posOffset>
                </wp:positionH>
                <wp:positionV relativeFrom="paragraph">
                  <wp:posOffset>32458</wp:posOffset>
                </wp:positionV>
                <wp:extent cx="2732567" cy="126000"/>
                <wp:effectExtent l="0" t="0" r="10795" b="26670"/>
                <wp:wrapNone/>
                <wp:docPr id="31607033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7" cy="12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126000" rIns="91440" bIns="12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61FB4" id="Rechteck 1" o:spid="_x0000_s1026" style="position:absolute;margin-left:39.95pt;margin-top:2.55pt;width:215.15pt;height: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" fillcolor="white [3212]" strokecolor="black [3213]" strokeweight=".5pt">
                <v:textbox inset=",3.5mm,,3.5mm"/>
              </v:rect>
            </w:pict>
          </mc:Fallback>
        </mc:AlternateContent>
      </w:r>
      <w:r>
        <w:rPr>
          <w:rFonts w:ascii="Comic Sans MS" w:hAnsi="Comic Sans MS"/>
          <w:sz w:val="25"/>
          <w:szCs w:val="25"/>
        </w:rPr>
        <w:t xml:space="preserve">1974: </w:t>
      </w:r>
    </w:p>
    <w:p w14:paraId="3B5E59F2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</w:p>
    <w:p w14:paraId="2DAD687D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CE59E" wp14:editId="5F91ACD9">
                <wp:simplePos x="0" y="0"/>
                <wp:positionH relativeFrom="column">
                  <wp:posOffset>506654</wp:posOffset>
                </wp:positionH>
                <wp:positionV relativeFrom="paragraph">
                  <wp:posOffset>36830</wp:posOffset>
                </wp:positionV>
                <wp:extent cx="2732567" cy="126000"/>
                <wp:effectExtent l="0" t="0" r="10795" b="26670"/>
                <wp:wrapNone/>
                <wp:docPr id="27992507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7" cy="12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126000" rIns="91440" bIns="12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0EA2C" id="Rechteck 1" o:spid="_x0000_s1026" style="position:absolute;margin-left:39.9pt;margin-top:2.9pt;width:215.15pt;height: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" fillcolor="white [3212]" strokecolor="black [3213]" strokeweight=".5pt">
                <v:textbox inset=",3.5mm,,3.5mm"/>
              </v:rect>
            </w:pict>
          </mc:Fallback>
        </mc:AlternateContent>
      </w:r>
      <w:r>
        <w:rPr>
          <w:rFonts w:ascii="Comic Sans MS" w:hAnsi="Comic Sans MS"/>
          <w:sz w:val="25"/>
          <w:szCs w:val="25"/>
        </w:rPr>
        <w:t xml:space="preserve">1990: </w:t>
      </w:r>
    </w:p>
    <w:p w14:paraId="708E5980" w14:textId="77777777" w:rsidR="00D50050" w:rsidRDefault="00D50050" w:rsidP="00D50050">
      <w:pPr>
        <w:rPr>
          <w:rFonts w:ascii="Comic Sans MS" w:hAnsi="Comic Sans MS"/>
          <w:sz w:val="25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0E17D" wp14:editId="20F75E64">
                <wp:simplePos x="0" y="0"/>
                <wp:positionH relativeFrom="column">
                  <wp:posOffset>502920</wp:posOffset>
                </wp:positionH>
                <wp:positionV relativeFrom="paragraph">
                  <wp:posOffset>236220</wp:posOffset>
                </wp:positionV>
                <wp:extent cx="2732567" cy="126000"/>
                <wp:effectExtent l="0" t="0" r="10795" b="26670"/>
                <wp:wrapNone/>
                <wp:docPr id="28784915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2567" cy="12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126000" rIns="91440" bIns="12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CFB53" id="Rechteck 1" o:spid="_x0000_s1026" style="position:absolute;margin-left:39.6pt;margin-top:18.6pt;width:215.15pt;height: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" fillcolor="white [3212]" strokecolor="black [3213]" strokeweight=".5pt">
                <v:textbox inset=",3.5mm,,3.5mm"/>
              </v:rect>
            </w:pict>
          </mc:Fallback>
        </mc:AlternateContent>
      </w:r>
    </w:p>
    <w:p w14:paraId="200C7864" w14:textId="77777777" w:rsidR="00D50050" w:rsidRPr="0098030F" w:rsidRDefault="00D50050" w:rsidP="00D50050">
      <w:pPr>
        <w:spacing w:after="120"/>
        <w:rPr>
          <w:rFonts w:ascii="Comic Sans MS" w:hAnsi="Comic Sans MS"/>
          <w:sz w:val="25"/>
          <w:szCs w:val="25"/>
        </w:rPr>
      </w:pPr>
      <w:r>
        <w:rPr>
          <w:rFonts w:ascii="Comic Sans MS" w:hAnsi="Comic Sans MS"/>
          <w:sz w:val="25"/>
          <w:szCs w:val="25"/>
        </w:rPr>
        <w:t xml:space="preserve">2014: </w:t>
      </w:r>
    </w:p>
    <w:p w14:paraId="19735598" w14:textId="77777777" w:rsidR="00D50050" w:rsidRDefault="00D50050" w:rsidP="00D50050"/>
    <w:p w14:paraId="78A763B5" w14:textId="77777777" w:rsidR="00D50050" w:rsidRPr="00D3427F" w:rsidRDefault="00D50050" w:rsidP="00D50050">
      <w:pPr>
        <w:pStyle w:val="ekvnummerierung"/>
        <w:framePr w:wrap="around"/>
      </w:pPr>
      <w:r>
        <w:t>07</w:t>
      </w:r>
    </w:p>
    <w:p w14:paraId="48A91F7F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CECDE0C" wp14:editId="10169A50">
            <wp:extent cx="285115" cy="288290"/>
            <wp:effectExtent l="0" t="0" r="0" b="0"/>
            <wp:docPr id="1387170958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A3803" w14:textId="77777777" w:rsidR="00D50050" w:rsidRDefault="00D50050" w:rsidP="00D50050">
      <w:r w:rsidRPr="00060092">
        <w:t>Was versteht man unter dem „Sommermärchen“? Erkläre.</w:t>
      </w:r>
    </w:p>
    <w:p w14:paraId="3DB37BA5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42A8D7FC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299B3765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6272C486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1D746BE5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67EA2AAF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165BEE62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07F9B381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5FD4F64C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116812F0" w14:textId="77777777" w:rsidR="00D50050" w:rsidRDefault="00D50050" w:rsidP="00D50050"/>
    <w:p w14:paraId="60AB4811" w14:textId="77777777" w:rsidR="00D50050" w:rsidRDefault="00D50050" w:rsidP="00D50050"/>
    <w:p w14:paraId="25F8ADF0" w14:textId="77777777" w:rsidR="00D50050" w:rsidRPr="00D3427F" w:rsidRDefault="00D50050" w:rsidP="00D50050">
      <w:pPr>
        <w:pStyle w:val="ekvnummerierung"/>
        <w:framePr w:wrap="around"/>
      </w:pPr>
      <w:r>
        <w:t>08</w:t>
      </w:r>
    </w:p>
    <w:p w14:paraId="3E878A49" w14:textId="77777777" w:rsidR="00AD3CC3" w:rsidRPr="00287B24" w:rsidRDefault="00AD3CC3" w:rsidP="00AD3CC3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0D0EDA1" wp14:editId="733E8663">
            <wp:extent cx="288290" cy="288290"/>
            <wp:effectExtent l="0" t="0" r="0" b="0"/>
            <wp:docPr id="24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c_nummerier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3770" w14:textId="77777777" w:rsidR="00D50050" w:rsidRDefault="00D50050" w:rsidP="00D50050">
      <w:r>
        <w:t>Wie ist der Ablauf der WM? Nummeriere.</w:t>
      </w:r>
    </w:p>
    <w:p w14:paraId="7D44980E" w14:textId="77777777" w:rsidR="00D50050" w:rsidRDefault="00D50050" w:rsidP="00D50050"/>
    <w:p w14:paraId="4B8A3F28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</w:t>
      </w:r>
      <w:proofErr w:type="spellStart"/>
      <w:r w:rsidRPr="00F813BD">
        <w:rPr>
          <w:rFonts w:ascii="Comic Sans MS" w:hAnsi="Comic Sans MS"/>
          <w:sz w:val="25"/>
          <w:szCs w:val="25"/>
        </w:rPr>
        <w:t>Sechzehntelﬁnale</w:t>
      </w:r>
      <w:proofErr w:type="spellEnd"/>
    </w:p>
    <w:p w14:paraId="11A5B4EE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Gruppenphase</w:t>
      </w:r>
    </w:p>
    <w:p w14:paraId="1D1AC84F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Finale</w:t>
      </w:r>
    </w:p>
    <w:p w14:paraId="27833ADE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</w:t>
      </w:r>
      <w:proofErr w:type="spellStart"/>
      <w:r w:rsidRPr="00F813BD">
        <w:rPr>
          <w:rFonts w:ascii="Comic Sans MS" w:hAnsi="Comic Sans MS"/>
          <w:sz w:val="25"/>
          <w:szCs w:val="25"/>
        </w:rPr>
        <w:t>Halbﬁnale</w:t>
      </w:r>
      <w:proofErr w:type="spellEnd"/>
    </w:p>
    <w:p w14:paraId="70762B04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K.O.-Runde</w:t>
      </w:r>
    </w:p>
    <w:p w14:paraId="005D2687" w14:textId="77777777" w:rsidR="00D50050" w:rsidRPr="00F813BD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 </w:t>
      </w:r>
      <w:r w:rsidRPr="00F813BD">
        <w:rPr>
          <w:rFonts w:ascii="Comic Sans MS" w:hAnsi="Comic Sans MS"/>
          <w:sz w:val="25"/>
          <w:szCs w:val="25"/>
        </w:rPr>
        <w:t xml:space="preserve"> </w:t>
      </w:r>
      <w:proofErr w:type="spellStart"/>
      <w:r w:rsidRPr="00F813BD">
        <w:rPr>
          <w:rFonts w:ascii="Comic Sans MS" w:hAnsi="Comic Sans MS"/>
          <w:sz w:val="25"/>
          <w:szCs w:val="25"/>
        </w:rPr>
        <w:t>Achtelﬁnale</w:t>
      </w:r>
      <w:proofErr w:type="spellEnd"/>
    </w:p>
    <w:p w14:paraId="109BB614" w14:textId="77777777" w:rsidR="00D50050" w:rsidRPr="000A7A85" w:rsidRDefault="00D50050" w:rsidP="00D50050">
      <w:pPr>
        <w:spacing w:before="160" w:after="120"/>
        <w:rPr>
          <w:rFonts w:ascii="Comic Sans MS" w:hAnsi="Comic Sans MS"/>
          <w:sz w:val="25"/>
          <w:szCs w:val="25"/>
        </w:rPr>
      </w:pPr>
      <w:r w:rsidRPr="00F813BD">
        <w:rPr>
          <w:rFonts w:ascii="Comic Sans MS" w:hAnsi="Comic Sans MS"/>
          <w:sz w:val="25"/>
          <w:szCs w:val="25"/>
          <w:u w:val="single"/>
        </w:rPr>
        <w:tab/>
      </w:r>
      <w:r>
        <w:rPr>
          <w:rFonts w:ascii="Comic Sans MS" w:hAnsi="Comic Sans MS"/>
          <w:sz w:val="25"/>
          <w:szCs w:val="25"/>
          <w:u w:val="single"/>
        </w:rPr>
        <w:t xml:space="preserve">  </w:t>
      </w:r>
      <w:r w:rsidRPr="00F813BD">
        <w:rPr>
          <w:rFonts w:ascii="Comic Sans MS" w:hAnsi="Comic Sans MS"/>
          <w:sz w:val="25"/>
          <w:szCs w:val="25"/>
        </w:rPr>
        <w:t xml:space="preserve"> </w:t>
      </w:r>
      <w:proofErr w:type="spellStart"/>
      <w:r w:rsidRPr="00F813BD">
        <w:rPr>
          <w:rFonts w:ascii="Comic Sans MS" w:hAnsi="Comic Sans MS"/>
          <w:sz w:val="25"/>
          <w:szCs w:val="25"/>
        </w:rPr>
        <w:t>Viertelﬁnale</w:t>
      </w:r>
      <w:proofErr w:type="spellEnd"/>
    </w:p>
    <w:p w14:paraId="40A4D71D" w14:textId="77777777" w:rsidR="00D50050" w:rsidRDefault="00D50050" w:rsidP="00D50050"/>
    <w:p w14:paraId="0EDD3E13" w14:textId="77777777" w:rsidR="00D50050" w:rsidRPr="00D3427F" w:rsidRDefault="00D50050" w:rsidP="00D50050">
      <w:pPr>
        <w:pStyle w:val="ekvnummerierung"/>
        <w:framePr w:wrap="around"/>
      </w:pPr>
      <w:r>
        <w:t>09</w:t>
      </w:r>
    </w:p>
    <w:p w14:paraId="58A30FFB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01914879" wp14:editId="2CC40B06">
            <wp:extent cx="285115" cy="288290"/>
            <wp:effectExtent l="0" t="0" r="0" b="0"/>
            <wp:docPr id="1510782684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8E90D" w14:textId="77777777" w:rsidR="00D50050" w:rsidRDefault="00D50050" w:rsidP="00D50050">
      <w:pPr>
        <w:rPr>
          <w:bCs/>
          <w:spacing w:val="-2"/>
          <w:szCs w:val="23"/>
        </w:rPr>
      </w:pPr>
      <w:r w:rsidRPr="00F813BD">
        <w:rPr>
          <w:bCs/>
          <w:szCs w:val="23"/>
        </w:rPr>
        <w:t>Was</w:t>
      </w:r>
      <w:r w:rsidRPr="00F813BD">
        <w:rPr>
          <w:bCs/>
          <w:spacing w:val="-4"/>
          <w:szCs w:val="23"/>
        </w:rPr>
        <w:t xml:space="preserve"> </w:t>
      </w:r>
      <w:r w:rsidRPr="00F813BD">
        <w:rPr>
          <w:bCs/>
          <w:szCs w:val="23"/>
        </w:rPr>
        <w:t>passiert,</w:t>
      </w:r>
      <w:r w:rsidRPr="00F813BD">
        <w:rPr>
          <w:bCs/>
          <w:spacing w:val="1"/>
          <w:szCs w:val="23"/>
        </w:rPr>
        <w:t xml:space="preserve"> </w:t>
      </w:r>
      <w:r w:rsidRPr="00F813BD">
        <w:rPr>
          <w:bCs/>
          <w:szCs w:val="23"/>
        </w:rPr>
        <w:t>wenn</w:t>
      </w:r>
      <w:r w:rsidRPr="00F813BD">
        <w:rPr>
          <w:bCs/>
          <w:spacing w:val="-6"/>
          <w:szCs w:val="23"/>
        </w:rPr>
        <w:t xml:space="preserve"> </w:t>
      </w:r>
      <w:r w:rsidRPr="00F813BD">
        <w:rPr>
          <w:bCs/>
          <w:szCs w:val="23"/>
        </w:rPr>
        <w:t>ein</w:t>
      </w:r>
      <w:r w:rsidRPr="00F813BD">
        <w:rPr>
          <w:bCs/>
          <w:spacing w:val="-7"/>
          <w:szCs w:val="23"/>
        </w:rPr>
        <w:t xml:space="preserve"> </w:t>
      </w:r>
      <w:r w:rsidRPr="00F813BD">
        <w:rPr>
          <w:bCs/>
          <w:szCs w:val="23"/>
        </w:rPr>
        <w:t>Spiel</w:t>
      </w:r>
      <w:r w:rsidRPr="00F813BD">
        <w:rPr>
          <w:bCs/>
          <w:spacing w:val="-5"/>
          <w:szCs w:val="23"/>
        </w:rPr>
        <w:t xml:space="preserve"> </w:t>
      </w:r>
      <w:r w:rsidRPr="00F813BD">
        <w:rPr>
          <w:bCs/>
          <w:szCs w:val="23"/>
        </w:rPr>
        <w:t>in</w:t>
      </w:r>
      <w:r w:rsidRPr="00F813BD">
        <w:rPr>
          <w:bCs/>
          <w:spacing w:val="-7"/>
          <w:szCs w:val="23"/>
        </w:rPr>
        <w:t xml:space="preserve"> </w:t>
      </w:r>
      <w:r w:rsidRPr="00F813BD">
        <w:rPr>
          <w:bCs/>
          <w:szCs w:val="23"/>
        </w:rPr>
        <w:t>der</w:t>
      </w:r>
      <w:r w:rsidRPr="00F813BD">
        <w:rPr>
          <w:bCs/>
          <w:spacing w:val="-1"/>
          <w:szCs w:val="23"/>
        </w:rPr>
        <w:t xml:space="preserve"> </w:t>
      </w:r>
      <w:r w:rsidRPr="00F813BD">
        <w:rPr>
          <w:bCs/>
          <w:szCs w:val="23"/>
        </w:rPr>
        <w:t>K.O.-Phase</w:t>
      </w:r>
      <w:r w:rsidRPr="00F813BD">
        <w:rPr>
          <w:bCs/>
          <w:spacing w:val="1"/>
          <w:szCs w:val="23"/>
        </w:rPr>
        <w:t xml:space="preserve"> </w:t>
      </w:r>
      <w:r w:rsidRPr="00F813BD">
        <w:rPr>
          <w:bCs/>
          <w:szCs w:val="23"/>
        </w:rPr>
        <w:t>mit</w:t>
      </w:r>
      <w:r w:rsidRPr="00F813BD">
        <w:rPr>
          <w:bCs/>
          <w:spacing w:val="1"/>
          <w:szCs w:val="23"/>
        </w:rPr>
        <w:t xml:space="preserve"> </w:t>
      </w:r>
      <w:r w:rsidRPr="00F813BD">
        <w:rPr>
          <w:bCs/>
          <w:szCs w:val="23"/>
        </w:rPr>
        <w:t>Gleichstand</w:t>
      </w:r>
      <w:r w:rsidRPr="00F813BD">
        <w:rPr>
          <w:bCs/>
          <w:spacing w:val="-5"/>
          <w:szCs w:val="23"/>
        </w:rPr>
        <w:t xml:space="preserve"> </w:t>
      </w:r>
      <w:r w:rsidRPr="00F813BD">
        <w:rPr>
          <w:bCs/>
          <w:szCs w:val="23"/>
        </w:rPr>
        <w:t>endet?</w:t>
      </w:r>
      <w:r w:rsidRPr="00F813BD">
        <w:rPr>
          <w:bCs/>
          <w:spacing w:val="2"/>
          <w:szCs w:val="23"/>
        </w:rPr>
        <w:t xml:space="preserve"> </w:t>
      </w:r>
      <w:r w:rsidRPr="00F813BD">
        <w:rPr>
          <w:bCs/>
          <w:spacing w:val="-2"/>
          <w:szCs w:val="23"/>
        </w:rPr>
        <w:t>Beschreibe.</w:t>
      </w:r>
    </w:p>
    <w:p w14:paraId="25015B89" w14:textId="77777777" w:rsidR="00D50050" w:rsidRPr="00F813BD" w:rsidRDefault="00D50050" w:rsidP="00D50050">
      <w:pPr>
        <w:spacing w:before="120"/>
        <w:rPr>
          <w:bCs/>
          <w:szCs w:val="23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5A608215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40215902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436B5019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3E0B2F13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06EC9B37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4E19B82E" w14:textId="77777777" w:rsidR="00D50050" w:rsidRDefault="00D50050" w:rsidP="00D50050"/>
    <w:p w14:paraId="4BBB931A" w14:textId="77777777" w:rsidR="00D50050" w:rsidRPr="00D3427F" w:rsidRDefault="00D50050" w:rsidP="00D50050">
      <w:pPr>
        <w:pStyle w:val="ekvnummerierung"/>
        <w:framePr w:wrap="around"/>
      </w:pPr>
      <w:r>
        <w:t>10</w:t>
      </w:r>
    </w:p>
    <w:p w14:paraId="760736D7" w14:textId="77777777" w:rsidR="00D50050" w:rsidRPr="00287B24" w:rsidRDefault="00D50050" w:rsidP="00D5005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F0E52A7" wp14:editId="5B92E0B9">
            <wp:extent cx="285115" cy="288290"/>
            <wp:effectExtent l="0" t="0" r="0" b="0"/>
            <wp:docPr id="1718861119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FD39D" w14:textId="77777777" w:rsidR="00D50050" w:rsidRPr="00F813BD" w:rsidRDefault="00D50050" w:rsidP="00D50050">
      <w:pPr>
        <w:tabs>
          <w:tab w:val="left" w:pos="762"/>
        </w:tabs>
        <w:spacing w:before="1"/>
        <w:rPr>
          <w:bCs/>
          <w:sz w:val="24"/>
        </w:rPr>
      </w:pPr>
      <w:r w:rsidRPr="00F813BD">
        <w:rPr>
          <w:bCs/>
          <w:sz w:val="24"/>
        </w:rPr>
        <w:t>Erkläre</w:t>
      </w:r>
      <w:r w:rsidRPr="00F813BD">
        <w:rPr>
          <w:bCs/>
          <w:spacing w:val="-4"/>
          <w:sz w:val="24"/>
        </w:rPr>
        <w:t xml:space="preserve"> </w:t>
      </w:r>
      <w:r w:rsidRPr="00F813BD">
        <w:rPr>
          <w:bCs/>
          <w:sz w:val="24"/>
        </w:rPr>
        <w:t>eine</w:t>
      </w:r>
      <w:r w:rsidRPr="00F813BD">
        <w:rPr>
          <w:bCs/>
          <w:spacing w:val="-3"/>
          <w:sz w:val="24"/>
        </w:rPr>
        <w:t xml:space="preserve"> </w:t>
      </w:r>
      <w:r w:rsidRPr="00F813BD">
        <w:rPr>
          <w:bCs/>
          <w:sz w:val="24"/>
        </w:rPr>
        <w:t>Herausforderung</w:t>
      </w:r>
      <w:r w:rsidRPr="00F813BD">
        <w:rPr>
          <w:bCs/>
          <w:spacing w:val="-9"/>
          <w:sz w:val="24"/>
        </w:rPr>
        <w:t xml:space="preserve"> </w:t>
      </w:r>
      <w:r w:rsidRPr="00F813BD">
        <w:rPr>
          <w:bCs/>
          <w:sz w:val="24"/>
        </w:rPr>
        <w:t>der</w:t>
      </w:r>
      <w:r w:rsidRPr="00F813BD">
        <w:rPr>
          <w:bCs/>
          <w:spacing w:val="-5"/>
          <w:sz w:val="24"/>
        </w:rPr>
        <w:t xml:space="preserve"> </w:t>
      </w:r>
      <w:r w:rsidRPr="00F813BD">
        <w:rPr>
          <w:bCs/>
          <w:sz w:val="24"/>
        </w:rPr>
        <w:t>Fußball-WM</w:t>
      </w:r>
      <w:r w:rsidRPr="00F813BD">
        <w:rPr>
          <w:bCs/>
          <w:spacing w:val="-3"/>
          <w:sz w:val="24"/>
        </w:rPr>
        <w:t xml:space="preserve"> </w:t>
      </w:r>
      <w:r w:rsidRPr="00F813BD">
        <w:rPr>
          <w:bCs/>
          <w:spacing w:val="-2"/>
          <w:sz w:val="24"/>
        </w:rPr>
        <w:t>2026.</w:t>
      </w:r>
    </w:p>
    <w:p w14:paraId="78F5EB19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495245E2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0D491FB6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744FD4DA" w14:textId="77777777" w:rsidR="00D50050" w:rsidRDefault="00D50050" w:rsidP="00D50050">
      <w:pPr>
        <w:spacing w:before="120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50050" w:rsidRPr="00C24816" w14:paraId="2E5E03CA" w14:textId="77777777" w:rsidTr="00C923B4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35A5A2A9" w14:textId="77777777" w:rsidR="00D50050" w:rsidRPr="00C24816" w:rsidRDefault="00D50050" w:rsidP="00C923B4">
            <w:pPr>
              <w:pStyle w:val="ekvmittelband"/>
            </w:pPr>
          </w:p>
        </w:tc>
      </w:tr>
    </w:tbl>
    <w:p w14:paraId="67C4206A" w14:textId="77777777" w:rsidR="00D50050" w:rsidRPr="000E08E5" w:rsidRDefault="00D50050" w:rsidP="00D50050"/>
    <w:p w14:paraId="37AB02E6" w14:textId="77777777" w:rsidR="003879B4" w:rsidRPr="00AD3CC3" w:rsidRDefault="003879B4" w:rsidP="00FF3613">
      <w:pPr>
        <w:rPr>
          <w:vanish/>
        </w:rPr>
      </w:pPr>
    </w:p>
    <w:sectPr w:rsidR="003879B4" w:rsidRPr="00AD3CC3" w:rsidSect="008D5A1A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A03F" w14:textId="77777777" w:rsidR="0015525A" w:rsidRDefault="0015525A" w:rsidP="003C599D">
      <w:pPr>
        <w:spacing w:line="240" w:lineRule="auto"/>
      </w:pPr>
      <w:r>
        <w:separator/>
      </w:r>
    </w:p>
  </w:endnote>
  <w:endnote w:type="continuationSeparator" w:id="0">
    <w:p w14:paraId="1FAEC231" w14:textId="77777777" w:rsidR="0015525A" w:rsidRDefault="0015525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50050" w:rsidRPr="00F42294" w14:paraId="703A76B0" w14:textId="77777777" w:rsidTr="006B2D23">
      <w:trPr>
        <w:trHeight w:hRule="exact" w:val="680"/>
      </w:trPr>
      <w:tc>
        <w:tcPr>
          <w:tcW w:w="1131" w:type="dxa"/>
          <w:noWrap/>
        </w:tcPr>
        <w:p w14:paraId="5827C334" w14:textId="77777777" w:rsidR="00D50050" w:rsidRPr="00913892" w:rsidRDefault="00D50050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CEC3F63" wp14:editId="5E487415">
                <wp:extent cx="468000" cy="234000"/>
                <wp:effectExtent l="0" t="0" r="8255" b="0"/>
                <wp:docPr id="1786758583" name="Grafik 1786758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878761D" w14:textId="77777777" w:rsidR="00D50050" w:rsidRPr="00913892" w:rsidRDefault="00D50050" w:rsidP="00370A70">
          <w:pPr>
            <w:pStyle w:val="ekvpagina"/>
          </w:pPr>
          <w:r w:rsidRPr="00913892">
            <w:t xml:space="preserve">© Ernst Klett Verlag GmbH, </w:t>
          </w:r>
          <w:r>
            <w:t>Stuttgart 2026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057F04F" w14:textId="77777777" w:rsidR="00D50050" w:rsidRDefault="00D50050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18AABBE7" w14:textId="77777777" w:rsidR="00D50050" w:rsidRPr="00025140" w:rsidRDefault="00D50050" w:rsidP="00920459">
          <w:pPr>
            <w:pStyle w:val="ekvquelle"/>
          </w:pPr>
          <w:r>
            <w:rPr>
              <w:rStyle w:val="ekvquellefett"/>
            </w:rPr>
            <w:t>Illustration:</w:t>
          </w:r>
          <w:r>
            <w:t xml:space="preserve"> Anke Rauschenbach, Leipzig</w:t>
          </w:r>
        </w:p>
      </w:tc>
      <w:tc>
        <w:tcPr>
          <w:tcW w:w="397" w:type="dxa"/>
        </w:tcPr>
        <w:p w14:paraId="68F73F0B" w14:textId="77777777" w:rsidR="00D50050" w:rsidRPr="00913892" w:rsidRDefault="00D50050" w:rsidP="00913892">
          <w:pPr>
            <w:pStyle w:val="ekvpagina"/>
          </w:pPr>
        </w:p>
      </w:tc>
    </w:tr>
  </w:tbl>
  <w:p w14:paraId="0DE83B25" w14:textId="77777777" w:rsidR="00D50050" w:rsidRDefault="00D500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F447012" w14:textId="77777777" w:rsidTr="006B2D23">
      <w:trPr>
        <w:trHeight w:hRule="exact" w:val="680"/>
      </w:trPr>
      <w:tc>
        <w:tcPr>
          <w:tcW w:w="1131" w:type="dxa"/>
          <w:noWrap/>
        </w:tcPr>
        <w:p w14:paraId="7B9901C4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6C97614" wp14:editId="49C391A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7E5BB48" w14:textId="5B3AA0FA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>Stuttgart 20</w:t>
          </w:r>
          <w:r w:rsidR="00AD3CC3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F6AF3B9" w14:textId="77777777" w:rsidR="00AD3CC3" w:rsidRDefault="00AD3CC3" w:rsidP="00AD3CC3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Julia Forchhammer, Pförring</w:t>
          </w:r>
        </w:p>
        <w:p w14:paraId="78C60E2B" w14:textId="49E348C1" w:rsidR="00193A18" w:rsidRPr="00025140" w:rsidRDefault="00193A18" w:rsidP="00920459">
          <w:pPr>
            <w:pStyle w:val="ekvquelle"/>
          </w:pPr>
        </w:p>
      </w:tc>
      <w:tc>
        <w:tcPr>
          <w:tcW w:w="397" w:type="dxa"/>
        </w:tcPr>
        <w:p w14:paraId="611A7697" w14:textId="77777777" w:rsidR="00193A18" w:rsidRPr="00913892" w:rsidRDefault="00193A18" w:rsidP="00913892">
          <w:pPr>
            <w:pStyle w:val="ekvpagina"/>
          </w:pPr>
        </w:p>
      </w:tc>
    </w:tr>
  </w:tbl>
  <w:p w14:paraId="0F8C4DFD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05111" w14:textId="77777777" w:rsidR="0015525A" w:rsidRDefault="0015525A" w:rsidP="003C599D">
      <w:pPr>
        <w:spacing w:line="240" w:lineRule="auto"/>
      </w:pPr>
      <w:r>
        <w:separator/>
      </w:r>
    </w:p>
  </w:footnote>
  <w:footnote w:type="continuationSeparator" w:id="0">
    <w:p w14:paraId="435EDD3F" w14:textId="77777777" w:rsidR="0015525A" w:rsidRDefault="0015525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50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5525A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5AA1"/>
    <w:rsid w:val="007A7CBA"/>
    <w:rsid w:val="007B656B"/>
    <w:rsid w:val="007B7D0B"/>
    <w:rsid w:val="007D186F"/>
    <w:rsid w:val="007D48AC"/>
    <w:rsid w:val="007D68F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1F88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3CC3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0050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4DD6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2549B"/>
  <w15:chartTrackingRefBased/>
  <w15:docId w15:val="{3C13F614-F5D5-421A-9860-DC7A01D4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g132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2026-06-03T06:22:00Z</dcterms:created>
  <dcterms:modified xsi:type="dcterms:W3CDTF">2026-06-03T06:29:00Z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