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F990F0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532E9F6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D465A7C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F0A11E6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05D9001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06A3C1F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6914F38" w14:textId="54821B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047183">
              <w:t>01</w:t>
            </w:r>
          </w:p>
        </w:tc>
      </w:tr>
      <w:tr w:rsidR="00BF17F2" w:rsidRPr="00BF17F2" w14:paraId="1EF85A3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DE17646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D833E43" w14:textId="4F935530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620B6F4E" w14:textId="77777777" w:rsidTr="00DF236A">
        <w:trPr>
          <w:trHeight w:hRule="exact" w:val="6237"/>
        </w:trPr>
        <w:tc>
          <w:tcPr>
            <w:tcW w:w="4535" w:type="dxa"/>
          </w:tcPr>
          <w:p w14:paraId="232C14EC" w14:textId="5A942552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bookmarkStart w:id="0" w:name="bmStart"/>
            <w:bookmarkEnd w:id="0"/>
            <w:r>
              <w:rPr>
                <w:rFonts w:ascii="Comic Sans MS" w:hAnsi="Comic Sans MS" w:cs="Arial"/>
                <w:sz w:val="32"/>
                <w:szCs w:val="32"/>
              </w:rPr>
              <w:t>Start</w:t>
            </w:r>
          </w:p>
          <w:p w14:paraId="6D2B57E8" w14:textId="6736E8AD" w:rsidR="00047183" w:rsidRDefault="00047183" w:rsidP="00DF236A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32D845A2" w14:textId="3F728C7C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DF4367D" w14:textId="33D39864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E9F43E1" wp14:editId="6426721F">
                  <wp:extent cx="2297851" cy="1743759"/>
                  <wp:effectExtent l="0" t="0" r="1270" b="0"/>
                  <wp:docPr id="1974807000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807000" name="Grafik 197480700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695" cy="175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B1CB3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4CE8B6D9" w14:textId="34983CCA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M wie die Maus?</w:t>
            </w:r>
          </w:p>
          <w:p w14:paraId="16BB8909" w14:textId="1715669F" w:rsidR="00047183" w:rsidRDefault="003A7280" w:rsidP="00DF236A">
            <w:pPr>
              <w:spacing w:line="240" w:lineRule="auto"/>
              <w:jc w:val="center"/>
              <w:rPr>
                <w:rFonts w:ascii="Klett GSNorm" w:hAnsi="Klett GSNorm"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D2BB09" wp14:editId="40DC3D85">
                      <wp:simplePos x="0" y="0"/>
                      <wp:positionH relativeFrom="column">
                        <wp:posOffset>-48692</wp:posOffset>
                      </wp:positionH>
                      <wp:positionV relativeFrom="paragraph">
                        <wp:posOffset>738276</wp:posOffset>
                      </wp:positionV>
                      <wp:extent cx="2840355" cy="217233"/>
                      <wp:effectExtent l="0" t="0" r="0" b="11430"/>
                      <wp:wrapNone/>
                      <wp:docPr id="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172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FD165" w14:textId="77777777" w:rsidR="007362FA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Friederike Ablang, Berlin</w:t>
                                  </w:r>
                                  <w:r w:rsidR="007362FA">
                                    <w:rPr>
                                      <w:sz w:val="12"/>
                                      <w:szCs w:val="12"/>
                                    </w:rPr>
                                    <w:t xml:space="preserve"> (Zebra);</w:t>
                                  </w:r>
                                </w:p>
                                <w:p w14:paraId="7FC9956F" w14:textId="370B7C0C" w:rsidR="00331F1E" w:rsidRPr="003F3383" w:rsidRDefault="007362FA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Anke Fröhlich, </w:t>
                                  </w:r>
                                  <w:r w:rsidR="009E2689">
                                    <w:rPr>
                                      <w:sz w:val="12"/>
                                      <w:szCs w:val="12"/>
                                    </w:rPr>
                                    <w:t>Leipzig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(Maus)</w:t>
                                  </w:r>
                                  <w:r w:rsidR="00331F1E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331F1E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D2BB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3.85pt;margin-top:58.15pt;width:223.65pt;height: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" filled="f" stroked="f" strokeweight=".5pt">
                      <v:textbox inset="0,0,0,0">
                        <w:txbxContent>
                          <w:p w14:paraId="01FFD165" w14:textId="77777777" w:rsidR="007362FA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Friederike Ablang, Berlin</w:t>
                            </w:r>
                            <w:r w:rsidR="007362FA">
                              <w:rPr>
                                <w:sz w:val="12"/>
                                <w:szCs w:val="12"/>
                              </w:rPr>
                              <w:t xml:space="preserve"> (Zebra);</w:t>
                            </w:r>
                          </w:p>
                          <w:p w14:paraId="7FC9956F" w14:textId="370B7C0C" w:rsidR="00331F1E" w:rsidRPr="003F3383" w:rsidRDefault="007362FA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Anke Fröhlich, </w:t>
                            </w:r>
                            <w:r w:rsidR="009E2689">
                              <w:rPr>
                                <w:sz w:val="12"/>
                                <w:szCs w:val="12"/>
                              </w:rPr>
                              <w:t>Leipzig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(Maus)</w:t>
                            </w:r>
                            <w:r w:rsidR="00331F1E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31F1E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Klett GSNorm" w:hAnsi="Klett GSNorm"/>
                <w:noProof/>
                <w:sz w:val="44"/>
                <w:szCs w:val="44"/>
              </w:rPr>
              <w:drawing>
                <wp:inline distT="0" distB="0" distL="0" distR="0" wp14:anchorId="53580D71" wp14:editId="40791634">
                  <wp:extent cx="867080" cy="719257"/>
                  <wp:effectExtent l="0" t="0" r="0" b="5080"/>
                  <wp:docPr id="16366964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696472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80" cy="7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4EED2" w14:textId="6388EDBD" w:rsidR="00047183" w:rsidRPr="00DA0FAA" w:rsidRDefault="00047183" w:rsidP="00DF236A">
            <w:pPr>
              <w:spacing w:line="240" w:lineRule="auto"/>
              <w:jc w:val="center"/>
              <w:rPr>
                <w:rFonts w:ascii="Klett GSNorm" w:hAnsi="Klett GSNorm"/>
                <w:sz w:val="44"/>
                <w:szCs w:val="44"/>
              </w:rPr>
            </w:pPr>
          </w:p>
        </w:tc>
        <w:tc>
          <w:tcPr>
            <w:tcW w:w="4535" w:type="dxa"/>
          </w:tcPr>
          <w:p w14:paraId="0DCAABE2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M wie die Maus. </w:t>
            </w:r>
          </w:p>
          <w:p w14:paraId="3330BC6B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6FB91B00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B4DCFCE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7B63F1F" wp14:editId="540D4956">
                  <wp:extent cx="2015840" cy="1672172"/>
                  <wp:effectExtent l="0" t="0" r="3810" b="4445"/>
                  <wp:docPr id="143021403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214039" name="Grafik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840" cy="167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9CE9A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5E7CFB2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L wie die Lam</w:t>
            </w:r>
            <w:r w:rsidRPr="001E6749">
              <w:rPr>
                <w:rFonts w:ascii="Comic Sans MS" w:hAnsi="Comic Sans MS" w:cs="Arial"/>
                <w:color w:val="00B050"/>
                <w:sz w:val="32"/>
                <w:szCs w:val="32"/>
              </w:rPr>
              <w:t>pe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917D321" w14:textId="2C0C6ECB" w:rsidR="00047183" w:rsidRPr="00DA0FAA" w:rsidRDefault="00047183" w:rsidP="00DF236A">
            <w:pPr>
              <w:spacing w:line="240" w:lineRule="auto"/>
              <w:jc w:val="center"/>
              <w:rPr>
                <w:rFonts w:ascii="Klett GSNorm" w:hAnsi="Klett GSNorm"/>
                <w:sz w:val="44"/>
                <w:szCs w:val="44"/>
              </w:rPr>
            </w:pPr>
            <w:r>
              <w:rPr>
                <w:rFonts w:ascii="Klett GSNorm" w:hAnsi="Klett GSNorm"/>
                <w:noProof/>
                <w:sz w:val="44"/>
                <w:szCs w:val="44"/>
              </w:rPr>
              <w:drawing>
                <wp:inline distT="0" distB="0" distL="0" distR="0" wp14:anchorId="1F938E29" wp14:editId="7F782D91">
                  <wp:extent cx="755210" cy="701666"/>
                  <wp:effectExtent l="0" t="0" r="6985" b="3810"/>
                  <wp:docPr id="109472743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727436" name="Grafik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10" cy="701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183" w:rsidRPr="00DA0FAA" w14:paraId="111929DE" w14:textId="77777777" w:rsidTr="00DF236A">
        <w:trPr>
          <w:trHeight w:hRule="exact" w:val="6237"/>
        </w:trPr>
        <w:tc>
          <w:tcPr>
            <w:tcW w:w="4535" w:type="dxa"/>
          </w:tcPr>
          <w:p w14:paraId="6BB9E6C3" w14:textId="77777777" w:rsidR="00047183" w:rsidRPr="001E6749" w:rsidRDefault="00047183" w:rsidP="00DF236A">
            <w:pPr>
              <w:spacing w:line="276" w:lineRule="auto"/>
              <w:jc w:val="center"/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 xml:space="preserve"> L wie die Lam</w:t>
            </w:r>
            <w:r w:rsidRPr="001E6749">
              <w:rPr>
                <w:rFonts w:ascii="Comic Sans MS" w:hAnsi="Comic Sans MS"/>
                <w:noProof/>
                <w:color w:val="00B050"/>
                <w:sz w:val="32"/>
                <w:szCs w:val="32"/>
              </w:rPr>
              <w:t>pe</w:t>
            </w: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>.</w:t>
            </w:r>
          </w:p>
          <w:p w14:paraId="55D6C877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BD5605D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DB35624" wp14:editId="354A53A8">
                  <wp:extent cx="1988770" cy="1847768"/>
                  <wp:effectExtent l="0" t="0" r="0" b="635"/>
                  <wp:docPr id="920512422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512422" name="Grafik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770" cy="184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E8F2D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ch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die Milch?</w:t>
            </w:r>
          </w:p>
          <w:p w14:paraId="7C277E72" w14:textId="77777777" w:rsidR="00047183" w:rsidRPr="00E228FA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122AD819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CA0E375" wp14:editId="6EE3D409">
                  <wp:extent cx="570717" cy="805579"/>
                  <wp:effectExtent l="0" t="0" r="1270" b="0"/>
                  <wp:docPr id="210277332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773326" name="Grafik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17" cy="80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0F427" w14:textId="4B96F845" w:rsidR="00047183" w:rsidRPr="00F93BD3" w:rsidRDefault="00331F1E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BF5F4E" wp14:editId="39B83A0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150957</wp:posOffset>
                      </wp:positionV>
                      <wp:extent cx="2840355" cy="108585"/>
                      <wp:effectExtent l="0" t="0" r="0" b="5715"/>
                      <wp:wrapNone/>
                      <wp:docPr id="90557835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8ACD7C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F5F4E" id="_x0000_s1027" type="#_x0000_t202" style="position:absolute;left:0;text-align:left;margin-left:-3.6pt;margin-top:11.9pt;width:223.6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" filled="f" stroked="f" strokeweight=".5pt">
                      <v:textbox inset="0,0,0,0">
                        <w:txbxContent>
                          <w:p w14:paraId="6C8ACD7C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6F933111" w14:textId="74033D61" w:rsidR="00047183" w:rsidRDefault="00331F1E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DAFE55" wp14:editId="1B23B312">
                      <wp:simplePos x="0" y="0"/>
                      <wp:positionH relativeFrom="column">
                        <wp:posOffset>-43699</wp:posOffset>
                      </wp:positionH>
                      <wp:positionV relativeFrom="paragraph">
                        <wp:posOffset>-209723</wp:posOffset>
                      </wp:positionV>
                      <wp:extent cx="2840355" cy="108585"/>
                      <wp:effectExtent l="0" t="0" r="0" b="5715"/>
                      <wp:wrapNone/>
                      <wp:docPr id="184611610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C32E7B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AFE55" id="_x0000_s1028" type="#_x0000_t202" style="position:absolute;left:0;text-align:left;margin-left:-3.45pt;margin-top:-16.5pt;width:223.6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5aEgIAACM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" filled="f" stroked="f" strokeweight=".5pt">
                      <v:textbox inset="0,0,0,0">
                        <w:txbxContent>
                          <w:p w14:paraId="21C32E7B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="00047183"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 w:rsidR="00047183"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  <w:proofErr w:type="spellStart"/>
            <w:r w:rsidR="00047183">
              <w:rPr>
                <w:rFonts w:ascii="Comic Sans MS" w:hAnsi="Comic Sans MS" w:cs="Arial"/>
                <w:sz w:val="32"/>
                <w:szCs w:val="32"/>
              </w:rPr>
              <w:t>ch</w:t>
            </w:r>
            <w:proofErr w:type="spellEnd"/>
            <w:r w:rsidR="00047183">
              <w:rPr>
                <w:rFonts w:ascii="Comic Sans MS" w:hAnsi="Comic Sans MS" w:cs="Arial"/>
                <w:sz w:val="32"/>
                <w:szCs w:val="32"/>
              </w:rPr>
              <w:t xml:space="preserve"> wie die Milch.</w:t>
            </w:r>
          </w:p>
          <w:p w14:paraId="45843ED6" w14:textId="77777777" w:rsidR="003A7280" w:rsidRDefault="003A7280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0EE6A26D" w14:textId="736A0665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622FBF1" wp14:editId="08AD95C5">
                  <wp:extent cx="1308668" cy="1847215"/>
                  <wp:effectExtent l="0" t="0" r="6350" b="635"/>
                  <wp:docPr id="185299631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996312" name="Grafik 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562" cy="185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1E59F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B wie der Baum?</w:t>
            </w:r>
          </w:p>
          <w:p w14:paraId="1B02DD2E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>
              <w:rPr>
                <w:rFonts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C976201" wp14:editId="5697A969">
                  <wp:extent cx="719528" cy="849563"/>
                  <wp:effectExtent l="0" t="0" r="4445" b="1905"/>
                  <wp:docPr id="110625039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250394" name="Grafik 110625039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284" cy="866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BEE13" w14:textId="0374BBA0" w:rsidR="00047183" w:rsidRPr="007E570E" w:rsidRDefault="00331F1E" w:rsidP="00DF236A">
            <w:pPr>
              <w:spacing w:line="240" w:lineRule="auto"/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EA585" wp14:editId="50AC50C7">
                      <wp:simplePos x="0" y="0"/>
                      <wp:positionH relativeFrom="column">
                        <wp:posOffset>-50627</wp:posOffset>
                      </wp:positionH>
                      <wp:positionV relativeFrom="paragraph">
                        <wp:posOffset>224790</wp:posOffset>
                      </wp:positionV>
                      <wp:extent cx="2840355" cy="108585"/>
                      <wp:effectExtent l="0" t="0" r="0" b="5715"/>
                      <wp:wrapNone/>
                      <wp:docPr id="15899354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97A3E4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EA585" id="_x0000_s1029" type="#_x0000_t202" style="position:absolute;left:0;text-align:left;margin-left:-4pt;margin-top:17.7pt;width:223.6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" filled="f" stroked="f" strokeweight=".5pt">
                      <v:textbox inset="0,0,0,0">
                        <w:txbxContent>
                          <w:p w14:paraId="6B97A3E4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4EFAA33" w14:textId="77777777" w:rsidR="00047183" w:rsidRDefault="00047183" w:rsidP="00DE0792">
      <w:pPr>
        <w:rPr>
          <w:rFonts w:ascii="Comic Sans MS" w:hAnsi="Comic Sans MS" w:cs="Arial"/>
          <w:sz w:val="32"/>
          <w:szCs w:val="32"/>
        </w:rPr>
      </w:pPr>
    </w:p>
    <w:p w14:paraId="04CF035D" w14:textId="77777777" w:rsidR="00331F1E" w:rsidRDefault="00331F1E" w:rsidP="00331F1E">
      <w:pPr>
        <w:rPr>
          <w:rFonts w:ascii="Comic Sans MS" w:hAnsi="Comic Sans MS" w:cs="Arial"/>
          <w:sz w:val="32"/>
          <w:szCs w:val="32"/>
        </w:rPr>
        <w:sectPr w:rsidR="00331F1E" w:rsidSect="0004718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1922A5B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05B49552" w14:textId="77777777" w:rsidTr="00DF236A">
        <w:trPr>
          <w:trHeight w:hRule="exact" w:val="6237"/>
        </w:trPr>
        <w:tc>
          <w:tcPr>
            <w:tcW w:w="4535" w:type="dxa"/>
          </w:tcPr>
          <w:p w14:paraId="5F6FA259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B wie der Baum.</w:t>
            </w:r>
          </w:p>
          <w:p w14:paraId="58B42080" w14:textId="77777777" w:rsidR="00047183" w:rsidRPr="008D3FEF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114FB096" w14:textId="77777777" w:rsidR="00047183" w:rsidRPr="00E228FA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34B1476" wp14:editId="06AED545">
                  <wp:extent cx="1641878" cy="1939972"/>
                  <wp:effectExtent l="0" t="0" r="0" b="3175"/>
                  <wp:docPr id="164031094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310941" name="Grafik 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412" cy="194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6150D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6AD2742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S wie die Son</w:t>
            </w:r>
            <w:r w:rsidRPr="001E6749">
              <w:rPr>
                <w:rFonts w:ascii="Comic Sans MS" w:hAnsi="Comic Sans MS" w:cs="Arial"/>
                <w:color w:val="00B050"/>
                <w:sz w:val="32"/>
                <w:szCs w:val="32"/>
              </w:rPr>
              <w:t>ne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6BEF39B" w14:textId="6B9A20E4" w:rsidR="00047183" w:rsidRPr="00F93BD3" w:rsidRDefault="00331F1E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0369B3" wp14:editId="26E5C96F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795482</wp:posOffset>
                      </wp:positionV>
                      <wp:extent cx="2840355" cy="108585"/>
                      <wp:effectExtent l="0" t="0" r="0" b="5715"/>
                      <wp:wrapNone/>
                      <wp:docPr id="73369321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A3C293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369B3" id="_x0000_s1030" type="#_x0000_t202" style="position:absolute;left:0;text-align:left;margin-left:-4.05pt;margin-top:62.65pt;width:223.6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" filled="f" stroked="f" strokeweight=".5pt">
                      <v:textbox inset="0,0,0,0">
                        <w:txbxContent>
                          <w:p w14:paraId="7DA3C293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7A884B8E" wp14:editId="3CF3C546">
                  <wp:extent cx="745881" cy="652862"/>
                  <wp:effectExtent l="0" t="0" r="0" b="0"/>
                  <wp:docPr id="90027987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279872" name="Grafik 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81" cy="65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6944978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S wie die Son</w:t>
            </w:r>
            <w:r w:rsidRPr="001E6749">
              <w:rPr>
                <w:rFonts w:ascii="Comic Sans MS" w:hAnsi="Comic Sans MS" w:cs="Arial"/>
                <w:color w:val="00B050"/>
                <w:sz w:val="32"/>
                <w:szCs w:val="32"/>
              </w:rPr>
              <w:t>ne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01D3310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1E0B8D84" w14:textId="77777777" w:rsidR="00047183" w:rsidRPr="00FF520B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C40C37E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6A4A3E4" wp14:editId="176C9DF0">
                  <wp:extent cx="2005617" cy="1755494"/>
                  <wp:effectExtent l="0" t="0" r="0" b="0"/>
                  <wp:docPr id="3490872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08721" name="Grafik 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754" cy="176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88EA5" w14:textId="77777777" w:rsidR="00047183" w:rsidRDefault="00047183" w:rsidP="00DF236A">
            <w:pPr>
              <w:spacing w:line="240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46A5099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D wie der Di</w:t>
            </w:r>
            <w:r w:rsidRPr="001E6749">
              <w:rPr>
                <w:rFonts w:ascii="Comic Sans MS" w:hAnsi="Comic Sans MS" w:cs="Arial"/>
                <w:color w:val="00B050"/>
                <w:sz w:val="32"/>
                <w:szCs w:val="32"/>
              </w:rPr>
              <w:t>no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446CA6F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68D7F5F" wp14:editId="15632419">
                  <wp:extent cx="909666" cy="631712"/>
                  <wp:effectExtent l="0" t="0" r="5080" b="0"/>
                  <wp:docPr id="24011800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18006" name="Grafik 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66" cy="63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D25EC" w14:textId="1E68F40E" w:rsidR="00047183" w:rsidRPr="009B1E91" w:rsidRDefault="00331F1E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676FBD" wp14:editId="12163F8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145588</wp:posOffset>
                      </wp:positionV>
                      <wp:extent cx="2840355" cy="108585"/>
                      <wp:effectExtent l="0" t="0" r="0" b="5715"/>
                      <wp:wrapNone/>
                      <wp:docPr id="101840656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D3D2C7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76FBD" id="_x0000_s1031" type="#_x0000_t202" style="position:absolute;left:0;text-align:left;margin-left:-3.95pt;margin-top:11.45pt;width:223.6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" filled="f" stroked="f" strokeweight=".5pt">
                      <v:textbox inset="0,0,0,0">
                        <w:txbxContent>
                          <w:p w14:paraId="4AD3D2C7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7183" w:rsidRPr="00DA0FAA" w14:paraId="61EFC5FC" w14:textId="77777777" w:rsidTr="00DF236A">
        <w:trPr>
          <w:trHeight w:hRule="exact" w:val="6237"/>
        </w:trPr>
        <w:tc>
          <w:tcPr>
            <w:tcW w:w="4535" w:type="dxa"/>
          </w:tcPr>
          <w:p w14:paraId="7BD1224F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D wie der Di</w:t>
            </w:r>
            <w:r w:rsidRPr="001367F4">
              <w:rPr>
                <w:rFonts w:ascii="Comic Sans MS" w:hAnsi="Comic Sans MS" w:cs="Arial"/>
                <w:color w:val="00B050"/>
                <w:sz w:val="32"/>
                <w:szCs w:val="32"/>
              </w:rPr>
              <w:t>no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. </w:t>
            </w:r>
          </w:p>
          <w:p w14:paraId="211E2165" w14:textId="77777777" w:rsidR="00047183" w:rsidRDefault="00047183" w:rsidP="00DF236A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1BF3DA5D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4F4702B" wp14:editId="6178DBB2">
                  <wp:extent cx="2389565" cy="1659419"/>
                  <wp:effectExtent l="0" t="0" r="0" b="0"/>
                  <wp:docPr id="181962946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629469" name="Grafik 9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089" cy="1663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0CDDE0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9A8CE25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W wie die Wol</w:t>
            </w:r>
            <w:r w:rsidRPr="001367F4">
              <w:rPr>
                <w:rFonts w:ascii="Comic Sans MS" w:hAnsi="Comic Sans MS" w:cs="Arial"/>
                <w:color w:val="00B050"/>
                <w:sz w:val="32"/>
                <w:szCs w:val="32"/>
              </w:rPr>
              <w:t>ke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B14B5AD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C73A66F" wp14:editId="76758458">
                  <wp:extent cx="1150581" cy="722800"/>
                  <wp:effectExtent l="0" t="0" r="0" b="1270"/>
                  <wp:docPr id="847589894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89894" name="Grafik 1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581" cy="7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E8558E" w14:textId="77777777" w:rsidR="00331F1E" w:rsidRDefault="00331F1E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BF906FB" w14:textId="71C2F6D2" w:rsidR="00331F1E" w:rsidRPr="00F93BD3" w:rsidRDefault="00331F1E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83C0B0" wp14:editId="3E3B5D9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240492</wp:posOffset>
                      </wp:positionV>
                      <wp:extent cx="2840355" cy="108585"/>
                      <wp:effectExtent l="0" t="0" r="0" b="5715"/>
                      <wp:wrapNone/>
                      <wp:docPr id="194217995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26F10B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3C0B0" id="_x0000_s1032" type="#_x0000_t202" style="position:absolute;left:0;text-align:left;margin-left:-4.05pt;margin-top:18.95pt;width:223.6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" filled="f" stroked="f" strokeweight=".5pt">
                      <v:textbox inset="0,0,0,0">
                        <w:txbxContent>
                          <w:p w14:paraId="3026F10B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0B8DA51A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 wie die Wol</w:t>
            </w:r>
            <w:r w:rsidRPr="001367F4">
              <w:rPr>
                <w:rFonts w:ascii="Comic Sans MS" w:hAnsi="Comic Sans MS" w:cs="Arial"/>
                <w:color w:val="00B050"/>
                <w:sz w:val="32"/>
                <w:szCs w:val="32"/>
              </w:rPr>
              <w:t>ke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. </w:t>
            </w:r>
          </w:p>
          <w:p w14:paraId="540388B9" w14:textId="77777777" w:rsidR="00047183" w:rsidRPr="00DD3B98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26A0F67A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7808195E" wp14:editId="2570EA34">
                  <wp:extent cx="2397086" cy="1505861"/>
                  <wp:effectExtent l="0" t="0" r="3810" b="0"/>
                  <wp:docPr id="890082664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082664" name="Grafik 11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086" cy="150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1C74ED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6BE49F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Sch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die Sche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re</w:t>
            </w:r>
            <w:r>
              <w:rPr>
                <w:rFonts w:ascii="Comic Sans MS" w:hAnsi="Comic Sans MS" w:cs="Arial"/>
                <w:sz w:val="32"/>
                <w:szCs w:val="32"/>
              </w:rPr>
              <w:t>??</w:t>
            </w:r>
          </w:p>
          <w:p w14:paraId="0B1C65CD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5685716" wp14:editId="2E510D3C">
                  <wp:extent cx="638857" cy="646648"/>
                  <wp:effectExtent l="0" t="0" r="8890" b="1270"/>
                  <wp:docPr id="829472461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472461" name="Grafik 1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35" cy="651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86678" w14:textId="11C3F5F3" w:rsidR="00331F1E" w:rsidRPr="00F93BD3" w:rsidRDefault="00331F1E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BF21C1" wp14:editId="1DF3CBB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223347</wp:posOffset>
                      </wp:positionV>
                      <wp:extent cx="2840355" cy="108585"/>
                      <wp:effectExtent l="0" t="0" r="0" b="5715"/>
                      <wp:wrapNone/>
                      <wp:docPr id="20813090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7A2F75" w14:textId="77777777" w:rsidR="00331F1E" w:rsidRPr="003F3383" w:rsidRDefault="00331F1E" w:rsidP="00331F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F21C1" id="_x0000_s1033" type="#_x0000_t202" style="position:absolute;left:0;text-align:left;margin-left:-3.85pt;margin-top:17.6pt;width:223.65pt;height: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" filled="f" stroked="f" strokeweight=".5pt">
                      <v:textbox inset="0,0,0,0">
                        <w:txbxContent>
                          <w:p w14:paraId="5B7A2F75" w14:textId="77777777" w:rsidR="00331F1E" w:rsidRPr="003F3383" w:rsidRDefault="00331F1E" w:rsidP="00331F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68B3DD2" w14:textId="77777777" w:rsidR="00047183" w:rsidRPr="009B1E91" w:rsidRDefault="00047183" w:rsidP="00047183">
      <w:pPr>
        <w:jc w:val="center"/>
        <w:rPr>
          <w:rFonts w:ascii="Klett GSNorm 01" w:hAnsi="Klett GSNorm 01" w:cs="Arial"/>
          <w:sz w:val="32"/>
          <w:szCs w:val="32"/>
        </w:rPr>
        <w:sectPr w:rsidR="00047183" w:rsidRPr="009B1E91" w:rsidSect="00047183">
          <w:footerReference w:type="default" r:id="rId30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6CF82FE" w14:textId="77777777" w:rsidR="00047183" w:rsidRDefault="00047183" w:rsidP="00047183">
      <w:pPr>
        <w:rPr>
          <w:rFonts w:ascii="Klett GSNorm" w:hAnsi="Klett GSNorm"/>
          <w:sz w:val="44"/>
          <w:szCs w:val="44"/>
        </w:rPr>
      </w:pPr>
    </w:p>
    <w:p w14:paraId="41E14515" w14:textId="77777777" w:rsidR="00047183" w:rsidRDefault="00047183" w:rsidP="00047183">
      <w:pPr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3AB94D2C" w14:textId="77777777" w:rsidTr="00DF236A">
        <w:trPr>
          <w:trHeight w:hRule="exact" w:val="6237"/>
        </w:trPr>
        <w:tc>
          <w:tcPr>
            <w:tcW w:w="4535" w:type="dxa"/>
          </w:tcPr>
          <w:p w14:paraId="7A24054D" w14:textId="77777777" w:rsidR="00047183" w:rsidRPr="00906C76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Sch</w:t>
            </w:r>
            <w:proofErr w:type="spellEnd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wie die Sche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re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52EC5089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44DECF5" wp14:editId="399761B8">
                  <wp:extent cx="1751865" cy="1773229"/>
                  <wp:effectExtent l="0" t="0" r="1270" b="0"/>
                  <wp:docPr id="1549649578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649578" name="Grafik 13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512" cy="178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A7175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2D3F7F9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G wie Ga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bel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80F1893" w14:textId="57E4E382" w:rsidR="00047183" w:rsidRPr="006F5948" w:rsidRDefault="00DE0792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F8E578" wp14:editId="03EE69DA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952327</wp:posOffset>
                      </wp:positionV>
                      <wp:extent cx="2840355" cy="108585"/>
                      <wp:effectExtent l="0" t="0" r="0" b="5715"/>
                      <wp:wrapNone/>
                      <wp:docPr id="200344708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2544BA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8E578" id="_x0000_s1034" type="#_x0000_t202" style="position:absolute;left:0;text-align:left;margin-left:-4.15pt;margin-top:75pt;width:223.65pt;height: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PiEgIAACM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" filled="f" stroked="f" strokeweight=".5pt">
                      <v:textbox inset="0,0,0,0">
                        <w:txbxContent>
                          <w:p w14:paraId="542544BA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520DED2" wp14:editId="3FA78D4C">
                  <wp:extent cx="1181100" cy="679173"/>
                  <wp:effectExtent l="0" t="0" r="0" b="6985"/>
                  <wp:docPr id="1923712425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712425" name="Grafik 1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7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62EB33D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G wie Ga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bel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789F2477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0C46EC6F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17E913E7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1A9BC0B5" wp14:editId="6AEA756B">
                  <wp:extent cx="2468710" cy="1419594"/>
                  <wp:effectExtent l="0" t="0" r="8255" b="9525"/>
                  <wp:docPr id="209398946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98946" name="Grafik 1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137" cy="14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D3386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069E74C6" w14:textId="77777777" w:rsidR="00047183" w:rsidRPr="00E51048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07F2824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A wie der Af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fe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D7CE064" w14:textId="7943F055" w:rsidR="00047183" w:rsidRPr="00F93BD3" w:rsidRDefault="00DE0792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67E969" wp14:editId="5292951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961217</wp:posOffset>
                      </wp:positionV>
                      <wp:extent cx="2840355" cy="108585"/>
                      <wp:effectExtent l="0" t="0" r="0" b="5715"/>
                      <wp:wrapNone/>
                      <wp:docPr id="30584437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B5DBA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E969" id="_x0000_s1035" type="#_x0000_t202" style="position:absolute;left:0;text-align:left;margin-left:-3.85pt;margin-top:75.7pt;width:223.65pt;height: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fHEwIAACM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" filled="f" stroked="f" strokeweight=".5pt">
                      <v:textbox inset="0,0,0,0">
                        <w:txbxContent>
                          <w:p w14:paraId="5C8B5DBA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3F18436" wp14:editId="2C41947E">
                  <wp:extent cx="1055128" cy="863600"/>
                  <wp:effectExtent l="0" t="0" r="0" b="0"/>
                  <wp:docPr id="1528852159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852159" name="Grafik 1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128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183" w:rsidRPr="00DA0FAA" w14:paraId="5E1CA803" w14:textId="77777777" w:rsidTr="00DF236A">
        <w:trPr>
          <w:trHeight w:hRule="exact" w:val="6237"/>
        </w:trPr>
        <w:tc>
          <w:tcPr>
            <w:tcW w:w="4535" w:type="dxa"/>
          </w:tcPr>
          <w:p w14:paraId="71D259BD" w14:textId="77777777" w:rsidR="00047183" w:rsidRPr="006F5948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A wie der Af</w:t>
            </w:r>
            <w:r w:rsidRPr="00906C76">
              <w:rPr>
                <w:rFonts w:ascii="Comic Sans MS" w:hAnsi="Comic Sans MS" w:cs="Arial"/>
                <w:color w:val="00B050"/>
                <w:sz w:val="32"/>
                <w:szCs w:val="32"/>
              </w:rPr>
              <w:t>fe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2DC98FD0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24"/>
                <w:szCs w:val="24"/>
              </w:rPr>
            </w:pPr>
          </w:p>
          <w:p w14:paraId="289EE49F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24"/>
                <w:szCs w:val="24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B700668" wp14:editId="78F3639E">
                  <wp:extent cx="2059504" cy="1685660"/>
                  <wp:effectExtent l="0" t="0" r="0" b="0"/>
                  <wp:docPr id="127630459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30459" name="Grafik 1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504" cy="168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57B3B" w14:textId="77777777" w:rsidR="00047183" w:rsidRDefault="00047183" w:rsidP="00DF236A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37456D9C" w14:textId="77777777" w:rsidR="00047183" w:rsidRPr="00182936" w:rsidRDefault="00047183" w:rsidP="00DF236A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7D8AD82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E wie der E</w:t>
            </w:r>
            <w:r w:rsidRPr="0031042B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293523E" w14:textId="53317C51" w:rsidR="00047183" w:rsidRPr="0070232D" w:rsidRDefault="00DE0792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20F40D5" wp14:editId="7A2BECB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1045037</wp:posOffset>
                      </wp:positionV>
                      <wp:extent cx="2840355" cy="108585"/>
                      <wp:effectExtent l="0" t="0" r="0" b="5715"/>
                      <wp:wrapNone/>
                      <wp:docPr id="152138372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5F78F4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F40D5" id="_x0000_s1036" type="#_x0000_t202" style="position:absolute;left:0;text-align:left;margin-left:-3.6pt;margin-top:82.3pt;width:223.65pt;height: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zcEg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" filled="f" stroked="f" strokeweight=".5pt">
                      <v:textbox inset="0,0,0,0">
                        <w:txbxContent>
                          <w:p w14:paraId="6C5F78F4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769A218" wp14:editId="43FDC174">
                  <wp:extent cx="1039218" cy="931997"/>
                  <wp:effectExtent l="0" t="0" r="8890" b="1905"/>
                  <wp:docPr id="1985675900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675900" name="Grafik 17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218" cy="931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8C6FAF3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E wie der E</w:t>
            </w:r>
            <w:r w:rsidRPr="005670F8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049621BC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CC00510" wp14:editId="255EF146">
                  <wp:extent cx="2149564" cy="1927783"/>
                  <wp:effectExtent l="0" t="0" r="3175" b="0"/>
                  <wp:docPr id="1474107444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107444" name="Grafik 17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660" cy="193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8DAAE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1909ED3A" w14:textId="77777777" w:rsidR="00047183" w:rsidRPr="006F5948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2CDE7D66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I wie die In</w:t>
            </w:r>
            <w:r w:rsidRPr="005670F8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3BECB81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3849397" wp14:editId="189C6C91">
                  <wp:extent cx="1282700" cy="798662"/>
                  <wp:effectExtent l="0" t="0" r="0" b="1905"/>
                  <wp:docPr id="1247036462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036462" name="Grafik 1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79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D75CA" w14:textId="3AEA3FAE" w:rsidR="00DE0792" w:rsidRPr="00F93BD3" w:rsidRDefault="00DE0792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99D106" wp14:editId="0F354E25">
                      <wp:simplePos x="0" y="0"/>
                      <wp:positionH relativeFrom="column">
                        <wp:posOffset>-45547</wp:posOffset>
                      </wp:positionH>
                      <wp:positionV relativeFrom="paragraph">
                        <wp:posOffset>238125</wp:posOffset>
                      </wp:positionV>
                      <wp:extent cx="2840355" cy="108585"/>
                      <wp:effectExtent l="0" t="0" r="0" b="5715"/>
                      <wp:wrapNone/>
                      <wp:docPr id="10512196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5840F6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9D106" id="_x0000_s1037" type="#_x0000_t202" style="position:absolute;left:0;text-align:left;margin-left:-3.6pt;margin-top:18.75pt;width:223.65pt;height:8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j5Eg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" filled="f" stroked="f" strokeweight=".5pt">
                      <v:textbox inset="0,0,0,0">
                        <w:txbxContent>
                          <w:p w14:paraId="145840F6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C666F02" w14:textId="77777777" w:rsidR="00047183" w:rsidRDefault="00047183" w:rsidP="00047183">
      <w:pPr>
        <w:rPr>
          <w:rFonts w:ascii="Comic Sans MS" w:hAnsi="Comic Sans MS" w:cs="Arial"/>
          <w:sz w:val="32"/>
          <w:szCs w:val="32"/>
        </w:rPr>
        <w:sectPr w:rsidR="00047183" w:rsidSect="00047183">
          <w:footerReference w:type="default" r:id="rId39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0BD5320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p w14:paraId="0A2AE3B2" w14:textId="30546B4C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5ADA5FC8" w14:textId="77777777" w:rsidTr="00DF236A">
        <w:trPr>
          <w:trHeight w:hRule="exact" w:val="6237"/>
        </w:trPr>
        <w:tc>
          <w:tcPr>
            <w:tcW w:w="4535" w:type="dxa"/>
          </w:tcPr>
          <w:p w14:paraId="2A6DDAD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I wie die In</w:t>
            </w:r>
            <w:r w:rsidRPr="005670F8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53702B6A" w14:textId="77777777" w:rsidR="00047183" w:rsidRDefault="00047183" w:rsidP="00DF236A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113E50C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DB0C538" wp14:editId="530EF326">
                  <wp:extent cx="2676684" cy="1666614"/>
                  <wp:effectExtent l="0" t="0" r="0" b="0"/>
                  <wp:docPr id="767547443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547443" name="Grafik 18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684" cy="1666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9A82C" w14:textId="77777777" w:rsidR="00047183" w:rsidRDefault="00047183" w:rsidP="00DF236A">
            <w:pPr>
              <w:spacing w:line="240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09155FC1" w14:textId="77777777" w:rsidR="00047183" w:rsidRPr="00CD3A3D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14071255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O wie der Ord</w:t>
            </w:r>
            <w:r w:rsidRPr="00087079">
              <w:rPr>
                <w:rFonts w:ascii="Comic Sans MS" w:hAnsi="Comic Sans MS" w:cs="Arial"/>
                <w:color w:val="00B050"/>
                <w:sz w:val="32"/>
                <w:szCs w:val="32"/>
              </w:rPr>
              <w:t>ner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E570897" w14:textId="4AC6512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8CD26B2" wp14:editId="3C796820">
                  <wp:extent cx="743479" cy="972989"/>
                  <wp:effectExtent l="0" t="0" r="0" b="0"/>
                  <wp:docPr id="1011825886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825886" name="Grafik 1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72" cy="977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16E29" w14:textId="3524242E" w:rsidR="00047183" w:rsidRPr="00F93BD3" w:rsidRDefault="00DE0792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D3E0A28" wp14:editId="45FEC575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123998</wp:posOffset>
                      </wp:positionV>
                      <wp:extent cx="2840355" cy="108585"/>
                      <wp:effectExtent l="0" t="0" r="0" b="5715"/>
                      <wp:wrapNone/>
                      <wp:docPr id="61478572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587502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E0A28" id="_x0000_s1038" type="#_x0000_t202" style="position:absolute;left:0;text-align:left;margin-left:-4pt;margin-top:9.75pt;width:223.65pt;height:8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WWEw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" filled="f" stroked="f" strokeweight=".5pt">
                      <v:textbox inset="0,0,0,0">
                        <w:txbxContent>
                          <w:p w14:paraId="58587502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181BE48D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O wie der Ord</w:t>
            </w:r>
            <w:r w:rsidRPr="00087079">
              <w:rPr>
                <w:rFonts w:ascii="Comic Sans MS" w:hAnsi="Comic Sans MS" w:cs="Arial"/>
                <w:color w:val="00B050"/>
                <w:sz w:val="32"/>
                <w:szCs w:val="32"/>
              </w:rPr>
              <w:t>ner</w:t>
            </w:r>
            <w:r w:rsidRPr="00562A42">
              <w:rPr>
                <w:rFonts w:ascii="Comic Sans MS" w:hAnsi="Comic Sans MS" w:cs="Arial"/>
                <w:color w:val="00B050"/>
                <w:sz w:val="32"/>
                <w:szCs w:val="32"/>
              </w:rPr>
              <w:t>.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</w:p>
          <w:p w14:paraId="011BBDE8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051281A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647C3779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E8F09E4" wp14:editId="3FC67B6A">
                  <wp:extent cx="1303290" cy="1705610"/>
                  <wp:effectExtent l="0" t="0" r="0" b="8890"/>
                  <wp:docPr id="1929228513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228513" name="Grafik 20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576" cy="171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A7B64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U wie die Uhr?</w:t>
            </w:r>
          </w:p>
          <w:p w14:paraId="0AECA983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619E3B22" wp14:editId="0E2C0823">
                  <wp:extent cx="954238" cy="977872"/>
                  <wp:effectExtent l="0" t="0" r="0" b="0"/>
                  <wp:docPr id="856723567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723567" name="Grafik 21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47" cy="9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2FB592" w14:textId="024E68D7" w:rsidR="00047183" w:rsidRDefault="00DE0792" w:rsidP="00DF236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A0486E" wp14:editId="4D60D0E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113838</wp:posOffset>
                      </wp:positionV>
                      <wp:extent cx="2840355" cy="108585"/>
                      <wp:effectExtent l="0" t="0" r="0" b="5715"/>
                      <wp:wrapNone/>
                      <wp:docPr id="177066007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E9E614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0486E" id="_x0000_s1039" type="#_x0000_t202" style="position:absolute;left:0;text-align:left;margin-left:-4pt;margin-top:8.95pt;width:223.65pt;height:8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" filled="f" stroked="f" strokeweight=".5pt">
                      <v:textbox inset="0,0,0,0">
                        <w:txbxContent>
                          <w:p w14:paraId="59E9E614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55779C" w14:textId="18334799" w:rsidR="00047183" w:rsidRPr="00F63325" w:rsidRDefault="00047183" w:rsidP="00DF236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47183" w:rsidRPr="00DA0FAA" w14:paraId="04BB4681" w14:textId="77777777" w:rsidTr="00DF236A">
        <w:trPr>
          <w:trHeight w:hRule="exact" w:val="6237"/>
        </w:trPr>
        <w:tc>
          <w:tcPr>
            <w:tcW w:w="4535" w:type="dxa"/>
          </w:tcPr>
          <w:p w14:paraId="069959C5" w14:textId="77777777" w:rsidR="00047183" w:rsidRPr="00087079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U wie die Uhr.</w:t>
            </w:r>
          </w:p>
          <w:p w14:paraId="44159370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7503AF7" wp14:editId="082F4C8B">
                  <wp:extent cx="1569132" cy="1607995"/>
                  <wp:effectExtent l="0" t="0" r="0" b="0"/>
                  <wp:docPr id="2017978914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978914" name="Grafik 22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132" cy="16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6045C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69A1FAA3" w14:textId="77777777" w:rsidR="00047183" w:rsidRDefault="00047183" w:rsidP="00DF236A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0619286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Au wie das Au</w:t>
            </w:r>
            <w:r w:rsidRPr="00087079">
              <w:rPr>
                <w:rFonts w:ascii="Comic Sans MS" w:hAnsi="Comic Sans MS" w:cs="Arial"/>
                <w:color w:val="00B050"/>
                <w:sz w:val="32"/>
                <w:szCs w:val="32"/>
              </w:rPr>
              <w:t>to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0E304540" w14:textId="31A4FDE1" w:rsidR="00047183" w:rsidRPr="00F93BD3" w:rsidRDefault="00DE0792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2BF46B9" wp14:editId="4753B3B8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1043767</wp:posOffset>
                      </wp:positionV>
                      <wp:extent cx="2840355" cy="108585"/>
                      <wp:effectExtent l="0" t="0" r="0" b="5715"/>
                      <wp:wrapNone/>
                      <wp:docPr id="192177850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3C2529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F46B9" id="_x0000_s1040" type="#_x0000_t202" style="position:absolute;left:0;text-align:left;margin-left:-4.05pt;margin-top:82.2pt;width:223.65pt;height: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" filled="f" stroked="f" strokeweight=".5pt">
                      <v:textbox inset="0,0,0,0">
                        <w:txbxContent>
                          <w:p w14:paraId="163C2529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E934B9B" wp14:editId="46D2DAF4">
                  <wp:extent cx="1298068" cy="838200"/>
                  <wp:effectExtent l="0" t="0" r="0" b="0"/>
                  <wp:docPr id="289583770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83770" name="Grafik 23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06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6CDD5A73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Au wie das Au</w:t>
            </w:r>
            <w:r w:rsidRPr="00087079">
              <w:rPr>
                <w:rFonts w:ascii="Comic Sans MS" w:hAnsi="Comic Sans MS" w:cs="Arial"/>
                <w:color w:val="00B050"/>
                <w:sz w:val="32"/>
                <w:szCs w:val="32"/>
              </w:rPr>
              <w:t>to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02E3E272" w14:textId="77777777" w:rsidR="00047183" w:rsidRPr="000F548A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7B72DBD8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4170DEA" wp14:editId="7C00A107">
                  <wp:extent cx="2566146" cy="1657034"/>
                  <wp:effectExtent l="0" t="0" r="5715" b="635"/>
                  <wp:docPr id="60427338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27338" name="Grafik 24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141" cy="166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68E2AA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2CC3B3F" w14:textId="77777777" w:rsidR="00047183" w:rsidRPr="00E64915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009AF2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Ei wie das Eis?</w:t>
            </w:r>
          </w:p>
          <w:p w14:paraId="0E91A6DE" w14:textId="0133EB1C" w:rsidR="00047183" w:rsidRPr="00F93BD3" w:rsidRDefault="00DE0792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05ABBB" wp14:editId="158E46A6">
                      <wp:simplePos x="0" y="0"/>
                      <wp:positionH relativeFrom="column">
                        <wp:posOffset>-49242</wp:posOffset>
                      </wp:positionH>
                      <wp:positionV relativeFrom="paragraph">
                        <wp:posOffset>1026160</wp:posOffset>
                      </wp:positionV>
                      <wp:extent cx="2840355" cy="108585"/>
                      <wp:effectExtent l="0" t="0" r="0" b="5715"/>
                      <wp:wrapNone/>
                      <wp:docPr id="54103621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226A04" w14:textId="77777777" w:rsidR="00DE0792" w:rsidRPr="003F3383" w:rsidRDefault="00DE0792" w:rsidP="00DE079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5ABBB" id="_x0000_s1041" type="#_x0000_t202" style="position:absolute;left:0;text-align:left;margin-left:-3.9pt;margin-top:80.8pt;width:223.65pt;height:8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" filled="f" stroked="f" strokeweight=".5pt">
                      <v:textbox inset="0,0,0,0">
                        <w:txbxContent>
                          <w:p w14:paraId="71226A04" w14:textId="77777777" w:rsidR="00DE0792" w:rsidRPr="003F3383" w:rsidRDefault="00DE0792" w:rsidP="00DE079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2B0B3CA" wp14:editId="2C43F9CC">
                  <wp:extent cx="762000" cy="822476"/>
                  <wp:effectExtent l="0" t="0" r="0" b="0"/>
                  <wp:docPr id="682996440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996440" name="Grafik 25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8C784F" w14:textId="77777777" w:rsidR="00047183" w:rsidRDefault="00047183" w:rsidP="00047183">
      <w:pPr>
        <w:rPr>
          <w:rFonts w:ascii="Comic Sans MS" w:hAnsi="Comic Sans MS" w:cs="Arial"/>
          <w:sz w:val="32"/>
          <w:szCs w:val="32"/>
        </w:rPr>
        <w:sectPr w:rsidR="00047183" w:rsidSect="00047183">
          <w:footerReference w:type="default" r:id="rId48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AF02DE1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p w14:paraId="1B1D0DCC" w14:textId="602DC1FC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538AE17A" w14:textId="77777777" w:rsidTr="00DF236A">
        <w:trPr>
          <w:trHeight w:hRule="exact" w:val="6237"/>
        </w:trPr>
        <w:tc>
          <w:tcPr>
            <w:tcW w:w="4535" w:type="dxa"/>
          </w:tcPr>
          <w:p w14:paraId="44A704B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Ei wie das Eis.</w:t>
            </w:r>
          </w:p>
          <w:p w14:paraId="566D478F" w14:textId="77777777" w:rsidR="00047183" w:rsidRPr="00F63325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95F19AF" w14:textId="77777777" w:rsidR="00047183" w:rsidRPr="00207808" w:rsidRDefault="00047183" w:rsidP="00DF236A">
            <w:pPr>
              <w:spacing w:line="276" w:lineRule="auto"/>
              <w:jc w:val="center"/>
              <w:rPr>
                <w:noProof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7413AD3" wp14:editId="6F3D1C19">
                  <wp:extent cx="1827126" cy="1972136"/>
                  <wp:effectExtent l="0" t="0" r="1905" b="9525"/>
                  <wp:docPr id="1394475888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475888" name="Grafik 25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126" cy="197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9152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Eu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der Eu</w:t>
            </w:r>
            <w:r w:rsidRPr="00087079">
              <w:rPr>
                <w:rFonts w:ascii="Comic Sans MS" w:hAnsi="Comic Sans MS" w:cs="Arial"/>
                <w:color w:val="00B050"/>
                <w:sz w:val="32"/>
                <w:szCs w:val="32"/>
              </w:rPr>
              <w:t>ro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A5D7D6B" w14:textId="08D845AA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D40A498" wp14:editId="116D618C">
                  <wp:extent cx="795130" cy="807680"/>
                  <wp:effectExtent l="0" t="0" r="5080" b="0"/>
                  <wp:docPr id="1597421804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21804" name="Grafik 26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30" cy="80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13C33" w14:textId="6BF54CFE" w:rsidR="00047183" w:rsidRPr="00207808" w:rsidRDefault="00C570A5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FCDDC9" wp14:editId="516F834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190038</wp:posOffset>
                      </wp:positionV>
                      <wp:extent cx="2840355" cy="108585"/>
                      <wp:effectExtent l="0" t="0" r="0" b="5715"/>
                      <wp:wrapNone/>
                      <wp:docPr id="92889800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778722" w14:textId="77777777" w:rsidR="00C570A5" w:rsidRPr="003F3383" w:rsidRDefault="00C570A5" w:rsidP="00C570A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CDDC9" id="_x0000_s1042" type="#_x0000_t202" style="position:absolute;left:0;text-align:left;margin-left:-4.2pt;margin-top:14.95pt;width:223.65pt;height: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" filled="f" stroked="f" strokeweight=".5pt">
                      <v:textbox inset="0,0,0,0">
                        <w:txbxContent>
                          <w:p w14:paraId="3D778722" w14:textId="77777777" w:rsidR="00C570A5" w:rsidRPr="003F3383" w:rsidRDefault="00C570A5" w:rsidP="00C570A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478F518F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Eu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der Euro.</w:t>
            </w:r>
          </w:p>
          <w:p w14:paraId="6038BD67" w14:textId="77777777" w:rsidR="00047183" w:rsidRPr="00207808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7BC70C2E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C3463B5" wp14:editId="299A1551">
                  <wp:extent cx="1705988" cy="1732915"/>
                  <wp:effectExtent l="0" t="0" r="8890" b="635"/>
                  <wp:docPr id="2021182733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182733" name="Grafik 27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32" cy="1741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B32E7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A4C9ADC" w14:textId="77777777" w:rsidR="00047183" w:rsidRPr="00C55E56" w:rsidRDefault="00047183" w:rsidP="00DF236A">
            <w:pPr>
              <w:spacing w:line="240" w:lineRule="auto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67DDED0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Ö wie das Öl?</w:t>
            </w:r>
          </w:p>
          <w:p w14:paraId="47DBBA67" w14:textId="014D68EA" w:rsidR="00047183" w:rsidRPr="00207808" w:rsidRDefault="00C570A5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1BE8E96" wp14:editId="174DFC5A">
                      <wp:simplePos x="0" y="0"/>
                      <wp:positionH relativeFrom="column">
                        <wp:posOffset>-50627</wp:posOffset>
                      </wp:positionH>
                      <wp:positionV relativeFrom="paragraph">
                        <wp:posOffset>981710</wp:posOffset>
                      </wp:positionV>
                      <wp:extent cx="2840355" cy="108585"/>
                      <wp:effectExtent l="0" t="0" r="0" b="5715"/>
                      <wp:wrapNone/>
                      <wp:docPr id="187569570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0C6BC6" w14:textId="77777777" w:rsidR="00C570A5" w:rsidRPr="003F3383" w:rsidRDefault="00C570A5" w:rsidP="00C570A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E8E96" id="_x0000_s1043" type="#_x0000_t202" style="position:absolute;left:0;text-align:left;margin-left:-4pt;margin-top:77.3pt;width:223.65pt;height:8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" filled="f" stroked="f" strokeweight=".5pt">
                      <v:textbox inset="0,0,0,0">
                        <w:txbxContent>
                          <w:p w14:paraId="3E0C6BC6" w14:textId="77777777" w:rsidR="00C570A5" w:rsidRPr="003F3383" w:rsidRDefault="00C570A5" w:rsidP="00C570A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5A476151" wp14:editId="74277AAC">
                  <wp:extent cx="516941" cy="774112"/>
                  <wp:effectExtent l="0" t="0" r="0" b="6985"/>
                  <wp:docPr id="714964671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964671" name="Grafik 28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41" cy="77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183" w:rsidRPr="00DA0FAA" w14:paraId="643A24F4" w14:textId="77777777" w:rsidTr="00DF236A">
        <w:trPr>
          <w:trHeight w:hRule="exact" w:val="6237"/>
        </w:trPr>
        <w:tc>
          <w:tcPr>
            <w:tcW w:w="4535" w:type="dxa"/>
          </w:tcPr>
          <w:p w14:paraId="11F8D9EB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Ö wie das Öl.</w:t>
            </w:r>
          </w:p>
          <w:p w14:paraId="12CCC29F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545314B8" w14:textId="77777777" w:rsidR="00047183" w:rsidRPr="00AF136A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D0D8C9E" wp14:editId="739321AD">
                  <wp:extent cx="1204130" cy="1803169"/>
                  <wp:effectExtent l="0" t="0" r="0" b="6985"/>
                  <wp:docPr id="413165260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65260" name="Grafik 29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130" cy="1803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EB136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Wer hat Ü wie das Ü-Ei?</w:t>
            </w:r>
          </w:p>
          <w:p w14:paraId="6FF11A57" w14:textId="5677C374" w:rsidR="00047183" w:rsidRPr="00776DA2" w:rsidRDefault="00C570A5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B8C058" wp14:editId="61B3D65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1114887</wp:posOffset>
                      </wp:positionV>
                      <wp:extent cx="2840355" cy="108585"/>
                      <wp:effectExtent l="0" t="0" r="0" b="5715"/>
                      <wp:wrapNone/>
                      <wp:docPr id="62991160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D6B92D" w14:textId="77777777" w:rsidR="00C570A5" w:rsidRPr="003F3383" w:rsidRDefault="00C570A5" w:rsidP="00C570A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8C058" id="_x0000_s1044" type="#_x0000_t202" style="position:absolute;left:0;text-align:left;margin-left:-4.1pt;margin-top:87.8pt;width:223.65pt;height: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PguEw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" filled="f" stroked="f" strokeweight=".5pt">
                      <v:textbox inset="0,0,0,0">
                        <w:txbxContent>
                          <w:p w14:paraId="25D6B92D" w14:textId="77777777" w:rsidR="00C570A5" w:rsidRPr="003F3383" w:rsidRDefault="00C570A5" w:rsidP="00C570A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24C90AD6" wp14:editId="4BE6E68D">
                  <wp:extent cx="635477" cy="877984"/>
                  <wp:effectExtent l="0" t="0" r="0" b="0"/>
                  <wp:docPr id="922105225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105225" name="Grafik 30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77" cy="87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F8C5E84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Ü wie das Ü-Ei.</w:t>
            </w:r>
          </w:p>
          <w:p w14:paraId="17129871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F6EDA27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90D24BF" wp14:editId="7EB048D4">
                  <wp:extent cx="1191659" cy="1646414"/>
                  <wp:effectExtent l="0" t="0" r="8890" b="0"/>
                  <wp:docPr id="442154649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54649" name="Grafik 31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659" cy="164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3DF5D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18CBA6C" w14:textId="77777777" w:rsidR="00047183" w:rsidRPr="009627F5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ED8673A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N wie die Na</w:t>
            </w:r>
            <w:r w:rsidRPr="00FA169E">
              <w:rPr>
                <w:rFonts w:ascii="Comic Sans MS" w:hAnsi="Comic Sans MS" w:cs="Arial"/>
                <w:color w:val="00B050"/>
                <w:sz w:val="32"/>
                <w:szCs w:val="32"/>
              </w:rPr>
              <w:t>se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1EFCD312" w14:textId="5B657825" w:rsidR="00047183" w:rsidRPr="008253D4" w:rsidRDefault="00C570A5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7A3C48A" wp14:editId="1C810FAE">
                      <wp:simplePos x="0" y="0"/>
                      <wp:positionH relativeFrom="column">
                        <wp:posOffset>-49242</wp:posOffset>
                      </wp:positionH>
                      <wp:positionV relativeFrom="paragraph">
                        <wp:posOffset>1117080</wp:posOffset>
                      </wp:positionV>
                      <wp:extent cx="2840355" cy="108585"/>
                      <wp:effectExtent l="0" t="0" r="0" b="5715"/>
                      <wp:wrapNone/>
                      <wp:docPr id="6864748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327E9A" w14:textId="77777777" w:rsidR="00C570A5" w:rsidRPr="003F3383" w:rsidRDefault="00C570A5" w:rsidP="00C570A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3C48A" id="_x0000_s1045" type="#_x0000_t202" style="position:absolute;left:0;text-align:left;margin-left:-3.9pt;margin-top:87.95pt;width:223.65pt;height:8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wLEwIAACQ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" filled="f" stroked="f" strokeweight=".5pt">
                      <v:textbox inset="0,0,0,0">
                        <w:txbxContent>
                          <w:p w14:paraId="4B327E9A" w14:textId="77777777" w:rsidR="00C570A5" w:rsidRPr="003F3383" w:rsidRDefault="00C570A5" w:rsidP="00C570A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159FE2F" wp14:editId="18BF51C2">
                  <wp:extent cx="617339" cy="774700"/>
                  <wp:effectExtent l="0" t="0" r="0" b="6350"/>
                  <wp:docPr id="860072144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072144" name="Grafik 32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39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88ACF" w14:textId="77777777" w:rsidR="00047183" w:rsidRDefault="00047183" w:rsidP="00047183">
      <w:pPr>
        <w:tabs>
          <w:tab w:val="left" w:pos="3600"/>
        </w:tabs>
        <w:rPr>
          <w:rFonts w:ascii="Comic Sans MS" w:hAnsi="Comic Sans MS" w:cs="Arial"/>
          <w:sz w:val="32"/>
          <w:szCs w:val="32"/>
        </w:rPr>
        <w:sectPr w:rsidR="00047183" w:rsidSect="00047183">
          <w:footerReference w:type="default" r:id="rId5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DE1E10B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p w14:paraId="6D834586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1BEF3432" w14:textId="77777777" w:rsidTr="00DF236A">
        <w:trPr>
          <w:trHeight w:hRule="exact" w:val="6237"/>
        </w:trPr>
        <w:tc>
          <w:tcPr>
            <w:tcW w:w="4535" w:type="dxa"/>
          </w:tcPr>
          <w:p w14:paraId="600F206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N wie die Na</w:t>
            </w:r>
            <w:r w:rsidRPr="00FA169E">
              <w:rPr>
                <w:rFonts w:ascii="Comic Sans MS" w:hAnsi="Comic Sans MS" w:cs="Arial"/>
                <w:color w:val="00B050"/>
                <w:sz w:val="32"/>
                <w:szCs w:val="32"/>
              </w:rPr>
              <w:t>se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3F5B4A5D" w14:textId="77777777" w:rsidR="00047183" w:rsidRDefault="00047183" w:rsidP="00DF236A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2C40B30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69B6E41" wp14:editId="07A6D4FB">
                  <wp:extent cx="1402035" cy="1759417"/>
                  <wp:effectExtent l="0" t="0" r="8255" b="0"/>
                  <wp:docPr id="38082528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825283" name="Grafik 33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169" cy="177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217DFE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24EB60AD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H wie die Ho</w:t>
            </w:r>
            <w:r w:rsidRPr="00FA169E">
              <w:rPr>
                <w:rFonts w:ascii="Comic Sans MS" w:hAnsi="Comic Sans MS" w:cs="Arial"/>
                <w:color w:val="00B050"/>
                <w:sz w:val="32"/>
                <w:szCs w:val="32"/>
              </w:rPr>
              <w:t>se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4E899CC" w14:textId="100053E7" w:rsidR="00047183" w:rsidRPr="00E57D33" w:rsidRDefault="00056391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79F8AE6" wp14:editId="527713B4">
                      <wp:simplePos x="0" y="0"/>
                      <wp:positionH relativeFrom="column">
                        <wp:posOffset>-46239</wp:posOffset>
                      </wp:positionH>
                      <wp:positionV relativeFrom="paragraph">
                        <wp:posOffset>932295</wp:posOffset>
                      </wp:positionV>
                      <wp:extent cx="2840355" cy="108585"/>
                      <wp:effectExtent l="0" t="0" r="0" b="5715"/>
                      <wp:wrapNone/>
                      <wp:docPr id="60292845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1ABD82" w14:textId="77777777" w:rsidR="00056391" w:rsidRPr="003F3383" w:rsidRDefault="00056391" w:rsidP="0005639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F8AE6" id="_x0000_s1046" type="#_x0000_t202" style="position:absolute;left:0;text-align:left;margin-left:-3.65pt;margin-top:73.4pt;width:223.65pt;height: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" filled="f" stroked="f" strokeweight=".5pt">
                      <v:textbox inset="0,0,0,0">
                        <w:txbxContent>
                          <w:p w14:paraId="071ABD82" w14:textId="77777777" w:rsidR="00056391" w:rsidRPr="003F3383" w:rsidRDefault="00056391" w:rsidP="0005639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58E0B32A" wp14:editId="34AE2B49">
                  <wp:extent cx="938407" cy="797236"/>
                  <wp:effectExtent l="0" t="0" r="0" b="3175"/>
                  <wp:docPr id="1868229025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229025" name="Grafik 34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407" cy="797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A6115DB" w14:textId="77777777" w:rsidR="00047183" w:rsidRDefault="00047183" w:rsidP="00DF236A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H wie die Ho</w:t>
            </w:r>
            <w:r w:rsidRPr="00FA169E">
              <w:rPr>
                <w:rFonts w:ascii="Comic Sans MS" w:hAnsi="Comic Sans MS" w:cs="Arial"/>
                <w:color w:val="00B050"/>
                <w:sz w:val="32"/>
                <w:szCs w:val="32"/>
              </w:rPr>
              <w:t>se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19903805" w14:textId="77777777" w:rsidR="00047183" w:rsidRDefault="00047183" w:rsidP="00DF236A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4CC1D9E7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4893091" wp14:editId="0A247BCD">
                  <wp:extent cx="2060380" cy="1750424"/>
                  <wp:effectExtent l="0" t="0" r="0" b="2540"/>
                  <wp:docPr id="2082397671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397671" name="Grafik 35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380" cy="1750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154B3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50AB3270" w14:textId="77777777" w:rsidR="00047183" w:rsidRPr="006963F8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52BAE39B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R wie die Ra</w:t>
            </w:r>
            <w:r w:rsidRPr="00006890">
              <w:rPr>
                <w:rFonts w:ascii="Comic Sans MS" w:hAnsi="Comic Sans MS" w:cs="Arial"/>
                <w:color w:val="00B050"/>
                <w:sz w:val="32"/>
                <w:szCs w:val="32"/>
              </w:rPr>
              <w:t>ke</w:t>
            </w:r>
            <w:r>
              <w:rPr>
                <w:rFonts w:ascii="Comic Sans MS" w:hAnsi="Comic Sans MS" w:cs="Arial"/>
                <w:sz w:val="32"/>
                <w:szCs w:val="32"/>
              </w:rPr>
              <w:t>te?</w:t>
            </w:r>
          </w:p>
          <w:p w14:paraId="66BA80E1" w14:textId="3C8A6224" w:rsidR="00047183" w:rsidRPr="00F93BD3" w:rsidRDefault="00056391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3E3C969" wp14:editId="7F2C9BB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918672</wp:posOffset>
                      </wp:positionV>
                      <wp:extent cx="2840355" cy="108585"/>
                      <wp:effectExtent l="0" t="0" r="0" b="5715"/>
                      <wp:wrapNone/>
                      <wp:docPr id="195571693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3BC120" w14:textId="77777777" w:rsidR="00056391" w:rsidRPr="003F3383" w:rsidRDefault="00056391" w:rsidP="0005639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3C969" id="_x0000_s1047" type="#_x0000_t202" style="position:absolute;left:0;text-align:left;margin-left:-3.85pt;margin-top:72.35pt;width:223.65pt;height: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aNEg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" filled="f" stroked="f" strokeweight=".5pt">
                      <v:textbox inset="0,0,0,0">
                        <w:txbxContent>
                          <w:p w14:paraId="3D3BC120" w14:textId="77777777" w:rsidR="00056391" w:rsidRPr="003F3383" w:rsidRDefault="00056391" w:rsidP="0005639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896EC4B" wp14:editId="6A5641BA">
                  <wp:extent cx="1439333" cy="762000"/>
                  <wp:effectExtent l="0" t="0" r="8890" b="0"/>
                  <wp:docPr id="921853993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53993" name="Grafik 36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3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183" w:rsidRPr="00DA0FAA" w14:paraId="3223B7D0" w14:textId="77777777" w:rsidTr="00DF236A">
        <w:trPr>
          <w:trHeight w:hRule="exact" w:val="6237"/>
        </w:trPr>
        <w:tc>
          <w:tcPr>
            <w:tcW w:w="4535" w:type="dxa"/>
          </w:tcPr>
          <w:p w14:paraId="42B230B0" w14:textId="77777777" w:rsidR="00047183" w:rsidRDefault="00047183" w:rsidP="00DF236A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R wie die Ra</w:t>
            </w:r>
            <w:r w:rsidRPr="00006890">
              <w:rPr>
                <w:rFonts w:ascii="Comic Sans MS" w:hAnsi="Comic Sans MS" w:cs="Arial"/>
                <w:color w:val="00B050"/>
                <w:sz w:val="32"/>
                <w:szCs w:val="32"/>
              </w:rPr>
              <w:t>ke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te.</w:t>
            </w:r>
          </w:p>
          <w:p w14:paraId="4902B790" w14:textId="77777777" w:rsidR="00047183" w:rsidRPr="000A66E4" w:rsidRDefault="00047183" w:rsidP="00DF236A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0848F12C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  <w:r>
              <w:rPr>
                <w:rFonts w:cs="Arial"/>
                <w:noProof/>
                <w:color w:val="EE0000"/>
                <w:sz w:val="16"/>
                <w:szCs w:val="16"/>
              </w:rPr>
              <w:drawing>
                <wp:inline distT="0" distB="0" distL="0" distR="0" wp14:anchorId="72C81DC0" wp14:editId="5F7B87B2">
                  <wp:extent cx="2349149" cy="1243668"/>
                  <wp:effectExtent l="0" t="0" r="0" b="0"/>
                  <wp:docPr id="1904971369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971369" name="Grafik 37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07" cy="124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8E100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9BCA9CB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5CAC70F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F435D18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365748F9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4D97377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P wie der Pin</w:t>
            </w:r>
            <w:r w:rsidRPr="00006890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D37ED95" w14:textId="635DD820" w:rsidR="00047183" w:rsidRPr="009627F5" w:rsidRDefault="00056391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83D56C8" wp14:editId="12558968">
                      <wp:simplePos x="0" y="0"/>
                      <wp:positionH relativeFrom="column">
                        <wp:posOffset>-46239</wp:posOffset>
                      </wp:positionH>
                      <wp:positionV relativeFrom="paragraph">
                        <wp:posOffset>1034588</wp:posOffset>
                      </wp:positionV>
                      <wp:extent cx="2840355" cy="108585"/>
                      <wp:effectExtent l="0" t="0" r="0" b="5715"/>
                      <wp:wrapNone/>
                      <wp:docPr id="116239745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5DBD13" w14:textId="77777777" w:rsidR="00056391" w:rsidRPr="003F3383" w:rsidRDefault="00056391" w:rsidP="0005639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D56C8" id="_x0000_s1048" type="#_x0000_t202" style="position:absolute;left:0;text-align:left;margin-left:-3.65pt;margin-top:81.45pt;width:223.65pt;height: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viEw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" filled="f" stroked="f" strokeweight=".5pt">
                      <v:textbox inset="0,0,0,0">
                        <w:txbxContent>
                          <w:p w14:paraId="6D5DBD13" w14:textId="77777777" w:rsidR="00056391" w:rsidRPr="003F3383" w:rsidRDefault="00056391" w:rsidP="0005639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B26C3C5" wp14:editId="2B0E9AD2">
                  <wp:extent cx="990600" cy="900287"/>
                  <wp:effectExtent l="0" t="0" r="0" b="0"/>
                  <wp:docPr id="1772373905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373905" name="Grafik 38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00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25A231B1" w14:textId="77777777" w:rsidR="00047183" w:rsidRPr="000A66E4" w:rsidRDefault="00047183" w:rsidP="00DF236A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P wie der Pin</w:t>
            </w:r>
            <w:r w:rsidRPr="00006890">
              <w:rPr>
                <w:rFonts w:ascii="Comic Sans MS" w:hAnsi="Comic Sans MS" w:cs="Arial"/>
                <w:color w:val="00B050"/>
                <w:sz w:val="32"/>
                <w:szCs w:val="32"/>
              </w:rPr>
              <w:t>sel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5A590E7E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58DE4A5" w14:textId="77777777" w:rsidR="00047183" w:rsidRPr="00F93BD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DD6556B" wp14:editId="667ED718">
                  <wp:extent cx="1666832" cy="1514867"/>
                  <wp:effectExtent l="0" t="0" r="0" b="0"/>
                  <wp:docPr id="245240333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40333" name="Grafik 39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32" cy="151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964DC" w14:textId="77777777" w:rsidR="00047183" w:rsidRPr="006963F8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64EF1A5F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43D38F2B" w14:textId="77777777" w:rsidR="00047183" w:rsidRPr="006963F8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26284A9A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Z wie der Zaun?</w:t>
            </w:r>
          </w:p>
          <w:p w14:paraId="72C2B196" w14:textId="4E6AE3F2" w:rsidR="00047183" w:rsidRPr="00F93BD3" w:rsidRDefault="00056391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8C6E35E" wp14:editId="3CF3244D">
                      <wp:simplePos x="0" y="0"/>
                      <wp:positionH relativeFrom="column">
                        <wp:posOffset>-49242</wp:posOffset>
                      </wp:positionH>
                      <wp:positionV relativeFrom="paragraph">
                        <wp:posOffset>1053869</wp:posOffset>
                      </wp:positionV>
                      <wp:extent cx="2840355" cy="108585"/>
                      <wp:effectExtent l="0" t="0" r="0" b="5715"/>
                      <wp:wrapNone/>
                      <wp:docPr id="158671683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3939B7" w14:textId="77777777" w:rsidR="00056391" w:rsidRPr="003F3383" w:rsidRDefault="00056391" w:rsidP="0005639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6E35E" id="_x0000_s1049" type="#_x0000_t202" style="position:absolute;left:0;text-align:left;margin-left:-3.9pt;margin-top:83pt;width:223.65pt;height:8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" filled="f" stroked="f" strokeweight=".5pt">
                      <v:textbox inset="0,0,0,0">
                        <w:txbxContent>
                          <w:p w14:paraId="223939B7" w14:textId="77777777" w:rsidR="00056391" w:rsidRPr="003F3383" w:rsidRDefault="00056391" w:rsidP="0005639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704510EE" wp14:editId="0DB4A732">
                  <wp:extent cx="1054100" cy="718649"/>
                  <wp:effectExtent l="0" t="0" r="0" b="5715"/>
                  <wp:docPr id="999293947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293947" name="Grafik 40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71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4F64D5" w14:textId="77777777" w:rsidR="00047183" w:rsidRDefault="00047183" w:rsidP="00047183">
      <w:pPr>
        <w:tabs>
          <w:tab w:val="left" w:pos="3600"/>
        </w:tabs>
        <w:rPr>
          <w:rFonts w:ascii="Comic Sans MS" w:hAnsi="Comic Sans MS" w:cs="Arial"/>
          <w:sz w:val="32"/>
          <w:szCs w:val="32"/>
        </w:rPr>
        <w:sectPr w:rsidR="00047183" w:rsidSect="00047183">
          <w:footerReference w:type="default" r:id="rId66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3DBF0AF" w14:textId="77777777" w:rsidR="00047183" w:rsidRDefault="00047183" w:rsidP="00047183">
      <w:pPr>
        <w:rPr>
          <w:rFonts w:ascii="Klett GSNorm" w:hAnsi="Klett GSNorm"/>
          <w:sz w:val="44"/>
          <w:szCs w:val="44"/>
        </w:rPr>
      </w:pPr>
    </w:p>
    <w:p w14:paraId="67AD30FB" w14:textId="77777777" w:rsidR="00047183" w:rsidRDefault="00047183" w:rsidP="00047183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DA0FAA" w14:paraId="1C108A8A" w14:textId="77777777" w:rsidTr="00DF236A">
        <w:trPr>
          <w:trHeight w:hRule="exact" w:val="6237"/>
        </w:trPr>
        <w:tc>
          <w:tcPr>
            <w:tcW w:w="4535" w:type="dxa"/>
          </w:tcPr>
          <w:p w14:paraId="7A3CEAFE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lastRenderedPageBreak/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Z wie der Zaun.</w:t>
            </w:r>
          </w:p>
          <w:p w14:paraId="0E0FFC00" w14:textId="77777777" w:rsidR="00047183" w:rsidRPr="006963F8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16434ADE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45988B3" wp14:editId="6C8A38DF">
                  <wp:extent cx="2384915" cy="1625954"/>
                  <wp:effectExtent l="0" t="0" r="0" b="0"/>
                  <wp:docPr id="1252976287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976287" name="Grafik 41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15" cy="162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BE956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2E53550C" w14:textId="77777777" w:rsidR="00047183" w:rsidRPr="00B63E44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DF267CE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T wie der Tisch?</w:t>
            </w:r>
          </w:p>
          <w:p w14:paraId="67851762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81B3717" wp14:editId="4385513C">
                  <wp:extent cx="857702" cy="793694"/>
                  <wp:effectExtent l="0" t="0" r="0" b="6985"/>
                  <wp:docPr id="177038087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38087" name="Grafik 42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240" cy="79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F0ABA" w14:textId="24E4CAB1" w:rsidR="00047183" w:rsidRPr="00F93BD3" w:rsidRDefault="001151F9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6B24A2" wp14:editId="0D84AD2D">
                      <wp:simplePos x="0" y="0"/>
                      <wp:positionH relativeFrom="column">
                        <wp:posOffset>-51608</wp:posOffset>
                      </wp:positionH>
                      <wp:positionV relativeFrom="paragraph">
                        <wp:posOffset>117475</wp:posOffset>
                      </wp:positionV>
                      <wp:extent cx="2840355" cy="108585"/>
                      <wp:effectExtent l="0" t="0" r="0" b="5715"/>
                      <wp:wrapNone/>
                      <wp:docPr id="60949487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47D577" w14:textId="77777777" w:rsidR="001151F9" w:rsidRPr="003F3383" w:rsidRDefault="001151F9" w:rsidP="001151F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B24A2" id="_x0000_s1050" type="#_x0000_t202" style="position:absolute;left:0;text-align:left;margin-left:-4.05pt;margin-top:9.25pt;width:223.65pt;height:8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" filled="f" stroked="f" strokeweight=".5pt">
                      <v:textbox inset="0,0,0,0">
                        <w:txbxContent>
                          <w:p w14:paraId="0147D577" w14:textId="77777777" w:rsidR="001151F9" w:rsidRPr="003F3383" w:rsidRDefault="001151F9" w:rsidP="001151F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42AB72A3" w14:textId="77777777" w:rsidR="00047183" w:rsidRDefault="00047183" w:rsidP="00DF236A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T wie der Tisch.</w:t>
            </w:r>
          </w:p>
          <w:p w14:paraId="4659B4CD" w14:textId="77777777" w:rsidR="00047183" w:rsidRDefault="00047183" w:rsidP="00DF236A">
            <w:pPr>
              <w:spacing w:line="276" w:lineRule="auto"/>
              <w:rPr>
                <w:rFonts w:cs="Arial"/>
                <w:color w:val="EE0000"/>
                <w:sz w:val="24"/>
                <w:szCs w:val="24"/>
              </w:rPr>
            </w:pPr>
          </w:p>
          <w:p w14:paraId="7A79F14A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color w:val="EE0000"/>
                <w:sz w:val="24"/>
                <w:szCs w:val="24"/>
              </w:rPr>
            </w:pPr>
            <w:r>
              <w:rPr>
                <w:rFonts w:cs="Arial"/>
                <w:noProof/>
                <w:color w:val="EE0000"/>
                <w:sz w:val="24"/>
                <w:szCs w:val="24"/>
              </w:rPr>
              <w:drawing>
                <wp:inline distT="0" distB="0" distL="0" distR="0" wp14:anchorId="653EE901" wp14:editId="514447DA">
                  <wp:extent cx="1992662" cy="1843956"/>
                  <wp:effectExtent l="0" t="0" r="7620" b="4445"/>
                  <wp:docPr id="913680344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80344" name="Grafik 43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137" cy="184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2A9566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3B24B1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F wie die Fe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der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9F76D72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628D731" wp14:editId="6EF893A0">
                  <wp:extent cx="847379" cy="790253"/>
                  <wp:effectExtent l="0" t="0" r="0" b="0"/>
                  <wp:docPr id="2065762382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762382" name="Grafik 44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79" cy="79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EA22D" w14:textId="78B28348" w:rsidR="00047183" w:rsidRPr="00F93BD3" w:rsidRDefault="001151F9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3636C98" wp14:editId="0A86BE39">
                      <wp:simplePos x="0" y="0"/>
                      <wp:positionH relativeFrom="column">
                        <wp:posOffset>-49241</wp:posOffset>
                      </wp:positionH>
                      <wp:positionV relativeFrom="paragraph">
                        <wp:posOffset>103678</wp:posOffset>
                      </wp:positionV>
                      <wp:extent cx="2840355" cy="108585"/>
                      <wp:effectExtent l="0" t="0" r="0" b="5715"/>
                      <wp:wrapNone/>
                      <wp:docPr id="209697882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44009" w14:textId="77777777" w:rsidR="001151F9" w:rsidRPr="003F3383" w:rsidRDefault="001151F9" w:rsidP="001151F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36C98" id="_x0000_s1051" type="#_x0000_t202" style="position:absolute;left:0;text-align:left;margin-left:-3.9pt;margin-top:8.15pt;width:223.65pt;height:8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" filled="f" stroked="f" strokeweight=".5pt">
                      <v:textbox inset="0,0,0,0">
                        <w:txbxContent>
                          <w:p w14:paraId="35F44009" w14:textId="77777777" w:rsidR="001151F9" w:rsidRPr="003F3383" w:rsidRDefault="001151F9" w:rsidP="001151F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7183" w:rsidRPr="00DA0FAA" w14:paraId="5B25B62D" w14:textId="77777777" w:rsidTr="00DF236A">
        <w:trPr>
          <w:trHeight w:hRule="exact" w:val="6237"/>
        </w:trPr>
        <w:tc>
          <w:tcPr>
            <w:tcW w:w="4535" w:type="dxa"/>
          </w:tcPr>
          <w:p w14:paraId="419FA314" w14:textId="01EE0FE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F wie die Fe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der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24401307" w14:textId="77777777" w:rsidR="00047183" w:rsidRDefault="00047183" w:rsidP="00DF236A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4926C870" w14:textId="77777777" w:rsidR="00047183" w:rsidRPr="000A66E4" w:rsidRDefault="00047183" w:rsidP="00DF236A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32048B1" wp14:editId="25F10E1F">
                  <wp:extent cx="1714261" cy="1598693"/>
                  <wp:effectExtent l="0" t="0" r="635" b="1905"/>
                  <wp:docPr id="209570436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704365" name="Grafik 45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261" cy="159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442CE" w14:textId="77777777" w:rsidR="00047183" w:rsidRPr="00A71830" w:rsidRDefault="00047183" w:rsidP="00DF236A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22E3DC0A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J wie die Ja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cke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1B4C9703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46734CF6" wp14:editId="5DADC8AE">
                  <wp:extent cx="1086166" cy="952894"/>
                  <wp:effectExtent l="0" t="0" r="0" b="0"/>
                  <wp:docPr id="1179492257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492257" name="Grafik 46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887" cy="957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D2136" w14:textId="768F13EC" w:rsidR="001151F9" w:rsidRPr="00685D4B" w:rsidRDefault="001151F9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EF5EB1A" wp14:editId="034FE49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152227</wp:posOffset>
                      </wp:positionV>
                      <wp:extent cx="2840355" cy="108585"/>
                      <wp:effectExtent l="0" t="0" r="0" b="5715"/>
                      <wp:wrapNone/>
                      <wp:docPr id="163694171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4A1917" w14:textId="77777777" w:rsidR="001151F9" w:rsidRPr="003F3383" w:rsidRDefault="001151F9" w:rsidP="001151F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5EB1A" id="_x0000_s1052" type="#_x0000_t202" style="position:absolute;left:0;text-align:left;margin-left:-4.1pt;margin-top:12pt;width:223.65pt;height: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" filled="f" stroked="f" strokeweight=".5pt">
                      <v:textbox inset="0,0,0,0">
                        <w:txbxContent>
                          <w:p w14:paraId="644A1917" w14:textId="77777777" w:rsidR="001151F9" w:rsidRPr="003F3383" w:rsidRDefault="001151F9" w:rsidP="001151F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4D6FC339" w14:textId="77777777" w:rsidR="00047183" w:rsidRDefault="00047183" w:rsidP="00DF236A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J wie die Ja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cke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53A13ACC" w14:textId="77777777" w:rsidR="00047183" w:rsidRPr="000A66E4" w:rsidRDefault="00047183" w:rsidP="00DF236A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6B597CD2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ED1A25D" wp14:editId="12D84717">
                  <wp:extent cx="2136403" cy="1874267"/>
                  <wp:effectExtent l="0" t="0" r="0" b="0"/>
                  <wp:docPr id="1979961448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61448" name="Grafik 47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20" cy="188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686E3" w14:textId="77777777" w:rsidR="00047183" w:rsidRDefault="00047183" w:rsidP="00DF236A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K wie die Kis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te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241A361" w14:textId="2E0E2965" w:rsidR="00047183" w:rsidRPr="005E50AA" w:rsidRDefault="001151F9" w:rsidP="00DF236A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056D5FD" wp14:editId="278C841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1119332</wp:posOffset>
                      </wp:positionV>
                      <wp:extent cx="2840355" cy="108585"/>
                      <wp:effectExtent l="0" t="0" r="0" b="5715"/>
                      <wp:wrapNone/>
                      <wp:docPr id="37447263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DDA5ED" w14:textId="77777777" w:rsidR="001151F9" w:rsidRPr="003F3383" w:rsidRDefault="001151F9" w:rsidP="001151F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6D5FD" id="_x0000_s1053" type="#_x0000_t202" style="position:absolute;left:0;text-align:left;margin-left:-3.85pt;margin-top:88.15pt;width:223.65pt;height:8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" filled="f" stroked="f" strokeweight=".5pt">
                      <v:textbox inset="0,0,0,0">
                        <w:txbxContent>
                          <w:p w14:paraId="74DDA5ED" w14:textId="77777777" w:rsidR="001151F9" w:rsidRPr="003F3383" w:rsidRDefault="001151F9" w:rsidP="001151F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183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A540D50" wp14:editId="652D385D">
                  <wp:extent cx="1062728" cy="838200"/>
                  <wp:effectExtent l="0" t="0" r="4445" b="0"/>
                  <wp:docPr id="927681855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681855" name="Grafik 48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72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7183">
              <w:rPr>
                <w:rFonts w:ascii="Comic Sans MS" w:hAnsi="Comic Sans MS" w:cs="Arial"/>
                <w:sz w:val="32"/>
                <w:szCs w:val="32"/>
              </w:rPr>
              <w:t xml:space="preserve">   </w:t>
            </w:r>
          </w:p>
        </w:tc>
      </w:tr>
    </w:tbl>
    <w:p w14:paraId="6587CF23" w14:textId="77777777" w:rsidR="006E4BC4" w:rsidRDefault="006E4BC4" w:rsidP="00047183">
      <w:pPr>
        <w:rPr>
          <w:rFonts w:ascii="Klett GSNorm" w:hAnsi="Klett GSNorm"/>
          <w:sz w:val="44"/>
          <w:szCs w:val="44"/>
        </w:rPr>
        <w:sectPr w:rsidR="006E4BC4" w:rsidSect="00054A93">
          <w:footerReference w:type="default" r:id="rId7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0CAB297" w14:textId="2ADCE021" w:rsidR="00047183" w:rsidRDefault="00047183" w:rsidP="00047183">
      <w:pPr>
        <w:rPr>
          <w:rFonts w:ascii="Klett GSNorm" w:hAnsi="Klett GSNorm"/>
          <w:sz w:val="44"/>
          <w:szCs w:val="44"/>
        </w:rPr>
      </w:pPr>
    </w:p>
    <w:tbl>
      <w:tblPr>
        <w:tblStyle w:val="Tabellenraster"/>
        <w:tblpPr w:leftFromText="141" w:rightFromText="141" w:horzAnchor="margin" w:tblpY="69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47183" w:rsidRPr="00F93BD3" w14:paraId="775F506D" w14:textId="77777777" w:rsidTr="00DF236A">
        <w:trPr>
          <w:trHeight w:hRule="exact" w:val="6237"/>
        </w:trPr>
        <w:tc>
          <w:tcPr>
            <w:tcW w:w="4535" w:type="dxa"/>
          </w:tcPr>
          <w:p w14:paraId="0B322752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K wie die Kis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te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1E1B2DD0" w14:textId="77777777" w:rsidR="00047183" w:rsidRDefault="00047183" w:rsidP="00DF236A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F7683C2" wp14:editId="6BF65BD0">
                  <wp:extent cx="2192764" cy="1729487"/>
                  <wp:effectExtent l="0" t="0" r="0" b="4445"/>
                  <wp:docPr id="1049024492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024492" name="Grafik 49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764" cy="1729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940CF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44F7FA2C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84553EE" w14:textId="77777777" w:rsidR="00047183" w:rsidRPr="00B63E44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16B1CB86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Toll ge</w:t>
            </w:r>
            <w:r w:rsidRPr="000A144B">
              <w:rPr>
                <w:rFonts w:ascii="Comic Sans MS" w:hAnsi="Comic Sans MS" w:cs="Arial"/>
                <w:color w:val="00B050"/>
                <w:sz w:val="32"/>
                <w:szCs w:val="32"/>
              </w:rPr>
              <w:t>macht</w:t>
            </w:r>
            <w:r>
              <w:rPr>
                <w:rFonts w:ascii="Comic Sans MS" w:hAnsi="Comic Sans MS" w:cs="Arial"/>
                <w:sz w:val="32"/>
                <w:szCs w:val="32"/>
              </w:rPr>
              <w:t>!!!</w:t>
            </w:r>
          </w:p>
          <w:p w14:paraId="3DD9831C" w14:textId="77777777" w:rsidR="0004718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C209129" wp14:editId="286D92DC">
                  <wp:extent cx="700090" cy="772510"/>
                  <wp:effectExtent l="0" t="0" r="0" b="2540"/>
                  <wp:docPr id="588978981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978981" name="Grafik 588978981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70" cy="83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7A22F" w14:textId="37EC347A" w:rsidR="00047183" w:rsidRDefault="001628F4" w:rsidP="00DF236A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8B07579" wp14:editId="0FB0D24A">
                      <wp:simplePos x="0" y="0"/>
                      <wp:positionH relativeFrom="column">
                        <wp:posOffset>-52243</wp:posOffset>
                      </wp:positionH>
                      <wp:positionV relativeFrom="paragraph">
                        <wp:posOffset>125154</wp:posOffset>
                      </wp:positionV>
                      <wp:extent cx="2840355" cy="202796"/>
                      <wp:effectExtent l="0" t="0" r="0" b="6985"/>
                      <wp:wrapNone/>
                      <wp:docPr id="136044512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027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1D4B2" w14:textId="4EA2B45F" w:rsidR="001628F4" w:rsidRPr="003F3383" w:rsidRDefault="001628F4" w:rsidP="001628F4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</w:t>
                                  </w:r>
                                  <w:r w:rsidR="00EB6C33">
                                    <w:rPr>
                                      <w:sz w:val="12"/>
                                      <w:szCs w:val="12"/>
                                    </w:rPr>
                                    <w:t xml:space="preserve"> (Kiste);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  <w:t>Friederike Schumann, Berlin (Zebra mit Strauß)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07579" id="_x0000_s1054" type="#_x0000_t202" style="position:absolute;left:0;text-align:left;margin-left:-4.1pt;margin-top:9.85pt;width:223.65pt;height:15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" filled="f" stroked="f" strokeweight=".5pt">
                      <v:textbox inset="0,0,0,0">
                        <w:txbxContent>
                          <w:p w14:paraId="22D1D4B2" w14:textId="4EA2B45F" w:rsidR="001628F4" w:rsidRPr="003F3383" w:rsidRDefault="001628F4" w:rsidP="001628F4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</w:t>
                            </w:r>
                            <w:r w:rsidR="00EB6C33">
                              <w:rPr>
                                <w:sz w:val="12"/>
                                <w:szCs w:val="12"/>
                              </w:rPr>
                              <w:t xml:space="preserve"> (Kiste);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  <w:t>Friederike Schumann, Berlin (Zebra mit Strauß)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65DD2F" w14:textId="12D2B165" w:rsidR="00047183" w:rsidRPr="007613D8" w:rsidRDefault="00047183" w:rsidP="00DF236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5" w:type="dxa"/>
          </w:tcPr>
          <w:p w14:paraId="10E3346F" w14:textId="77777777" w:rsidR="00047183" w:rsidRPr="00F93BD3" w:rsidRDefault="00047183" w:rsidP="00DF236A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</w:p>
        </w:tc>
      </w:tr>
      <w:tr w:rsidR="00047183" w:rsidRPr="005E50AA" w14:paraId="601023E5" w14:textId="77777777" w:rsidTr="00DF236A">
        <w:trPr>
          <w:trHeight w:hRule="exact" w:val="6237"/>
        </w:trPr>
        <w:tc>
          <w:tcPr>
            <w:tcW w:w="4535" w:type="dxa"/>
          </w:tcPr>
          <w:p w14:paraId="1E9D5817" w14:textId="0EA7661F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154932D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342F21D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F320B8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DEFF18A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911EBE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F942D00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28F2D4C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9C97D59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51DA96C6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9D719CC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5C05883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5B478F67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6355520F" w14:textId="77777777" w:rsidR="00047183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5B39FC03" w14:textId="77777777" w:rsidR="00047183" w:rsidRPr="00685D4B" w:rsidRDefault="00047183" w:rsidP="00DF23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4535" w:type="dxa"/>
          </w:tcPr>
          <w:p w14:paraId="5A85F4E0" w14:textId="77777777" w:rsidR="00047183" w:rsidRPr="005E50AA" w:rsidRDefault="00047183" w:rsidP="00DF236A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</w:p>
        </w:tc>
      </w:tr>
    </w:tbl>
    <w:p w14:paraId="663DDEF5" w14:textId="77777777" w:rsidR="00047183" w:rsidRPr="00DA0FAA" w:rsidRDefault="00047183" w:rsidP="00047183">
      <w:pPr>
        <w:rPr>
          <w:rFonts w:ascii="Klett GSNorm" w:hAnsi="Klett GSNorm"/>
          <w:sz w:val="44"/>
          <w:szCs w:val="44"/>
        </w:rPr>
      </w:pPr>
    </w:p>
    <w:p w14:paraId="38A9F3EE" w14:textId="77777777" w:rsidR="00BB7B85" w:rsidRDefault="00BB7B85" w:rsidP="00456923"/>
    <w:sectPr w:rsidR="00BB7B85" w:rsidSect="006E4BC4">
      <w:footerReference w:type="default" r:id="rId78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C84A" w14:textId="77777777" w:rsidR="00890069" w:rsidRDefault="00890069" w:rsidP="003C599D">
      <w:pPr>
        <w:spacing w:line="240" w:lineRule="auto"/>
      </w:pPr>
      <w:r>
        <w:separator/>
      </w:r>
    </w:p>
  </w:endnote>
  <w:endnote w:type="continuationSeparator" w:id="0">
    <w:p w14:paraId="68AF9AB6" w14:textId="77777777" w:rsidR="00890069" w:rsidRDefault="008900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GSNorm">
    <w:altName w:val="Calibri"/>
    <w:charset w:val="00"/>
    <w:family w:val="modern"/>
    <w:pitch w:val="variable"/>
    <w:sig w:usb0="00000007" w:usb1="00000000" w:usb2="00000000" w:usb3="00000000" w:csb0="00000083" w:csb1="00000000"/>
  </w:font>
  <w:font w:name="Klett GSNorm 01">
    <w:panose1 w:val="00000000000000000000"/>
    <w:charset w:val="00"/>
    <w:family w:val="modern"/>
    <w:notTrueType/>
    <w:pitch w:val="variable"/>
    <w:sig w:usb0="A00000EF" w:usb1="0000204A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E05D" w14:textId="77777777" w:rsidR="006E4BC4" w:rsidRDefault="006E4BC4">
    <w:pPr>
      <w:pStyle w:val="Fuzeil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6E4BC4" w:rsidRPr="00F42294" w14:paraId="25E61CA3" w14:textId="77777777" w:rsidTr="006B2D23">
      <w:trPr>
        <w:trHeight w:hRule="exact" w:val="680"/>
      </w:trPr>
      <w:tc>
        <w:tcPr>
          <w:tcW w:w="1131" w:type="dxa"/>
          <w:noWrap/>
        </w:tcPr>
        <w:p w14:paraId="7FC2BA49" w14:textId="77777777" w:rsidR="006E4BC4" w:rsidRPr="00913892" w:rsidRDefault="006E4BC4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4DB3B89" wp14:editId="69879E2E">
                <wp:extent cx="468000" cy="234000"/>
                <wp:effectExtent l="0" t="0" r="8255" b="0"/>
                <wp:docPr id="369418173" name="Grafik 369418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C71851E" w14:textId="77777777" w:rsidR="006E4BC4" w:rsidRPr="00913892" w:rsidRDefault="006E4BC4" w:rsidP="00322FD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A0CC0D0" w14:textId="77777777" w:rsidR="006E4BC4" w:rsidRDefault="006E4BC4" w:rsidP="00294F2A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Berlin (Kiste); Friederike Schumann, Berlin (Zebra mit Strauß)</w:t>
          </w:r>
        </w:p>
        <w:p w14:paraId="364DE193" w14:textId="77777777" w:rsidR="006E4BC4" w:rsidRPr="00913892" w:rsidRDefault="006E4BC4" w:rsidP="00294F2A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64D3A176" w14:textId="77777777" w:rsidR="006E4BC4" w:rsidRPr="00913892" w:rsidRDefault="006E4BC4" w:rsidP="00913892">
          <w:pPr>
            <w:pStyle w:val="ekvpagina"/>
          </w:pPr>
        </w:p>
      </w:tc>
    </w:tr>
  </w:tbl>
  <w:p w14:paraId="07E55ADB" w14:textId="77777777" w:rsidR="006E4BC4" w:rsidRDefault="006E4B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47183" w:rsidRPr="00F42294" w14:paraId="3ACC4EF8" w14:textId="77777777" w:rsidTr="00DF236A">
      <w:trPr>
        <w:trHeight w:hRule="exact" w:val="680"/>
      </w:trPr>
      <w:tc>
        <w:tcPr>
          <w:tcW w:w="1131" w:type="dxa"/>
          <w:noWrap/>
        </w:tcPr>
        <w:p w14:paraId="29C6F391" w14:textId="77777777" w:rsidR="00047183" w:rsidRPr="00913892" w:rsidRDefault="00047183" w:rsidP="0004718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AFE50A4" wp14:editId="19688789">
                <wp:extent cx="468000" cy="234000"/>
                <wp:effectExtent l="0" t="0" r="8255" b="0"/>
                <wp:docPr id="105694096" name="Grafik 105694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07AC410" w14:textId="628B201A" w:rsidR="00047183" w:rsidRPr="00913892" w:rsidRDefault="00047183" w:rsidP="0004718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0C0711B" w14:textId="0E0E10F4" w:rsidR="00047183" w:rsidRDefault="00047183" w:rsidP="0004718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41BFE3BD" w14:textId="490FF327" w:rsidR="00047183" w:rsidRPr="00913892" w:rsidRDefault="00047183" w:rsidP="00047183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799095B6" w14:textId="77777777" w:rsidR="00047183" w:rsidRPr="00913892" w:rsidRDefault="00047183" w:rsidP="00047183">
          <w:pPr>
            <w:pStyle w:val="ekvpagina"/>
          </w:pPr>
        </w:p>
      </w:tc>
    </w:tr>
  </w:tbl>
  <w:p w14:paraId="315BA2F1" w14:textId="77777777" w:rsidR="00047183" w:rsidRDefault="0004718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AA1A" w14:textId="77777777" w:rsidR="006E4BC4" w:rsidRDefault="006E4BC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47183" w:rsidRPr="00F42294" w14:paraId="0FB2EE27" w14:textId="77777777" w:rsidTr="00DF236A">
      <w:trPr>
        <w:trHeight w:hRule="exact" w:val="680"/>
      </w:trPr>
      <w:tc>
        <w:tcPr>
          <w:tcW w:w="1131" w:type="dxa"/>
          <w:noWrap/>
        </w:tcPr>
        <w:p w14:paraId="112F230A" w14:textId="77777777" w:rsidR="00047183" w:rsidRPr="00913892" w:rsidRDefault="00047183" w:rsidP="0004718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E670131" wp14:editId="30A5A964">
                <wp:extent cx="468000" cy="234000"/>
                <wp:effectExtent l="0" t="0" r="8255" b="0"/>
                <wp:docPr id="346024609" name="Grafik 346024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860036F" w14:textId="77777777" w:rsidR="00047183" w:rsidRPr="00913892" w:rsidRDefault="00047183" w:rsidP="0004718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6709A21" w14:textId="77777777" w:rsidR="00047183" w:rsidRDefault="00047183" w:rsidP="0004718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58D5D7E7" w14:textId="77777777" w:rsidR="00047183" w:rsidRPr="00913892" w:rsidRDefault="00047183" w:rsidP="00047183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1EC892C2" w14:textId="77777777" w:rsidR="00047183" w:rsidRPr="00913892" w:rsidRDefault="00047183" w:rsidP="00047183">
          <w:pPr>
            <w:pStyle w:val="ekvpagina"/>
          </w:pPr>
        </w:p>
      </w:tc>
    </w:tr>
  </w:tbl>
  <w:p w14:paraId="0EA7C7E9" w14:textId="77777777" w:rsidR="00047183" w:rsidRDefault="00047183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47183" w:rsidRPr="00F42294" w14:paraId="184CC87F" w14:textId="77777777" w:rsidTr="00DF236A">
      <w:trPr>
        <w:trHeight w:hRule="exact" w:val="680"/>
      </w:trPr>
      <w:tc>
        <w:tcPr>
          <w:tcW w:w="1131" w:type="dxa"/>
          <w:noWrap/>
        </w:tcPr>
        <w:p w14:paraId="5D9BEF94" w14:textId="77777777" w:rsidR="00047183" w:rsidRPr="00913892" w:rsidRDefault="00047183" w:rsidP="0004718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4B4609D" wp14:editId="26EB54E2">
                <wp:extent cx="468000" cy="234000"/>
                <wp:effectExtent l="0" t="0" r="8255" b="0"/>
                <wp:docPr id="150879439" name="Grafik 150879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242FB59" w14:textId="77777777" w:rsidR="00047183" w:rsidRPr="00913892" w:rsidRDefault="00047183" w:rsidP="0004718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EB16578" w14:textId="77777777" w:rsidR="00047183" w:rsidRDefault="00047183" w:rsidP="0004718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168E61CC" w14:textId="77777777" w:rsidR="00047183" w:rsidRPr="00913892" w:rsidRDefault="00047183" w:rsidP="00047183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6F4A813C" w14:textId="77777777" w:rsidR="00047183" w:rsidRPr="00913892" w:rsidRDefault="00047183" w:rsidP="00047183">
          <w:pPr>
            <w:pStyle w:val="ekvpagina"/>
          </w:pPr>
        </w:p>
      </w:tc>
    </w:tr>
  </w:tbl>
  <w:p w14:paraId="637872F4" w14:textId="77777777" w:rsidR="00047183" w:rsidRDefault="00047183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47183" w:rsidRPr="00F42294" w14:paraId="3086C75D" w14:textId="77777777" w:rsidTr="00DF236A">
      <w:trPr>
        <w:trHeight w:hRule="exact" w:val="680"/>
      </w:trPr>
      <w:tc>
        <w:tcPr>
          <w:tcW w:w="1131" w:type="dxa"/>
          <w:noWrap/>
        </w:tcPr>
        <w:p w14:paraId="2D242085" w14:textId="77777777" w:rsidR="00047183" w:rsidRPr="00913892" w:rsidRDefault="00047183" w:rsidP="0004718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D9B1141" wp14:editId="00F1B59F">
                <wp:extent cx="468000" cy="234000"/>
                <wp:effectExtent l="0" t="0" r="8255" b="0"/>
                <wp:docPr id="798757249" name="Grafik 798757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E004D8E" w14:textId="77777777" w:rsidR="00047183" w:rsidRPr="00913892" w:rsidRDefault="00047183" w:rsidP="0004718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CAC261D" w14:textId="77777777" w:rsidR="00047183" w:rsidRDefault="00047183" w:rsidP="0004718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033F0519" w14:textId="77777777" w:rsidR="00047183" w:rsidRPr="00913892" w:rsidRDefault="00047183" w:rsidP="00047183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23B34C67" w14:textId="77777777" w:rsidR="00047183" w:rsidRPr="00913892" w:rsidRDefault="00047183" w:rsidP="00047183">
          <w:pPr>
            <w:pStyle w:val="ekvpagina"/>
          </w:pPr>
        </w:p>
      </w:tc>
    </w:tr>
  </w:tbl>
  <w:p w14:paraId="662B3D1C" w14:textId="77777777" w:rsidR="00047183" w:rsidRDefault="00047183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645438" w:rsidRPr="00F42294" w14:paraId="598B6905" w14:textId="77777777" w:rsidTr="00051D65">
      <w:trPr>
        <w:trHeight w:hRule="exact" w:val="680"/>
      </w:trPr>
      <w:tc>
        <w:tcPr>
          <w:tcW w:w="1131" w:type="dxa"/>
          <w:noWrap/>
        </w:tcPr>
        <w:p w14:paraId="35363DC0" w14:textId="77777777" w:rsidR="00645438" w:rsidRPr="00913892" w:rsidRDefault="00645438" w:rsidP="00645438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448DBE0" wp14:editId="0A281245">
                <wp:extent cx="468000" cy="234000"/>
                <wp:effectExtent l="0" t="0" r="8255" b="0"/>
                <wp:docPr id="111428030" name="Grafik 111428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CEBB6FA" w14:textId="77777777" w:rsidR="00645438" w:rsidRPr="00913892" w:rsidRDefault="00645438" w:rsidP="00645438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9D798EA" w14:textId="77777777" w:rsidR="00645438" w:rsidRDefault="00645438" w:rsidP="00645438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5F125233" w14:textId="77777777" w:rsidR="00645438" w:rsidRPr="00913892" w:rsidRDefault="00645438" w:rsidP="00645438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5CE85ED8" w14:textId="77777777" w:rsidR="00645438" w:rsidRPr="00913892" w:rsidRDefault="00645438" w:rsidP="00645438">
          <w:pPr>
            <w:pStyle w:val="ekvpagina"/>
          </w:pPr>
        </w:p>
      </w:tc>
    </w:tr>
  </w:tbl>
  <w:p w14:paraId="249A055C" w14:textId="77777777" w:rsidR="00047183" w:rsidRDefault="00047183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F21B" w14:textId="77777777" w:rsidR="00047183" w:rsidRDefault="00047183" w:rsidP="00047183">
    <w:pPr>
      <w:pStyle w:val="Fuzeile"/>
      <w:tabs>
        <w:tab w:val="left" w:pos="5210"/>
      </w:tabs>
    </w:pPr>
    <w:r>
      <w:tab/>
    </w:r>
  </w:p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47183" w:rsidRPr="00F42294" w14:paraId="002F6E9E" w14:textId="77777777" w:rsidTr="00DF236A">
      <w:trPr>
        <w:trHeight w:hRule="exact" w:val="680"/>
      </w:trPr>
      <w:tc>
        <w:tcPr>
          <w:tcW w:w="1131" w:type="dxa"/>
          <w:noWrap/>
        </w:tcPr>
        <w:p w14:paraId="1153BFB1" w14:textId="77777777" w:rsidR="00047183" w:rsidRPr="00913892" w:rsidRDefault="00047183" w:rsidP="0004718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6B34E8F" wp14:editId="17D98F68">
                <wp:extent cx="468000" cy="234000"/>
                <wp:effectExtent l="0" t="0" r="8255" b="0"/>
                <wp:docPr id="1003400091" name="Grafik 1003400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EDA086" w14:textId="77777777" w:rsidR="00047183" w:rsidRPr="00913892" w:rsidRDefault="00047183" w:rsidP="0004718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B340980" w14:textId="77777777" w:rsidR="00047183" w:rsidRDefault="00047183" w:rsidP="0004718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565D3EA7" w14:textId="77777777" w:rsidR="00047183" w:rsidRPr="00913892" w:rsidRDefault="00047183" w:rsidP="00047183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52396DA0" w14:textId="77777777" w:rsidR="00047183" w:rsidRPr="00913892" w:rsidRDefault="00047183" w:rsidP="00047183">
          <w:pPr>
            <w:pStyle w:val="ekvpagina"/>
          </w:pPr>
        </w:p>
      </w:tc>
    </w:tr>
  </w:tbl>
  <w:p w14:paraId="12A9A1A4" w14:textId="42CF0BFE" w:rsidR="00047183" w:rsidRDefault="00047183" w:rsidP="00047183">
    <w:pPr>
      <w:pStyle w:val="Fuzeile"/>
      <w:tabs>
        <w:tab w:val="left" w:pos="5210"/>
      </w:tabs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377E7B03" w14:textId="77777777" w:rsidTr="006B2D23">
      <w:trPr>
        <w:trHeight w:hRule="exact" w:val="680"/>
      </w:trPr>
      <w:tc>
        <w:tcPr>
          <w:tcW w:w="1131" w:type="dxa"/>
          <w:noWrap/>
        </w:tcPr>
        <w:p w14:paraId="0C673A81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C0E10EF" wp14:editId="42AC9E8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3C0BCD" w14:textId="11C464A0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047183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D9DA65D" w14:textId="6305AE23" w:rsidR="00193A18" w:rsidRDefault="00456923" w:rsidP="00294F2A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</w:t>
          </w:r>
          <w:r w:rsidR="00047183">
            <w:t>Anke Fröhlich, Berlin</w:t>
          </w:r>
        </w:p>
        <w:p w14:paraId="54043765" w14:textId="3E4DD9A9" w:rsidR="00456923" w:rsidRPr="00913892" w:rsidRDefault="00047183" w:rsidP="00294F2A">
          <w:pPr>
            <w:pStyle w:val="ekvquelle"/>
          </w:pPr>
          <w:r>
            <w:rPr>
              <w:rStyle w:val="ekvquellefett"/>
            </w:rPr>
            <w:t>Autorin</w:t>
          </w:r>
          <w:r w:rsidR="00456923" w:rsidRPr="00456923">
            <w:rPr>
              <w:rStyle w:val="ekvquellefett"/>
            </w:rPr>
            <w:t>:</w:t>
          </w:r>
          <w:r w:rsidR="00456923">
            <w:t xml:space="preserve"> </w:t>
          </w:r>
          <w:r>
            <w:t>Katja Büscher, Köln</w:t>
          </w:r>
        </w:p>
      </w:tc>
      <w:tc>
        <w:tcPr>
          <w:tcW w:w="397" w:type="dxa"/>
        </w:tcPr>
        <w:p w14:paraId="40CDF00A" w14:textId="77777777" w:rsidR="00193A18" w:rsidRPr="00913892" w:rsidRDefault="00193A18" w:rsidP="00913892">
          <w:pPr>
            <w:pStyle w:val="ekvpagina"/>
          </w:pPr>
        </w:p>
      </w:tc>
    </w:tr>
  </w:tbl>
  <w:p w14:paraId="0A41F198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1C38" w14:textId="77777777" w:rsidR="00890069" w:rsidRDefault="00890069" w:rsidP="003C599D">
      <w:pPr>
        <w:spacing w:line="240" w:lineRule="auto"/>
      </w:pPr>
      <w:r>
        <w:separator/>
      </w:r>
    </w:p>
  </w:footnote>
  <w:footnote w:type="continuationSeparator" w:id="0">
    <w:p w14:paraId="5DBB9FFF" w14:textId="77777777" w:rsidR="00890069" w:rsidRDefault="008900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456A" w14:textId="77777777" w:rsidR="006E4BC4" w:rsidRDefault="006E4B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9072" w14:textId="77777777" w:rsidR="006E4BC4" w:rsidRDefault="006E4B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4A52" w14:textId="77777777" w:rsidR="006E4BC4" w:rsidRDefault="006E4B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364020186">
    <w:abstractNumId w:val="0"/>
  </w:num>
  <w:num w:numId="2" w16cid:durableId="1599217041">
    <w:abstractNumId w:val="1"/>
  </w:num>
  <w:num w:numId="3" w16cid:durableId="1267352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83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47183"/>
    <w:rsid w:val="000523D4"/>
    <w:rsid w:val="00054678"/>
    <w:rsid w:val="00054A93"/>
    <w:rsid w:val="00055113"/>
    <w:rsid w:val="00056391"/>
    <w:rsid w:val="0006258C"/>
    <w:rsid w:val="00062D31"/>
    <w:rsid w:val="00066C3D"/>
    <w:rsid w:val="0007436E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20D6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151F9"/>
    <w:rsid w:val="00124062"/>
    <w:rsid w:val="00131417"/>
    <w:rsid w:val="00135571"/>
    <w:rsid w:val="00143E2D"/>
    <w:rsid w:val="001524C9"/>
    <w:rsid w:val="0015777F"/>
    <w:rsid w:val="001628F4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1F1E"/>
    <w:rsid w:val="003323B5"/>
    <w:rsid w:val="003373EF"/>
    <w:rsid w:val="00350FBE"/>
    <w:rsid w:val="00352568"/>
    <w:rsid w:val="00362B02"/>
    <w:rsid w:val="0036404C"/>
    <w:rsid w:val="00371BF7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7280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6923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53A0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15B88"/>
    <w:rsid w:val="006201CB"/>
    <w:rsid w:val="00622F6B"/>
    <w:rsid w:val="00627765"/>
    <w:rsid w:val="00645438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4BC4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362FA"/>
    <w:rsid w:val="007406CA"/>
    <w:rsid w:val="00745BC6"/>
    <w:rsid w:val="007507F9"/>
    <w:rsid w:val="00751B0E"/>
    <w:rsid w:val="00760C41"/>
    <w:rsid w:val="00766405"/>
    <w:rsid w:val="0076691A"/>
    <w:rsid w:val="0077025E"/>
    <w:rsid w:val="00772DA9"/>
    <w:rsid w:val="00787700"/>
    <w:rsid w:val="007920AC"/>
    <w:rsid w:val="00793822"/>
    <w:rsid w:val="00794A79"/>
    <w:rsid w:val="007A2F5A"/>
    <w:rsid w:val="007A5AA1"/>
    <w:rsid w:val="007A79E2"/>
    <w:rsid w:val="007C54F5"/>
    <w:rsid w:val="007D186F"/>
    <w:rsid w:val="007E1B47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0069"/>
    <w:rsid w:val="008942A2"/>
    <w:rsid w:val="0089534A"/>
    <w:rsid w:val="008A529C"/>
    <w:rsid w:val="008B446A"/>
    <w:rsid w:val="008B5289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2689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19AD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5327"/>
    <w:rsid w:val="00AB6AE5"/>
    <w:rsid w:val="00AB7619"/>
    <w:rsid w:val="00AC01E7"/>
    <w:rsid w:val="00AC7B89"/>
    <w:rsid w:val="00AD4D22"/>
    <w:rsid w:val="00AE65F6"/>
    <w:rsid w:val="00AF053E"/>
    <w:rsid w:val="00B00DC1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347D"/>
    <w:rsid w:val="00B8420E"/>
    <w:rsid w:val="00B90CE1"/>
    <w:rsid w:val="00BA1A23"/>
    <w:rsid w:val="00BB7B85"/>
    <w:rsid w:val="00BC2CD2"/>
    <w:rsid w:val="00BC6483"/>
    <w:rsid w:val="00BC69E3"/>
    <w:rsid w:val="00BC7335"/>
    <w:rsid w:val="00BD1484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570A5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328E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1D6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0792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3692"/>
    <w:rsid w:val="00EA7542"/>
    <w:rsid w:val="00EB2280"/>
    <w:rsid w:val="00EB6C33"/>
    <w:rsid w:val="00EC1621"/>
    <w:rsid w:val="00EC662E"/>
    <w:rsid w:val="00EE049D"/>
    <w:rsid w:val="00EE2721"/>
    <w:rsid w:val="00EE2A0B"/>
    <w:rsid w:val="00EF5568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1FB3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BA515"/>
  <w15:chartTrackingRefBased/>
  <w15:docId w15:val="{E1D2D14E-CF19-4E59-807E-A765C88B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openxmlformats.org/officeDocument/2006/relationships/image" Target="media/image14.jpg"/><Relationship Id="rId39" Type="http://schemas.openxmlformats.org/officeDocument/2006/relationships/footer" Target="footer5.xml"/><Relationship Id="rId21" Type="http://schemas.openxmlformats.org/officeDocument/2006/relationships/footer" Target="footer3.xml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image" Target="media/image47.jpeg"/><Relationship Id="rId68" Type="http://schemas.openxmlformats.org/officeDocument/2006/relationships/image" Target="media/image51.jpeg"/><Relationship Id="rId76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image" Target="media/image54.jp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g"/><Relationship Id="rId40" Type="http://schemas.openxmlformats.org/officeDocument/2006/relationships/image" Target="media/image26.jpg"/><Relationship Id="rId45" Type="http://schemas.openxmlformats.org/officeDocument/2006/relationships/image" Target="media/image31.jpeg"/><Relationship Id="rId53" Type="http://schemas.openxmlformats.org/officeDocument/2006/relationships/image" Target="media/image38.jpg"/><Relationship Id="rId58" Type="http://schemas.openxmlformats.org/officeDocument/2006/relationships/image" Target="media/image42.jpg"/><Relationship Id="rId66" Type="http://schemas.openxmlformats.org/officeDocument/2006/relationships/footer" Target="footer8.xml"/><Relationship Id="rId74" Type="http://schemas.openxmlformats.org/officeDocument/2006/relationships/image" Target="media/image5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31" Type="http://schemas.openxmlformats.org/officeDocument/2006/relationships/image" Target="media/image18.jpg"/><Relationship Id="rId44" Type="http://schemas.openxmlformats.org/officeDocument/2006/relationships/image" Target="media/image30.jpg"/><Relationship Id="rId52" Type="http://schemas.openxmlformats.org/officeDocument/2006/relationships/image" Target="media/image37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6.jpeg"/><Relationship Id="rId78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0.jpg"/><Relationship Id="rId27" Type="http://schemas.openxmlformats.org/officeDocument/2006/relationships/image" Target="media/image15.jpeg"/><Relationship Id="rId30" Type="http://schemas.openxmlformats.org/officeDocument/2006/relationships/footer" Target="footer4.xml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footer" Target="footer6.xml"/><Relationship Id="rId56" Type="http://schemas.openxmlformats.org/officeDocument/2006/relationships/image" Target="media/image41.jpeg"/><Relationship Id="rId64" Type="http://schemas.openxmlformats.org/officeDocument/2006/relationships/image" Target="media/image48.jpeg"/><Relationship Id="rId69" Type="http://schemas.openxmlformats.org/officeDocument/2006/relationships/image" Target="media/image52.jpeg"/><Relationship Id="rId77" Type="http://schemas.openxmlformats.org/officeDocument/2006/relationships/image" Target="media/image59.jpeg"/><Relationship Id="rId8" Type="http://schemas.openxmlformats.org/officeDocument/2006/relationships/image" Target="media/image1.tiff"/><Relationship Id="rId51" Type="http://schemas.openxmlformats.org/officeDocument/2006/relationships/image" Target="media/image36.jpeg"/><Relationship Id="rId72" Type="http://schemas.openxmlformats.org/officeDocument/2006/relationships/image" Target="media/image5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g"/><Relationship Id="rId59" Type="http://schemas.openxmlformats.org/officeDocument/2006/relationships/image" Target="media/image43.jpeg"/><Relationship Id="rId67" Type="http://schemas.openxmlformats.org/officeDocument/2006/relationships/image" Target="media/image50.jpeg"/><Relationship Id="rId20" Type="http://schemas.openxmlformats.org/officeDocument/2006/relationships/header" Target="header3.xml"/><Relationship Id="rId41" Type="http://schemas.openxmlformats.org/officeDocument/2006/relationships/image" Target="media/image27.jpeg"/><Relationship Id="rId54" Type="http://schemas.openxmlformats.org/officeDocument/2006/relationships/image" Target="media/image39.jpeg"/><Relationship Id="rId62" Type="http://schemas.openxmlformats.org/officeDocument/2006/relationships/image" Target="media/image46.jpg"/><Relationship Id="rId70" Type="http://schemas.openxmlformats.org/officeDocument/2006/relationships/image" Target="media/image53.jpeg"/><Relationship Id="rId75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1.jpeg"/><Relationship Id="rId28" Type="http://schemas.openxmlformats.org/officeDocument/2006/relationships/image" Target="media/image16.jpg"/><Relationship Id="rId36" Type="http://schemas.openxmlformats.org/officeDocument/2006/relationships/image" Target="media/image23.jpeg"/><Relationship Id="rId49" Type="http://schemas.openxmlformats.org/officeDocument/2006/relationships/image" Target="media/image34.jpg"/><Relationship Id="rId57" Type="http://schemas.openxmlformats.org/officeDocument/2006/relationships/footer" Target="footer7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g132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11</cp:revision>
  <cp:lastPrinted>2016-12-08T14:25:00Z</cp:lastPrinted>
  <dcterms:created xsi:type="dcterms:W3CDTF">2026-07-21T08:49:00Z</dcterms:created>
  <dcterms:modified xsi:type="dcterms:W3CDTF">2026-07-22T06:52:00Z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