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62D54FF5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BFB6807" w14:textId="0B5F29D0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6D2989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8343CE8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71173A3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38E088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AE94A53" w14:textId="6F9B9E71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F5698">
              <w:t>01</w:t>
            </w:r>
          </w:p>
        </w:tc>
      </w:tr>
      <w:tr w:rsidR="00BF17F2" w:rsidRPr="00BF17F2" w14:paraId="166C52C8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C6942F2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D3A08B1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DA0FAA" w14:paraId="22E2B54E" w14:textId="77777777" w:rsidTr="000A7F0F">
        <w:trPr>
          <w:trHeight w:hRule="exact" w:val="6237"/>
        </w:trPr>
        <w:tc>
          <w:tcPr>
            <w:tcW w:w="4535" w:type="dxa"/>
          </w:tcPr>
          <w:p w14:paraId="72599C19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bookmarkStart w:id="0" w:name="bmStart"/>
            <w:bookmarkEnd w:id="0"/>
            <w:r>
              <w:rPr>
                <w:rFonts w:ascii="Comic Sans MS" w:hAnsi="Comic Sans MS" w:cs="Arial"/>
                <w:sz w:val="32"/>
                <w:szCs w:val="32"/>
              </w:rPr>
              <w:t>Start</w:t>
            </w:r>
          </w:p>
          <w:p w14:paraId="72C672B3" w14:textId="77777777" w:rsidR="00E51576" w:rsidRDefault="00E51576" w:rsidP="000E3DB7">
            <w:pPr>
              <w:spacing w:line="276" w:lineRule="auto"/>
              <w:rPr>
                <w:rFonts w:cs="Arial"/>
                <w:sz w:val="32"/>
                <w:szCs w:val="32"/>
              </w:rPr>
            </w:pPr>
          </w:p>
          <w:p w14:paraId="0E8B612F" w14:textId="77777777" w:rsidR="00E51576" w:rsidRPr="00F93BD3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7CE5B5F5" wp14:editId="1382840C">
                  <wp:extent cx="2297851" cy="1743759"/>
                  <wp:effectExtent l="0" t="0" r="1270" b="0"/>
                  <wp:docPr id="1974807000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807000" name="Grafik 197480700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695" cy="175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1C13C1" w14:textId="77777777" w:rsidR="00E51576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1A722400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A wie der Ap</w:t>
            </w:r>
            <w:r w:rsidRPr="009B7597">
              <w:rPr>
                <w:rFonts w:ascii="Comic Sans MS" w:hAnsi="Comic Sans MS" w:cs="Arial"/>
                <w:color w:val="00B050"/>
                <w:sz w:val="32"/>
                <w:szCs w:val="32"/>
              </w:rPr>
              <w:t>fel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27DBCD52" w14:textId="5CD3D293" w:rsidR="00E51576" w:rsidRPr="00DA0FAA" w:rsidRDefault="006C1F6D" w:rsidP="000E3DB7">
            <w:pPr>
              <w:spacing w:line="240" w:lineRule="auto"/>
              <w:jc w:val="center"/>
              <w:rPr>
                <w:rFonts w:ascii="Klett GSNorm" w:hAnsi="Klett GSNorm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682CBA" wp14:editId="07A53A4C">
                      <wp:simplePos x="0" y="0"/>
                      <wp:positionH relativeFrom="column">
                        <wp:posOffset>-35618</wp:posOffset>
                      </wp:positionH>
                      <wp:positionV relativeFrom="paragraph">
                        <wp:posOffset>1010862</wp:posOffset>
                      </wp:positionV>
                      <wp:extent cx="2840355" cy="210012"/>
                      <wp:effectExtent l="0" t="0" r="0" b="0"/>
                      <wp:wrapNone/>
                      <wp:docPr id="3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100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88DF71" w14:textId="77777777" w:rsidR="006C1F6D" w:rsidRDefault="006C1F6D" w:rsidP="006C1F6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Friederike Ablang, Berlin (Zebra);</w:t>
                                  </w:r>
                                </w:p>
                                <w:p w14:paraId="4FF0E644" w14:textId="15E23AF9" w:rsidR="006C1F6D" w:rsidRDefault="006C1F6D" w:rsidP="006C1F6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Anke Fröhlich, </w:t>
                                  </w:r>
                                  <w:r w:rsidR="009C30C5">
                                    <w:rPr>
                                      <w:sz w:val="12"/>
                                      <w:szCs w:val="12"/>
                                    </w:rPr>
                                    <w:t>Leipzig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(Apfel)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682C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-2.8pt;margin-top:79.6pt;width:223.65pt;height: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" filled="f" stroked="f" strokeweight=".5pt">
                      <v:textbox inset="0,0,0,0">
                        <w:txbxContent>
                          <w:p w14:paraId="5A88DF71" w14:textId="77777777" w:rsidR="006C1F6D" w:rsidRDefault="006C1F6D" w:rsidP="006C1F6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Friederike Ablang, Berlin (Zebra);</w:t>
                            </w:r>
                          </w:p>
                          <w:p w14:paraId="4FF0E644" w14:textId="15E23AF9" w:rsidR="006C1F6D" w:rsidRDefault="006C1F6D" w:rsidP="006C1F6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Anke Fröhlich, </w:t>
                            </w:r>
                            <w:r w:rsidR="009C30C5">
                              <w:rPr>
                                <w:sz w:val="12"/>
                                <w:szCs w:val="12"/>
                              </w:rPr>
                              <w:t>Leipzig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(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Apfel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)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1108692" wp14:editId="0BB58E4A">
                  <wp:extent cx="671616" cy="800100"/>
                  <wp:effectExtent l="0" t="0" r="0" b="0"/>
                  <wp:docPr id="8929826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982693" name="Grafik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616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36609AE8" w14:textId="77777777" w:rsidR="00E51576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A wie der Ap</w:t>
            </w:r>
            <w:r w:rsidRPr="009B7597">
              <w:rPr>
                <w:rFonts w:ascii="Comic Sans MS" w:hAnsi="Comic Sans MS" w:cs="Arial"/>
                <w:color w:val="00B050"/>
                <w:sz w:val="32"/>
                <w:szCs w:val="32"/>
              </w:rPr>
              <w:t>fel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. </w:t>
            </w:r>
          </w:p>
          <w:p w14:paraId="3945DE15" w14:textId="77777777" w:rsidR="00E51576" w:rsidRPr="00E03A35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CB1E691" wp14:editId="20ED3238">
                  <wp:extent cx="1518160" cy="1808592"/>
                  <wp:effectExtent l="0" t="0" r="6350" b="1270"/>
                  <wp:docPr id="12819601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960178" name="Grafik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097" cy="1812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659BBA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05934A4F" w14:textId="77777777" w:rsidR="00E51576" w:rsidRPr="009B7597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7E967CA8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B wie die Blu</w:t>
            </w:r>
            <w:r w:rsidRPr="00BD4EC9">
              <w:rPr>
                <w:rFonts w:ascii="Comic Sans MS" w:hAnsi="Comic Sans MS" w:cs="Arial"/>
                <w:color w:val="00B050"/>
                <w:sz w:val="32"/>
                <w:szCs w:val="32"/>
              </w:rPr>
              <w:t>me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6E392F91" w14:textId="56DA9CEF" w:rsidR="00E51576" w:rsidRPr="00DA0FAA" w:rsidRDefault="00EF6BF6" w:rsidP="000E3DB7">
            <w:pPr>
              <w:spacing w:line="240" w:lineRule="auto"/>
              <w:jc w:val="center"/>
              <w:rPr>
                <w:rFonts w:ascii="Klett GSNorm" w:hAnsi="Klett GSNorm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C36CFF" wp14:editId="2D459E96">
                      <wp:simplePos x="0" y="0"/>
                      <wp:positionH relativeFrom="column">
                        <wp:posOffset>-50223</wp:posOffset>
                      </wp:positionH>
                      <wp:positionV relativeFrom="paragraph">
                        <wp:posOffset>1020848</wp:posOffset>
                      </wp:positionV>
                      <wp:extent cx="2840355" cy="205047"/>
                      <wp:effectExtent l="0" t="0" r="0" b="5080"/>
                      <wp:wrapNone/>
                      <wp:docPr id="198499064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050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5ABD51" w14:textId="5C4E8299" w:rsidR="00EF6BF6" w:rsidRDefault="00EF6BF6" w:rsidP="00EF6BF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Text: Katja Büscher, Köln; Illustration: Anke Fröhlich, </w:t>
                                  </w:r>
                                  <w:r w:rsidR="009C30C5">
                                    <w:rPr>
                                      <w:sz w:val="12"/>
                                      <w:szCs w:val="12"/>
                                    </w:rPr>
                                    <w:t>Leipzig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(Apfel);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  <w:t>Friederike Ablang, Berlin (Zebra)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36CFF" id="_x0000_s1027" type="#_x0000_t202" style="position:absolute;left:0;text-align:left;margin-left:-3.95pt;margin-top:80.4pt;width:223.65pt;height:1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" filled="f" stroked="f" strokeweight=".5pt">
                      <v:textbox inset="0,0,0,0">
                        <w:txbxContent>
                          <w:p w14:paraId="055ABD51" w14:textId="5C4E8299" w:rsidR="00EF6BF6" w:rsidRDefault="00EF6BF6" w:rsidP="00EF6BF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Text: Katja Büscher, Köln; Illustration: Anke Fröhlich, </w:t>
                            </w:r>
                            <w:r w:rsidR="009C30C5">
                              <w:rPr>
                                <w:sz w:val="12"/>
                                <w:szCs w:val="12"/>
                              </w:rPr>
                              <w:t>Leipzig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(Apfel)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Friederike Ablang, Berlin (Zebra)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Klett GSNorm" w:hAnsi="Klett GSNorm"/>
                <w:noProof/>
                <w:sz w:val="44"/>
                <w:szCs w:val="44"/>
              </w:rPr>
              <w:drawing>
                <wp:inline distT="0" distB="0" distL="0" distR="0" wp14:anchorId="1C304CA9" wp14:editId="03F9B0BC">
                  <wp:extent cx="871870" cy="762164"/>
                  <wp:effectExtent l="0" t="0" r="4445" b="0"/>
                  <wp:docPr id="99689279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892796" name="Grafik 99689279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048" cy="792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576" w:rsidRPr="00DA0FAA" w14:paraId="7F2F8EE8" w14:textId="77777777" w:rsidTr="000A7F0F">
        <w:trPr>
          <w:trHeight w:hRule="exact" w:val="6237"/>
        </w:trPr>
        <w:tc>
          <w:tcPr>
            <w:tcW w:w="4535" w:type="dxa"/>
          </w:tcPr>
          <w:p w14:paraId="6E522CE7" w14:textId="6F3CC70C" w:rsidR="00E51576" w:rsidRPr="001E6749" w:rsidRDefault="00E51576" w:rsidP="000E3DB7">
            <w:pPr>
              <w:spacing w:line="276" w:lineRule="auto"/>
              <w:jc w:val="center"/>
              <w:rPr>
                <w:rFonts w:ascii="Comic Sans MS" w:hAnsi="Comic Sans MS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/>
                <w:noProof/>
                <w:color w:val="000000" w:themeColor="text1"/>
                <w:sz w:val="32"/>
                <w:szCs w:val="32"/>
              </w:rPr>
              <w:t xml:space="preserve"> B wie die Blu</w:t>
            </w:r>
            <w:r w:rsidRPr="00BD4EC9">
              <w:rPr>
                <w:rFonts w:ascii="Comic Sans MS" w:hAnsi="Comic Sans MS"/>
                <w:noProof/>
                <w:color w:val="00B050"/>
                <w:sz w:val="32"/>
                <w:szCs w:val="32"/>
              </w:rPr>
              <w:t>me</w:t>
            </w:r>
            <w:r>
              <w:rPr>
                <w:rFonts w:ascii="Comic Sans MS" w:hAnsi="Comic Sans MS"/>
                <w:noProof/>
                <w:color w:val="000000" w:themeColor="text1"/>
                <w:sz w:val="32"/>
                <w:szCs w:val="32"/>
              </w:rPr>
              <w:t>.</w:t>
            </w:r>
          </w:p>
          <w:p w14:paraId="61918344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2665B088" w14:textId="77777777" w:rsidR="00E51576" w:rsidRPr="00F93BD3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Klett GSNorm" w:hAnsi="Klett GSNorm"/>
                <w:noProof/>
                <w:sz w:val="44"/>
                <w:szCs w:val="44"/>
              </w:rPr>
              <w:drawing>
                <wp:inline distT="0" distB="0" distL="0" distR="0" wp14:anchorId="1CFDDEC3" wp14:editId="30CD6184">
                  <wp:extent cx="1900052" cy="1660973"/>
                  <wp:effectExtent l="0" t="0" r="5080" b="0"/>
                  <wp:docPr id="149264916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892796" name="Grafik 99689279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279" cy="1751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BBC24" w14:textId="77777777" w:rsidR="00E51576" w:rsidRDefault="00E51576" w:rsidP="000E3DB7">
            <w:pPr>
              <w:spacing w:line="276" w:lineRule="auto"/>
              <w:rPr>
                <w:rFonts w:cs="Arial"/>
                <w:sz w:val="32"/>
                <w:szCs w:val="32"/>
              </w:rPr>
            </w:pPr>
          </w:p>
          <w:p w14:paraId="398DA3DE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C wie der Cent?</w:t>
            </w:r>
          </w:p>
          <w:p w14:paraId="09D45FFB" w14:textId="1B6920AD" w:rsidR="00E51576" w:rsidRPr="00F93BD3" w:rsidRDefault="009C30C5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173DDA" wp14:editId="6E954574">
                      <wp:simplePos x="0" y="0"/>
                      <wp:positionH relativeFrom="column">
                        <wp:posOffset>-46528</wp:posOffset>
                      </wp:positionH>
                      <wp:positionV relativeFrom="paragraph">
                        <wp:posOffset>978535</wp:posOffset>
                      </wp:positionV>
                      <wp:extent cx="2840355" cy="99753"/>
                      <wp:effectExtent l="0" t="0" r="0" b="14605"/>
                      <wp:wrapNone/>
                      <wp:docPr id="13660127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97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7964D5" w14:textId="67EA553F" w:rsidR="009C30C5" w:rsidRDefault="009C30C5" w:rsidP="009C30C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73DDA" id="_x0000_s1028" type="#_x0000_t202" style="position:absolute;left:0;text-align:left;margin-left:-3.65pt;margin-top:77.05pt;width:223.65pt;height: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" filled="f" stroked="f" strokeweight=".5pt">
                      <v:textbox inset="0,0,0,0">
                        <w:txbxContent>
                          <w:p w14:paraId="6E7964D5" w14:textId="67EA553F" w:rsidR="009C30C5" w:rsidRDefault="009C30C5" w:rsidP="009C30C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53E9779" wp14:editId="7597E5DB">
                  <wp:extent cx="854291" cy="819540"/>
                  <wp:effectExtent l="0" t="0" r="3175" b="0"/>
                  <wp:docPr id="78297622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76229" name="Grafik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291" cy="81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3372DBFA" w14:textId="77777777" w:rsidR="00E51576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C wie Cent.</w:t>
            </w:r>
          </w:p>
          <w:p w14:paraId="586DDDB6" w14:textId="77777777" w:rsidR="00E51576" w:rsidRPr="008D3FEF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09DF6B6F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38BDB26" wp14:editId="205810C3">
                  <wp:extent cx="1667743" cy="1599902"/>
                  <wp:effectExtent l="0" t="0" r="8890" b="635"/>
                  <wp:docPr id="90557119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571199" name="Grafik 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727" cy="16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97CA1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sz w:val="16"/>
                <w:szCs w:val="16"/>
              </w:rPr>
            </w:pPr>
          </w:p>
          <w:p w14:paraId="7C4F0713" w14:textId="77777777" w:rsidR="00E51576" w:rsidRPr="00532308" w:rsidRDefault="00E51576" w:rsidP="000E3DB7">
            <w:pPr>
              <w:spacing w:line="240" w:lineRule="auto"/>
              <w:rPr>
                <w:rFonts w:ascii="Comic Sans MS" w:hAnsi="Comic Sans MS" w:cs="Arial"/>
                <w:sz w:val="16"/>
                <w:szCs w:val="16"/>
              </w:rPr>
            </w:pPr>
          </w:p>
          <w:p w14:paraId="7ECF54E4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D wie der Drac</w:t>
            </w:r>
            <w:r w:rsidRPr="00BF7B8F">
              <w:rPr>
                <w:rFonts w:ascii="Comic Sans MS" w:hAnsi="Comic Sans MS" w:cs="Arial"/>
                <w:color w:val="00B050"/>
                <w:sz w:val="32"/>
                <w:szCs w:val="32"/>
              </w:rPr>
              <w:t>hen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72F8ABBB" w14:textId="77777777" w:rsidR="00E51576" w:rsidRPr="00EA6F29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11"/>
                <w:szCs w:val="11"/>
              </w:rPr>
            </w:pPr>
          </w:p>
          <w:p w14:paraId="48E11D58" w14:textId="3F253F6C" w:rsidR="00E51576" w:rsidRPr="007E570E" w:rsidRDefault="00035515" w:rsidP="000E3DB7">
            <w:pPr>
              <w:spacing w:line="240" w:lineRule="auto"/>
              <w:jc w:val="center"/>
              <w:rPr>
                <w:rFonts w:cs="Arial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02F653" wp14:editId="4C4B1662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883747</wp:posOffset>
                      </wp:positionV>
                      <wp:extent cx="2840355" cy="99753"/>
                      <wp:effectExtent l="0" t="0" r="0" b="14605"/>
                      <wp:wrapNone/>
                      <wp:docPr id="105538250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97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889313" w14:textId="77777777" w:rsidR="00035515" w:rsidRDefault="00035515" w:rsidP="0003551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2F6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0;text-align:left;margin-left:-3.85pt;margin-top:69.6pt;width:223.65pt;height: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" filled="f" stroked="f" strokeweight=".5pt">
                      <v:textbox inset="0,0,0,0">
                        <w:txbxContent>
                          <w:p w14:paraId="68889313" w14:textId="77777777" w:rsidR="00035515" w:rsidRDefault="00035515" w:rsidP="0003551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B81517A" wp14:editId="02EA67AC">
                  <wp:extent cx="2002790" cy="723900"/>
                  <wp:effectExtent l="0" t="0" r="0" b="0"/>
                  <wp:docPr id="159151337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513376" name="Grafik 1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79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8A6798" w14:textId="34DAABE8" w:rsidR="00E879EF" w:rsidRPr="00E879EF" w:rsidRDefault="00E879EF" w:rsidP="00E879EF">
      <w:pPr>
        <w:tabs>
          <w:tab w:val="clear" w:pos="340"/>
          <w:tab w:val="clear" w:pos="595"/>
          <w:tab w:val="clear" w:pos="851"/>
          <w:tab w:val="left" w:pos="1939"/>
        </w:tabs>
        <w:rPr>
          <w:rFonts w:ascii="Comic Sans MS" w:hAnsi="Comic Sans MS" w:cs="Arial"/>
          <w:sz w:val="32"/>
          <w:szCs w:val="32"/>
        </w:rPr>
        <w:sectPr w:rsidR="00E879EF" w:rsidRPr="00E879EF" w:rsidSect="00E51576">
          <w:footerReference w:type="default" r:id="rId15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  <w:r>
        <w:rPr>
          <w:rFonts w:ascii="Comic Sans MS" w:hAnsi="Comic Sans MS" w:cs="Arial"/>
          <w:sz w:val="32"/>
          <w:szCs w:val="32"/>
        </w:rPr>
        <w:tab/>
      </w:r>
    </w:p>
    <w:p w14:paraId="7EB5223C" w14:textId="77777777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p w14:paraId="05EF46D8" w14:textId="2EA90B50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DA0FAA" w14:paraId="405F42B2" w14:textId="77777777" w:rsidTr="001417DB">
        <w:trPr>
          <w:trHeight w:hRule="exact" w:val="6237"/>
        </w:trPr>
        <w:tc>
          <w:tcPr>
            <w:tcW w:w="4535" w:type="dxa"/>
          </w:tcPr>
          <w:p w14:paraId="477D8770" w14:textId="77777777" w:rsidR="00E51576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D wie der Dra</w:t>
            </w:r>
            <w:r w:rsidRPr="00BF7B8F">
              <w:rPr>
                <w:rFonts w:ascii="Comic Sans MS" w:hAnsi="Comic Sans MS" w:cs="Arial"/>
                <w:color w:val="00B050"/>
                <w:sz w:val="32"/>
                <w:szCs w:val="32"/>
              </w:rPr>
              <w:t>chen.</w:t>
            </w:r>
          </w:p>
          <w:p w14:paraId="5DDB1F9A" w14:textId="77777777" w:rsidR="00E51576" w:rsidRPr="008D3FEF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3A58422B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F630784" wp14:editId="2C9FA0D9">
                  <wp:extent cx="2480499" cy="896566"/>
                  <wp:effectExtent l="0" t="0" r="0" b="0"/>
                  <wp:docPr id="1100365545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365545" name="Grafik 1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400" cy="899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E3654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7ED6E690" w14:textId="77777777" w:rsidR="00E51576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15582F68" w14:textId="77777777" w:rsidR="00E51576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731F5D74" w14:textId="77777777" w:rsidR="00E51576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15511F95" w14:textId="77777777" w:rsidR="00E51576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71BE3752" w14:textId="77777777" w:rsidR="001417DB" w:rsidRDefault="001417DB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7CFDA516" w14:textId="1681198F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E wie die En</w:t>
            </w:r>
            <w:r w:rsidRPr="00EA6F29">
              <w:rPr>
                <w:rFonts w:ascii="Comic Sans MS" w:hAnsi="Comic Sans MS" w:cs="Arial"/>
                <w:color w:val="00B050"/>
                <w:sz w:val="32"/>
                <w:szCs w:val="32"/>
              </w:rPr>
              <w:t>te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29B33BC6" w14:textId="07FA467B" w:rsidR="00E51576" w:rsidRPr="00F93BD3" w:rsidRDefault="00035515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340569" wp14:editId="16DA9734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1017476</wp:posOffset>
                      </wp:positionV>
                      <wp:extent cx="2840355" cy="99695"/>
                      <wp:effectExtent l="0" t="0" r="0" b="14605"/>
                      <wp:wrapNone/>
                      <wp:docPr id="25298636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9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EC662D" w14:textId="77777777" w:rsidR="00035515" w:rsidRDefault="00035515" w:rsidP="0003551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3405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left:0;text-align:left;margin-left:-4pt;margin-top:80.1pt;width:223.65pt;height: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" filled="f" stroked="f" strokeweight=".5pt">
                      <v:textbox inset="0,0,0,0">
                        <w:txbxContent>
                          <w:p w14:paraId="35EC662D" w14:textId="77777777" w:rsidR="00035515" w:rsidRDefault="00035515" w:rsidP="0003551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4A3FE47" wp14:editId="6396D614">
                  <wp:extent cx="786551" cy="591967"/>
                  <wp:effectExtent l="0" t="0" r="0" b="0"/>
                  <wp:docPr id="189080920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809200" name="Grafik 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551" cy="591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5C08DB4B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E wie die En</w:t>
            </w:r>
            <w:r w:rsidRPr="00EA6F29">
              <w:rPr>
                <w:rFonts w:ascii="Comic Sans MS" w:hAnsi="Comic Sans MS" w:cs="Arial"/>
                <w:color w:val="00B050"/>
                <w:sz w:val="32"/>
                <w:szCs w:val="32"/>
              </w:rPr>
              <w:t>te</w:t>
            </w:r>
            <w:r>
              <w:rPr>
                <w:rFonts w:ascii="Comic Sans MS" w:hAnsi="Comic Sans MS" w:cs="Arial"/>
                <w:sz w:val="32"/>
                <w:szCs w:val="32"/>
              </w:rPr>
              <w:t>.</w:t>
            </w:r>
          </w:p>
          <w:p w14:paraId="380889BA" w14:textId="77777777" w:rsidR="00E51576" w:rsidRPr="00FF520B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3A986682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63C69C7" wp14:editId="5793FE7D">
                  <wp:extent cx="1966776" cy="1480217"/>
                  <wp:effectExtent l="0" t="0" r="0" b="5715"/>
                  <wp:docPr id="160354958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549589" name="Grafik 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632" cy="1486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7C5F31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68E362B5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sz w:val="16"/>
                <w:szCs w:val="16"/>
              </w:rPr>
            </w:pPr>
          </w:p>
          <w:p w14:paraId="764EB90E" w14:textId="77777777" w:rsidR="00E51576" w:rsidRPr="00776DA2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16"/>
                <w:szCs w:val="16"/>
              </w:rPr>
            </w:pPr>
          </w:p>
          <w:p w14:paraId="451E3F3A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F wie der Frosch?</w:t>
            </w:r>
          </w:p>
          <w:p w14:paraId="346C78B3" w14:textId="276EA1C5" w:rsidR="00E51576" w:rsidRPr="009B1E91" w:rsidRDefault="007A4A3D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76C6E1" wp14:editId="040121AF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1047321</wp:posOffset>
                      </wp:positionV>
                      <wp:extent cx="2840355" cy="99695"/>
                      <wp:effectExtent l="0" t="0" r="0" b="14605"/>
                      <wp:wrapNone/>
                      <wp:docPr id="43028846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9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FD7D04" w14:textId="77777777" w:rsidR="00035515" w:rsidRDefault="00035515" w:rsidP="0003551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6C6E1" id="_x0000_s1031" type="#_x0000_t202" style="position:absolute;left:0;text-align:left;margin-left:-3.85pt;margin-top:82.45pt;width:223.65pt;height: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" filled="f" stroked="f" strokeweight=".5pt">
                      <v:textbox inset="0,0,0,0">
                        <w:txbxContent>
                          <w:p w14:paraId="47FD7D04" w14:textId="77777777" w:rsidR="00035515" w:rsidRDefault="00035515" w:rsidP="0003551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73E0049A" wp14:editId="1E6D0636">
                  <wp:extent cx="744996" cy="603775"/>
                  <wp:effectExtent l="0" t="0" r="0" b="6350"/>
                  <wp:docPr id="344783115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783115" name="Grafik 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996" cy="60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576" w:rsidRPr="00DA0FAA" w14:paraId="2F3EB4E4" w14:textId="77777777" w:rsidTr="001417DB">
        <w:trPr>
          <w:trHeight w:hRule="exact" w:val="6237"/>
        </w:trPr>
        <w:tc>
          <w:tcPr>
            <w:tcW w:w="4535" w:type="dxa"/>
          </w:tcPr>
          <w:p w14:paraId="218E6E13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F wie der Frosch. </w:t>
            </w:r>
          </w:p>
          <w:p w14:paraId="1D587451" w14:textId="77777777" w:rsidR="00E51576" w:rsidRPr="00F93BD3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7C6FBFA" wp14:editId="68512D89">
                  <wp:extent cx="2120852" cy="1718823"/>
                  <wp:effectExtent l="0" t="0" r="0" b="0"/>
                  <wp:docPr id="23816336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163360" name="Grafik 7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852" cy="1718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870F0E" w14:textId="77777777" w:rsidR="00E51576" w:rsidRPr="001203AC" w:rsidRDefault="00E51576" w:rsidP="000E3DB7">
            <w:pPr>
              <w:spacing w:line="240" w:lineRule="auto"/>
              <w:rPr>
                <w:rFonts w:ascii="Comic Sans MS" w:hAnsi="Comic Sans MS" w:cs="Arial"/>
                <w:sz w:val="16"/>
                <w:szCs w:val="16"/>
              </w:rPr>
            </w:pPr>
          </w:p>
          <w:p w14:paraId="63593346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G wie die Ga</w:t>
            </w:r>
            <w:r w:rsidRPr="00654067">
              <w:rPr>
                <w:rFonts w:ascii="Comic Sans MS" w:hAnsi="Comic Sans MS" w:cs="Arial"/>
                <w:color w:val="00B050"/>
                <w:sz w:val="32"/>
                <w:szCs w:val="32"/>
              </w:rPr>
              <w:t>bel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3E466153" w14:textId="77777777" w:rsidR="00AB5C95" w:rsidRDefault="00AB5C95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7010DE31" w14:textId="2E0B06FD" w:rsidR="00E51576" w:rsidRPr="00654067" w:rsidRDefault="00AB5C95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FAF73A" wp14:editId="00A3A4A8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1084552</wp:posOffset>
                      </wp:positionV>
                      <wp:extent cx="2840355" cy="99695"/>
                      <wp:effectExtent l="0" t="0" r="0" b="14605"/>
                      <wp:wrapNone/>
                      <wp:docPr id="123450656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9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18A6E8" w14:textId="77777777" w:rsidR="007A4A3D" w:rsidRDefault="007A4A3D" w:rsidP="007A4A3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FAF7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2" type="#_x0000_t202" style="position:absolute;left:0;text-align:left;margin-left:-4.35pt;margin-top:85.4pt;width:223.65pt;height: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" filled="f" stroked="f" strokeweight=".5pt">
                      <v:textbox inset="0,0,0,0">
                        <w:txbxContent>
                          <w:p w14:paraId="0618A6E8" w14:textId="77777777" w:rsidR="007A4A3D" w:rsidRDefault="007A4A3D" w:rsidP="007A4A3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57A9F82D" wp14:editId="737303FD">
                  <wp:extent cx="1155546" cy="664479"/>
                  <wp:effectExtent l="0" t="0" r="6985" b="2540"/>
                  <wp:docPr id="96905856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058568" name="Grafik 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546" cy="664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5228EEDE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G wie die Ga</w:t>
            </w:r>
            <w:r w:rsidRPr="00654067">
              <w:rPr>
                <w:rFonts w:ascii="Comic Sans MS" w:hAnsi="Comic Sans MS" w:cs="Arial"/>
                <w:color w:val="00B050"/>
                <w:sz w:val="32"/>
                <w:szCs w:val="32"/>
              </w:rPr>
              <w:t>bel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. </w:t>
            </w:r>
          </w:p>
          <w:p w14:paraId="1FBD0A9E" w14:textId="77777777" w:rsidR="00E51576" w:rsidRPr="00DD3B98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324D1A8D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2033679" wp14:editId="4D70978E">
                  <wp:extent cx="2172785" cy="1249427"/>
                  <wp:effectExtent l="0" t="0" r="0" b="8255"/>
                  <wp:docPr id="19050434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043493" name="Grafik 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785" cy="124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313A8" w14:textId="77777777" w:rsidR="007A4A3D" w:rsidRDefault="007A4A3D" w:rsidP="000E3DB7">
            <w:pPr>
              <w:spacing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  <w:p w14:paraId="6CC04A0C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H wie das Haus?</w:t>
            </w:r>
          </w:p>
          <w:p w14:paraId="27E5A02D" w14:textId="3878FFC1" w:rsidR="00E51576" w:rsidRPr="00654067" w:rsidRDefault="007A4A3D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BC2D51" wp14:editId="085A14C4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1294971</wp:posOffset>
                      </wp:positionV>
                      <wp:extent cx="2840355" cy="242404"/>
                      <wp:effectExtent l="0" t="0" r="0" b="5715"/>
                      <wp:wrapNone/>
                      <wp:docPr id="10286439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24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7518AD" w14:textId="325B7273" w:rsidR="007A4A3D" w:rsidRDefault="007A4A3D" w:rsidP="007A4A3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  <w:r w:rsidR="00F630B4">
                                    <w:rPr>
                                      <w:sz w:val="12"/>
                                      <w:szCs w:val="12"/>
                                    </w:rPr>
                                    <w:t xml:space="preserve"> (Gabel); </w:t>
                                  </w:r>
                                </w:p>
                                <w:p w14:paraId="03FC068B" w14:textId="446E84CB" w:rsidR="00F630B4" w:rsidRDefault="00F630B4" w:rsidP="007A4A3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Friederike Ablang, Berlin (Zebra am Haus)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C2D51" id="_x0000_s1033" type="#_x0000_t202" style="position:absolute;left:0;text-align:left;margin-left:-3.85pt;margin-top:101.95pt;width:223.65pt;height:1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" filled="f" stroked="f" strokeweight=".5pt">
                      <v:textbox inset="0,0,0,0">
                        <w:txbxContent>
                          <w:p w14:paraId="767518AD" w14:textId="325B7273" w:rsidR="007A4A3D" w:rsidRDefault="007A4A3D" w:rsidP="007A4A3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  <w:r w:rsidR="00F630B4">
                              <w:rPr>
                                <w:sz w:val="12"/>
                                <w:szCs w:val="12"/>
                              </w:rPr>
                              <w:t xml:space="preserve"> (Gabel); </w:t>
                            </w:r>
                          </w:p>
                          <w:p w14:paraId="03FC068B" w14:textId="446E84CB" w:rsidR="00F630B4" w:rsidRDefault="00F630B4" w:rsidP="007A4A3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Friederike Ablang, Berlin (Zebra am Haus)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7AD00743" wp14:editId="7A074731">
                  <wp:extent cx="776177" cy="1118466"/>
                  <wp:effectExtent l="0" t="0" r="0" b="0"/>
                  <wp:docPr id="147711961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119618" name="Grafik 147711961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740" cy="114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C46760" w14:textId="4EE12310" w:rsidR="00E51576" w:rsidRDefault="00E51576" w:rsidP="00E51576">
      <w:pPr>
        <w:rPr>
          <w:rFonts w:ascii="Klett GSNorm" w:hAnsi="Klett GSNorm"/>
          <w:sz w:val="44"/>
          <w:szCs w:val="44"/>
        </w:rPr>
      </w:pPr>
    </w:p>
    <w:p w14:paraId="475A7A66" w14:textId="77777777" w:rsidR="00817211" w:rsidRDefault="00817211" w:rsidP="00E51576">
      <w:pPr>
        <w:rPr>
          <w:rFonts w:ascii="Klett GSNorm" w:hAnsi="Klett GSNorm"/>
          <w:sz w:val="44"/>
          <w:szCs w:val="44"/>
        </w:rPr>
        <w:sectPr w:rsidR="00817211" w:rsidSect="00E51576">
          <w:footerReference w:type="default" r:id="rId24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3988032E" w14:textId="77777777" w:rsidR="00E879EF" w:rsidRDefault="00E879EF" w:rsidP="00E51576">
      <w:pPr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DA0FAA" w14:paraId="33AC60BF" w14:textId="77777777" w:rsidTr="000A7F0F">
        <w:trPr>
          <w:trHeight w:hRule="exact" w:val="6237"/>
        </w:trPr>
        <w:tc>
          <w:tcPr>
            <w:tcW w:w="4535" w:type="dxa"/>
          </w:tcPr>
          <w:p w14:paraId="68FEF9A6" w14:textId="77777777" w:rsidR="00E51576" w:rsidRPr="00654067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H wie das Haus.</w:t>
            </w:r>
          </w:p>
          <w:p w14:paraId="18BC3990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199985F4" wp14:editId="509C58E5">
                  <wp:extent cx="1485534" cy="2140647"/>
                  <wp:effectExtent l="0" t="0" r="635" b="0"/>
                  <wp:docPr id="653003252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119618" name="Grafik 1477119618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597" cy="2218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639F46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I wie der Im</w:t>
            </w:r>
            <w:r w:rsidRPr="00F06E81">
              <w:rPr>
                <w:rFonts w:ascii="Comic Sans MS" w:hAnsi="Comic Sans MS" w:cs="Arial"/>
                <w:color w:val="00B050"/>
                <w:sz w:val="32"/>
                <w:szCs w:val="32"/>
              </w:rPr>
              <w:t>ker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35E1FA20" w14:textId="7C8AFB01" w:rsidR="00E51576" w:rsidRPr="006F5948" w:rsidRDefault="008948EC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ACC6200" wp14:editId="15D3C89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957151</wp:posOffset>
                      </wp:positionV>
                      <wp:extent cx="2840355" cy="242404"/>
                      <wp:effectExtent l="0" t="0" r="0" b="5715"/>
                      <wp:wrapNone/>
                      <wp:docPr id="162569783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24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09C754" w14:textId="1E2A1756" w:rsidR="008948EC" w:rsidRDefault="008948EC" w:rsidP="008948EC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Friederike Ablang, Berlin (Zebra am Haus);</w:t>
                                  </w:r>
                                </w:p>
                                <w:p w14:paraId="2A4BF6B1" w14:textId="08AF4478" w:rsidR="008948EC" w:rsidRDefault="008948EC" w:rsidP="008948EC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Friederike Schumann, Berlin (Imker)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C6200" id="_x0000_s1034" type="#_x0000_t202" style="position:absolute;left:0;text-align:left;margin-left:-3.4pt;margin-top:75.35pt;width:223.65pt;height:19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" filled="f" stroked="f" strokeweight=".5pt">
                      <v:textbox inset="0,0,0,0">
                        <w:txbxContent>
                          <w:p w14:paraId="2C09C754" w14:textId="1E2A1756" w:rsidR="008948EC" w:rsidRDefault="008948EC" w:rsidP="008948EC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Friederike Ablang, Berlin (Zebra am Haus)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;</w:t>
                            </w:r>
                          </w:p>
                          <w:p w14:paraId="2A4BF6B1" w14:textId="08AF4478" w:rsidR="008948EC" w:rsidRDefault="008948EC" w:rsidP="008948EC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Friederike Schumann, Berlin (Imker)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78564B3B" wp14:editId="21910C13">
                  <wp:extent cx="712381" cy="728948"/>
                  <wp:effectExtent l="0" t="0" r="0" b="0"/>
                  <wp:docPr id="584614848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614848" name="Grafik 58461484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832" cy="73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39457238" w14:textId="77777777" w:rsidR="00E51576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I wie der Im</w:t>
            </w:r>
            <w:r w:rsidRPr="00F06E81">
              <w:rPr>
                <w:rFonts w:ascii="Comic Sans MS" w:hAnsi="Comic Sans MS" w:cs="Arial"/>
                <w:color w:val="00B050"/>
                <w:sz w:val="32"/>
                <w:szCs w:val="32"/>
              </w:rPr>
              <w:t>ker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641A3FF6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5E149ABB" w14:textId="77777777" w:rsidR="00E51576" w:rsidRPr="00F93BD3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488EF45" wp14:editId="7D16D10A">
                  <wp:extent cx="1453526" cy="1487329"/>
                  <wp:effectExtent l="0" t="0" r="0" b="0"/>
                  <wp:docPr id="1447225321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225321" name="Grafik 1447225321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46" cy="149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2D80D" w14:textId="77777777" w:rsidR="00E51576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40B76A8D" w14:textId="77777777" w:rsidR="00E51576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577F7891" w14:textId="77777777" w:rsidR="00E51576" w:rsidRPr="00E51048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5041283E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J wie die Ja</w:t>
            </w:r>
            <w:r w:rsidRPr="00EB5D7B">
              <w:rPr>
                <w:rFonts w:ascii="Comic Sans MS" w:hAnsi="Comic Sans MS" w:cs="Arial"/>
                <w:color w:val="00B050"/>
                <w:sz w:val="32"/>
                <w:szCs w:val="32"/>
              </w:rPr>
              <w:t>cke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6EB1BCFE" w14:textId="688AA091" w:rsidR="00E51576" w:rsidRPr="00F93BD3" w:rsidRDefault="008948EC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4C45F0" wp14:editId="284513C0">
                      <wp:simplePos x="0" y="0"/>
                      <wp:positionH relativeFrom="column">
                        <wp:posOffset>-43386</wp:posOffset>
                      </wp:positionH>
                      <wp:positionV relativeFrom="paragraph">
                        <wp:posOffset>943610</wp:posOffset>
                      </wp:positionV>
                      <wp:extent cx="2840355" cy="241935"/>
                      <wp:effectExtent l="0" t="0" r="0" b="5715"/>
                      <wp:wrapNone/>
                      <wp:docPr id="195384636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51A5CC" w14:textId="0EC8E402" w:rsidR="008948EC" w:rsidRDefault="008948EC" w:rsidP="008948EC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Friederike Schumann, Berlin (Imker);</w:t>
                                  </w:r>
                                </w:p>
                                <w:p w14:paraId="66860D6C" w14:textId="0406DCE1" w:rsidR="008948EC" w:rsidRDefault="008948EC" w:rsidP="008948EC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Anke Fröhlich, Leipzig (Jacke)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C45F0" id="_x0000_s1035" type="#_x0000_t202" style="position:absolute;left:0;text-align:left;margin-left:-3.4pt;margin-top:74.3pt;width:223.65pt;height:19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" filled="f" stroked="f" strokeweight=".5pt">
                      <v:textbox inset="0,0,0,0">
                        <w:txbxContent>
                          <w:p w14:paraId="6551A5CC" w14:textId="0EC8E402" w:rsidR="008948EC" w:rsidRDefault="008948EC" w:rsidP="008948EC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Friederike Schumann, Berlin (Imker)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;</w:t>
                            </w:r>
                          </w:p>
                          <w:p w14:paraId="66860D6C" w14:textId="0406DCE1" w:rsidR="008948EC" w:rsidRDefault="008948EC" w:rsidP="008948EC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Anke Fröhlich, Leipzig (Jacke)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F8FABFA" wp14:editId="3F7A2F2D">
                  <wp:extent cx="818696" cy="718241"/>
                  <wp:effectExtent l="0" t="0" r="635" b="5715"/>
                  <wp:docPr id="1002285195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285195" name="Grafik 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291" cy="721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576" w:rsidRPr="00DA0FAA" w14:paraId="72D8FF80" w14:textId="77777777" w:rsidTr="000A7F0F">
        <w:trPr>
          <w:trHeight w:hRule="exact" w:val="6237"/>
        </w:trPr>
        <w:tc>
          <w:tcPr>
            <w:tcW w:w="4535" w:type="dxa"/>
          </w:tcPr>
          <w:p w14:paraId="77085E9E" w14:textId="77777777" w:rsidR="00E51576" w:rsidRPr="006F5948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J wie die Jacke.</w:t>
            </w:r>
          </w:p>
          <w:p w14:paraId="5F569812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24"/>
                <w:szCs w:val="24"/>
              </w:rPr>
            </w:pPr>
            <w:r>
              <w:rPr>
                <w:rFonts w:cs="Arial"/>
                <w:noProof/>
                <w:color w:val="EE0000"/>
                <w:sz w:val="24"/>
                <w:szCs w:val="24"/>
              </w:rPr>
              <w:drawing>
                <wp:inline distT="0" distB="0" distL="0" distR="0" wp14:anchorId="700672D6" wp14:editId="7AA8F98A">
                  <wp:extent cx="1971195" cy="1729329"/>
                  <wp:effectExtent l="0" t="0" r="0" b="4445"/>
                  <wp:docPr id="54110099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100991" name="Grafik 7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920" cy="17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64995E" w14:textId="77777777" w:rsidR="00E51576" w:rsidRDefault="00E51576" w:rsidP="000E3DB7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0851557F" w14:textId="77777777" w:rsidR="00B83420" w:rsidRDefault="00B83420" w:rsidP="000E3DB7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14:paraId="455D8D84" w14:textId="68066540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K wie der Kö</w:t>
            </w:r>
            <w:r w:rsidRPr="00EB5D7B">
              <w:rPr>
                <w:rFonts w:ascii="Comic Sans MS" w:hAnsi="Comic Sans MS" w:cs="Arial"/>
                <w:color w:val="00B050"/>
                <w:sz w:val="32"/>
                <w:szCs w:val="32"/>
              </w:rPr>
              <w:t>nig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310AD386" w14:textId="5E6B9811" w:rsidR="00E51576" w:rsidRPr="0070232D" w:rsidRDefault="00817211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0B5A9A1" wp14:editId="352FB222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1114209</wp:posOffset>
                      </wp:positionV>
                      <wp:extent cx="2840355" cy="242404"/>
                      <wp:effectExtent l="0" t="0" r="0" b="5715"/>
                      <wp:wrapNone/>
                      <wp:docPr id="154931369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24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12D266" w14:textId="355000BA" w:rsidR="00817211" w:rsidRDefault="00817211" w:rsidP="00817211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Friederike Ablang, Berlin (Zebra König);</w:t>
                                  </w:r>
                                </w:p>
                                <w:p w14:paraId="7183D36D" w14:textId="2C900823" w:rsidR="00817211" w:rsidRDefault="00817211" w:rsidP="00817211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Anke Fröhlich, Leipzig (Jacke)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5A9A1" id="_x0000_s1036" type="#_x0000_t202" style="position:absolute;left:0;text-align:left;margin-left:-4pt;margin-top:87.75pt;width:223.65pt;height:1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" filled="f" stroked="f" strokeweight=".5pt">
                      <v:textbox inset="0,0,0,0">
                        <w:txbxContent>
                          <w:p w14:paraId="6D12D266" w14:textId="355000BA" w:rsidR="00817211" w:rsidRDefault="00817211" w:rsidP="00817211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Text: Katja Büscher, Köln; Illustration: Friederike Ablang, Berlin (Zebra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König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);</w:t>
                            </w:r>
                          </w:p>
                          <w:p w14:paraId="7183D36D" w14:textId="2C900823" w:rsidR="00817211" w:rsidRDefault="00817211" w:rsidP="00817211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Anke Fröhlich, Leipzig (Jacke)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6BDA9813" wp14:editId="160844C9">
                  <wp:extent cx="578485" cy="1004590"/>
                  <wp:effectExtent l="0" t="0" r="0" b="5080"/>
                  <wp:docPr id="762591416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591416" name="Grafik 76259141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718" cy="103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07619BF7" w14:textId="7CFF486E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K wie der Kö</w:t>
            </w:r>
            <w:r w:rsidRPr="00EB5D7B">
              <w:rPr>
                <w:rFonts w:ascii="Comic Sans MS" w:hAnsi="Comic Sans MS" w:cs="Arial"/>
                <w:color w:val="00B050"/>
                <w:sz w:val="32"/>
                <w:szCs w:val="32"/>
              </w:rPr>
              <w:t>nig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4C2700A3" w14:textId="77777777" w:rsidR="00E51576" w:rsidRPr="00F93BD3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42DF2AC3" wp14:editId="2F808261">
                  <wp:extent cx="1019197" cy="1769921"/>
                  <wp:effectExtent l="0" t="0" r="0" b="1905"/>
                  <wp:docPr id="168387468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87468" name="Grafik 168387468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948" cy="1805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83F85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29748B6F" w14:textId="77777777" w:rsidR="00B83420" w:rsidRPr="006F5948" w:rsidRDefault="00B83420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8D993B4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L wie das La</w:t>
            </w:r>
            <w:r w:rsidRPr="00BF7B8F">
              <w:rPr>
                <w:rFonts w:ascii="Comic Sans MS" w:hAnsi="Comic Sans MS" w:cs="Arial"/>
                <w:color w:val="00B050"/>
                <w:sz w:val="32"/>
                <w:szCs w:val="32"/>
              </w:rPr>
              <w:t>ma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2E0437AF" w14:textId="1A6F51EF" w:rsidR="00E51576" w:rsidRPr="00F93BD3" w:rsidRDefault="00B83420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BA6F619" wp14:editId="13A20A8C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1104049</wp:posOffset>
                      </wp:positionV>
                      <wp:extent cx="2840355" cy="242404"/>
                      <wp:effectExtent l="0" t="0" r="0" b="5715"/>
                      <wp:wrapNone/>
                      <wp:docPr id="128302091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24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C09021" w14:textId="77777777" w:rsidR="00B83420" w:rsidRDefault="00B83420" w:rsidP="00B83420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Friederike Ablang, Berlin (Zebra König);</w:t>
                                  </w:r>
                                </w:p>
                                <w:p w14:paraId="5D660FC3" w14:textId="7DD52965" w:rsidR="00B83420" w:rsidRDefault="00B83420" w:rsidP="00B83420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Anke Fröhlich, Leipzig (Lama)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6F619" id="_x0000_s1037" type="#_x0000_t202" style="position:absolute;left:0;text-align:left;margin-left:-4.1pt;margin-top:86.95pt;width:223.65pt;height:1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" filled="f" stroked="f" strokeweight=".5pt">
                      <v:textbox inset="0,0,0,0">
                        <w:txbxContent>
                          <w:p w14:paraId="13C09021" w14:textId="77777777" w:rsidR="00B83420" w:rsidRDefault="00B83420" w:rsidP="00B83420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Friederike Ablang, Berlin (Zebra König);</w:t>
                            </w:r>
                          </w:p>
                          <w:p w14:paraId="5D660FC3" w14:textId="7DD52965" w:rsidR="00B83420" w:rsidRDefault="00B83420" w:rsidP="00B83420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Anke Fröhlich, Leipzig (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Lama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4E392CB5" wp14:editId="2DBB0484">
                  <wp:extent cx="1174271" cy="965200"/>
                  <wp:effectExtent l="0" t="0" r="6985" b="6350"/>
                  <wp:docPr id="1283504027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504027" name="Grafik 1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271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CEC3EB" w14:textId="77777777" w:rsidR="00E51576" w:rsidRDefault="00E51576" w:rsidP="00E51576">
      <w:pPr>
        <w:rPr>
          <w:rFonts w:ascii="Comic Sans MS" w:hAnsi="Comic Sans MS" w:cs="Arial"/>
          <w:sz w:val="32"/>
          <w:szCs w:val="32"/>
        </w:rPr>
        <w:sectPr w:rsidR="00E51576" w:rsidSect="00E51576">
          <w:footerReference w:type="default" r:id="rId33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C3ECFEF" w14:textId="77777777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p w14:paraId="70BBDB30" w14:textId="77777777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DA0FAA" w14:paraId="41B7B524" w14:textId="77777777" w:rsidTr="000A7F0F">
        <w:trPr>
          <w:trHeight w:hRule="exact" w:val="6237"/>
        </w:trPr>
        <w:tc>
          <w:tcPr>
            <w:tcW w:w="4535" w:type="dxa"/>
          </w:tcPr>
          <w:p w14:paraId="71D4B8B2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L wie das La</w:t>
            </w:r>
            <w:r w:rsidRPr="00BF7B8F">
              <w:rPr>
                <w:rFonts w:ascii="Comic Sans MS" w:hAnsi="Comic Sans MS" w:cs="Arial"/>
                <w:color w:val="00B050"/>
                <w:sz w:val="32"/>
                <w:szCs w:val="32"/>
              </w:rPr>
              <w:t>ma</w:t>
            </w:r>
            <w:r>
              <w:rPr>
                <w:rFonts w:ascii="Comic Sans MS" w:hAnsi="Comic Sans MS" w:cs="Arial"/>
                <w:sz w:val="32"/>
                <w:szCs w:val="32"/>
              </w:rPr>
              <w:t>.</w:t>
            </w:r>
          </w:p>
          <w:p w14:paraId="0D4FE92E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5A860AD5" wp14:editId="04AAF664">
                  <wp:extent cx="2390471" cy="1964863"/>
                  <wp:effectExtent l="0" t="0" r="0" b="0"/>
                  <wp:docPr id="169247057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470571" name="Grafik 11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471" cy="196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B13312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1CD40013" w14:textId="77777777" w:rsidR="00E51576" w:rsidRPr="00CD3A3D" w:rsidRDefault="00E51576" w:rsidP="000E3DB7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0C139213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M wie der Man</w:t>
            </w:r>
            <w:r w:rsidRPr="00924E0A">
              <w:rPr>
                <w:rFonts w:ascii="Comic Sans MS" w:hAnsi="Comic Sans MS" w:cs="Arial"/>
                <w:color w:val="00B050"/>
                <w:sz w:val="32"/>
                <w:szCs w:val="32"/>
              </w:rPr>
              <w:t>tel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65D7AD14" w14:textId="2086D6FE" w:rsidR="00E51576" w:rsidRPr="00F93BD3" w:rsidRDefault="00A846D2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F29860" wp14:editId="6C17A6E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1061940</wp:posOffset>
                      </wp:positionV>
                      <wp:extent cx="2840355" cy="99695"/>
                      <wp:effectExtent l="0" t="0" r="0" b="14605"/>
                      <wp:wrapNone/>
                      <wp:docPr id="59698567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9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414BC7" w14:textId="77777777" w:rsidR="00A846D2" w:rsidRDefault="00A846D2" w:rsidP="00A846D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29860" id="_x0000_s1038" type="#_x0000_t202" style="position:absolute;left:0;text-align:left;margin-left:-3.4pt;margin-top:83.6pt;width:223.65pt;height: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" filled="f" stroked="f" strokeweight=".5pt">
                      <v:textbox inset="0,0,0,0">
                        <w:txbxContent>
                          <w:p w14:paraId="46414BC7" w14:textId="77777777" w:rsidR="00A846D2" w:rsidRDefault="00A846D2" w:rsidP="00A846D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E8FD403" wp14:editId="7E8D0FFA">
                  <wp:extent cx="965200" cy="938053"/>
                  <wp:effectExtent l="0" t="0" r="6350" b="0"/>
                  <wp:docPr id="5644349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3495" name="Grafik 1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38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1E17D1BA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M wie der Man</w:t>
            </w:r>
            <w:r w:rsidRPr="00924E0A">
              <w:rPr>
                <w:rFonts w:ascii="Comic Sans MS" w:hAnsi="Comic Sans MS" w:cs="Arial"/>
                <w:color w:val="00B050"/>
                <w:sz w:val="32"/>
                <w:szCs w:val="32"/>
              </w:rPr>
              <w:t>tel</w:t>
            </w:r>
            <w:r w:rsidRPr="00562A42">
              <w:rPr>
                <w:rFonts w:ascii="Comic Sans MS" w:hAnsi="Comic Sans MS" w:cs="Arial"/>
                <w:color w:val="00B050"/>
                <w:sz w:val="32"/>
                <w:szCs w:val="32"/>
              </w:rPr>
              <w:t>.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</w:t>
            </w:r>
          </w:p>
          <w:p w14:paraId="2624E0EF" w14:textId="77777777" w:rsidR="00E51576" w:rsidRDefault="00E51576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6FD603B1" w14:textId="77777777" w:rsidR="00E51576" w:rsidRDefault="00E51576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F6BB26A" wp14:editId="58C031B0">
                  <wp:extent cx="1965702" cy="1910416"/>
                  <wp:effectExtent l="0" t="0" r="0" b="0"/>
                  <wp:docPr id="155761772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617729" name="Grafik 2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702" cy="191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589976" w14:textId="77777777" w:rsidR="00E51576" w:rsidRDefault="00E51576" w:rsidP="000E3DB7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38329576" w14:textId="2DB3CA57" w:rsidR="00E51576" w:rsidRDefault="00A846D2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</w:t>
            </w:r>
            <w:r w:rsidR="00E51576">
              <w:rPr>
                <w:rFonts w:ascii="Comic Sans MS" w:hAnsi="Comic Sans MS" w:cs="Arial"/>
                <w:sz w:val="32"/>
                <w:szCs w:val="32"/>
              </w:rPr>
              <w:t>er hat N wie das Nest?</w:t>
            </w:r>
          </w:p>
          <w:p w14:paraId="079CA6DD" w14:textId="33E1C4A7" w:rsidR="00E51576" w:rsidRDefault="00E51576" w:rsidP="000E3DB7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drawing>
                <wp:inline distT="0" distB="0" distL="0" distR="0" wp14:anchorId="532F043B" wp14:editId="4CF8C43C">
                  <wp:extent cx="1149657" cy="919336"/>
                  <wp:effectExtent l="0" t="0" r="0" b="0"/>
                  <wp:docPr id="714582911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582911" name="Grafik 1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657" cy="919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A1B58" w14:textId="77420957" w:rsidR="00E51576" w:rsidRPr="00F63325" w:rsidRDefault="00A846D2" w:rsidP="000E3DB7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9159987" wp14:editId="4FB89166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106073</wp:posOffset>
                      </wp:positionV>
                      <wp:extent cx="2840355" cy="99695"/>
                      <wp:effectExtent l="0" t="0" r="0" b="14605"/>
                      <wp:wrapNone/>
                      <wp:docPr id="99763031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9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6A01AB" w14:textId="77777777" w:rsidR="00A846D2" w:rsidRDefault="00A846D2" w:rsidP="00A846D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59987" id="_x0000_s1039" type="#_x0000_t202" style="position:absolute;left:0;text-align:left;margin-left:-3.55pt;margin-top:8.35pt;width:223.65pt;height:7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" filled="f" stroked="f" strokeweight=".5pt">
                      <v:textbox inset="0,0,0,0">
                        <w:txbxContent>
                          <w:p w14:paraId="626A01AB" w14:textId="77777777" w:rsidR="00A846D2" w:rsidRDefault="00A846D2" w:rsidP="00A846D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51576" w:rsidRPr="00DA0FAA" w14:paraId="5D0598CC" w14:textId="77777777" w:rsidTr="000A7F0F">
        <w:trPr>
          <w:trHeight w:hRule="exact" w:val="6237"/>
        </w:trPr>
        <w:tc>
          <w:tcPr>
            <w:tcW w:w="4535" w:type="dxa"/>
          </w:tcPr>
          <w:p w14:paraId="3FAD0C6E" w14:textId="77777777" w:rsidR="00E51576" w:rsidRPr="00087079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N wie das Nest.</w:t>
            </w:r>
          </w:p>
          <w:p w14:paraId="6CC2B671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04DE0F21" w14:textId="77777777" w:rsidR="00E51576" w:rsidRPr="00F93BD3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AFD4D09" wp14:editId="7F17BE9F">
                  <wp:extent cx="2154298" cy="1722708"/>
                  <wp:effectExtent l="0" t="0" r="0" b="0"/>
                  <wp:docPr id="186054696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546965" name="Grafik 15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298" cy="172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55492E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33E51AF1" w14:textId="77777777" w:rsidR="00E51576" w:rsidRPr="00377A43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77474FFC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O wie der O</w:t>
            </w:r>
            <w:r w:rsidRPr="00BF7B8F">
              <w:rPr>
                <w:rFonts w:ascii="Comic Sans MS" w:hAnsi="Comic Sans MS" w:cs="Arial"/>
                <w:color w:val="00B050"/>
                <w:sz w:val="32"/>
                <w:szCs w:val="32"/>
              </w:rPr>
              <w:t>fen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05D47ED8" w14:textId="6A8B0A68" w:rsidR="00E51576" w:rsidRPr="00F93BD3" w:rsidRDefault="004D3ECD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31B30A3" wp14:editId="1CB38573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945930</wp:posOffset>
                      </wp:positionV>
                      <wp:extent cx="2840355" cy="99695"/>
                      <wp:effectExtent l="0" t="0" r="0" b="14605"/>
                      <wp:wrapNone/>
                      <wp:docPr id="196846460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9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102115" w14:textId="77777777" w:rsidR="004D3ECD" w:rsidRDefault="004D3ECD" w:rsidP="004D3EC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B30A3" id="_x0000_s1040" type="#_x0000_t202" style="position:absolute;left:0;text-align:left;margin-left:-3.55pt;margin-top:74.5pt;width:223.65pt;height: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" filled="f" stroked="f" strokeweight=".5pt">
                      <v:textbox inset="0,0,0,0">
                        <w:txbxContent>
                          <w:p w14:paraId="33102115" w14:textId="77777777" w:rsidR="004D3ECD" w:rsidRDefault="004D3ECD" w:rsidP="004D3EC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EF951B1" wp14:editId="08F02067">
                  <wp:extent cx="600822" cy="814907"/>
                  <wp:effectExtent l="0" t="0" r="8890" b="4445"/>
                  <wp:docPr id="781293077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293077" name="Grafik 3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822" cy="81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4412E788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O wie der O</w:t>
            </w:r>
            <w:r w:rsidRPr="00BF7B8F">
              <w:rPr>
                <w:rFonts w:ascii="Comic Sans MS" w:hAnsi="Comic Sans MS" w:cs="Arial"/>
                <w:color w:val="00B050"/>
                <w:sz w:val="32"/>
                <w:szCs w:val="32"/>
              </w:rPr>
              <w:t>fen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244915B0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22D1CD24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color w:val="000000" w:themeColor="text1"/>
                <w:sz w:val="11"/>
                <w:szCs w:val="11"/>
              </w:rPr>
            </w:pPr>
          </w:p>
          <w:p w14:paraId="65B7AD80" w14:textId="77777777" w:rsidR="00E51576" w:rsidRPr="00924E0A" w:rsidRDefault="00E51576" w:rsidP="000E3DB7">
            <w:pPr>
              <w:spacing w:line="240" w:lineRule="auto"/>
              <w:rPr>
                <w:rFonts w:ascii="Comic Sans MS" w:hAnsi="Comic Sans MS" w:cs="Arial"/>
                <w:color w:val="000000" w:themeColor="text1"/>
                <w:sz w:val="11"/>
                <w:szCs w:val="11"/>
              </w:rPr>
            </w:pPr>
          </w:p>
          <w:p w14:paraId="5287F605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40"/>
                <w:szCs w:val="40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4119BC2A" wp14:editId="3F8FF7F2">
                  <wp:extent cx="1245671" cy="1689530"/>
                  <wp:effectExtent l="0" t="0" r="0" b="6350"/>
                  <wp:docPr id="80486606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866061" name="Grafik 3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671" cy="168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4DF02" w14:textId="77777777" w:rsidR="00E51576" w:rsidRPr="00E64915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77DC1243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P wie die Pil</w:t>
            </w:r>
            <w:r w:rsidRPr="00377A43">
              <w:rPr>
                <w:rFonts w:ascii="Comic Sans MS" w:hAnsi="Comic Sans MS" w:cs="Arial"/>
                <w:color w:val="00B050"/>
                <w:sz w:val="32"/>
                <w:szCs w:val="32"/>
              </w:rPr>
              <w:t>ze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50B57991" w14:textId="23A393E4" w:rsidR="00E51576" w:rsidRPr="00F93BD3" w:rsidRDefault="004D3ECD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56D60F4" wp14:editId="3BFC584A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848580</wp:posOffset>
                      </wp:positionV>
                      <wp:extent cx="2840355" cy="242404"/>
                      <wp:effectExtent l="0" t="0" r="0" b="5715"/>
                      <wp:wrapNone/>
                      <wp:docPr id="43834652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24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3AB17F" w14:textId="56094482" w:rsidR="004D3ECD" w:rsidRDefault="004D3ECD" w:rsidP="004D3EC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Text: Katja Büscher, Köln; Illustration: Anke Fröhlich, Leipzig (Lama); </w:t>
                                  </w:r>
                                </w:p>
                                <w:p w14:paraId="623FEA59" w14:textId="2AE535D6" w:rsidR="004D3ECD" w:rsidRDefault="00DB4FB3" w:rsidP="004D3EC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Hendrik Kranenberg, Drolshagen (Pilze)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D60F4" id="_x0000_s1041" type="#_x0000_t202" style="position:absolute;left:0;text-align:left;margin-left:-3.65pt;margin-top:66.8pt;width:223.65pt;height:1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" filled="f" stroked="f" strokeweight=".5pt">
                      <v:textbox inset="0,0,0,0">
                        <w:txbxContent>
                          <w:p w14:paraId="753AB17F" w14:textId="56094482" w:rsidR="004D3ECD" w:rsidRDefault="004D3ECD" w:rsidP="004D3EC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Anke Fröhlich, Leipzig (Lama)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</w:p>
                          <w:p w14:paraId="623FEA59" w14:textId="2AE535D6" w:rsidR="004D3ECD" w:rsidRDefault="00DB4FB3" w:rsidP="004D3EC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Hendrik Kranenberg, Drolshagen (Pilze)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B440995" wp14:editId="6C305572">
                  <wp:extent cx="818707" cy="774319"/>
                  <wp:effectExtent l="0" t="0" r="0" b="635"/>
                  <wp:docPr id="1354625395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625395" name="Grafik 1354625395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434" cy="79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C3C43E" w14:textId="77777777" w:rsidR="00E51576" w:rsidRDefault="00E51576" w:rsidP="00E51576">
      <w:pPr>
        <w:rPr>
          <w:rFonts w:ascii="Comic Sans MS" w:hAnsi="Comic Sans MS" w:cs="Arial"/>
          <w:sz w:val="32"/>
          <w:szCs w:val="32"/>
        </w:rPr>
        <w:sectPr w:rsidR="00E51576" w:rsidSect="00E51576">
          <w:footerReference w:type="default" r:id="rId42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34C5B37" w14:textId="77777777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p w14:paraId="2353F48B" w14:textId="7B9DCFB3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DA0FAA" w14:paraId="20B42199" w14:textId="77777777" w:rsidTr="000A7F0F">
        <w:trPr>
          <w:trHeight w:hRule="exact" w:val="6237"/>
        </w:trPr>
        <w:tc>
          <w:tcPr>
            <w:tcW w:w="4535" w:type="dxa"/>
          </w:tcPr>
          <w:p w14:paraId="66D94EBD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P wie die Pil</w:t>
            </w:r>
            <w:r w:rsidRPr="00924E0A">
              <w:rPr>
                <w:rFonts w:ascii="Comic Sans MS" w:hAnsi="Comic Sans MS" w:cs="Arial"/>
                <w:color w:val="00B050"/>
                <w:sz w:val="32"/>
                <w:szCs w:val="32"/>
              </w:rPr>
              <w:t>ze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5930F144" w14:textId="6FB966CB" w:rsidR="00E51576" w:rsidRDefault="00E51576" w:rsidP="00300C29">
            <w:pPr>
              <w:spacing w:line="276" w:lineRule="auto"/>
              <w:jc w:val="center"/>
              <w:rPr>
                <w:noProof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54AD8B9" wp14:editId="5E493DB1">
                  <wp:extent cx="1987897" cy="1880118"/>
                  <wp:effectExtent l="0" t="0" r="0" b="6350"/>
                  <wp:docPr id="871844857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625395" name="Grafik 1354625395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151" cy="19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C4E008" w14:textId="77777777" w:rsidR="00047CCB" w:rsidRDefault="00047CCB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45A49166" w14:textId="3D08A593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Qu wie die Qual</w:t>
            </w:r>
            <w:r w:rsidRPr="00377A43">
              <w:rPr>
                <w:rFonts w:ascii="Comic Sans MS" w:hAnsi="Comic Sans MS" w:cs="Arial"/>
                <w:color w:val="00B050"/>
                <w:sz w:val="32"/>
                <w:szCs w:val="32"/>
              </w:rPr>
              <w:t>le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422B2EB4" w14:textId="77777777" w:rsidR="00901A6F" w:rsidRDefault="00901A6F" w:rsidP="00901A6F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56ACBC6" w14:textId="2F4846E9" w:rsidR="00E51576" w:rsidRPr="00207808" w:rsidRDefault="00300C29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7E69B5D" wp14:editId="5F7E6D88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867438</wp:posOffset>
                      </wp:positionV>
                      <wp:extent cx="2840355" cy="242404"/>
                      <wp:effectExtent l="0" t="0" r="0" b="5715"/>
                      <wp:wrapNone/>
                      <wp:docPr id="168902585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24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8B4863" w14:textId="55CE2302" w:rsidR="00300C29" w:rsidRDefault="00300C29" w:rsidP="00300C2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Text: Katja Büscher, Köln; Illustration: Anke Fröhlich, Leipzig (Qualle); </w:t>
                                  </w:r>
                                </w:p>
                                <w:p w14:paraId="6664E0F1" w14:textId="77777777" w:rsidR="00300C29" w:rsidRDefault="00300C29" w:rsidP="00300C2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Hendrik Kranenberg, Drolshagen (Pilze)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69B5D" id="_x0000_s1042" type="#_x0000_t202" style="position:absolute;left:0;text-align:left;margin-left:-3.15pt;margin-top:68.3pt;width:223.65pt;height:1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" filled="f" stroked="f" strokeweight=".5pt">
                      <v:textbox inset="0,0,0,0">
                        <w:txbxContent>
                          <w:p w14:paraId="5C8B4863" w14:textId="55CE2302" w:rsidR="00300C29" w:rsidRDefault="00300C29" w:rsidP="00300C2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Text: Katja Büscher, Köln; Illustration: Anke Fröhlich, Leipzig (Qualle); </w:t>
                            </w:r>
                          </w:p>
                          <w:p w14:paraId="6664E0F1" w14:textId="77777777" w:rsidR="00300C29" w:rsidRDefault="00300C29" w:rsidP="00300C2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Hendrik Kranenberg, Drolshagen (Pilze)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1BE5CA8E" wp14:editId="1CA0654C">
                  <wp:extent cx="504462" cy="723900"/>
                  <wp:effectExtent l="0" t="0" r="0" b="0"/>
                  <wp:docPr id="2014804581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804581" name="Grafik 19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62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D183CF9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Qu wie die Qual</w:t>
            </w:r>
            <w:r w:rsidRPr="00AA5AE0">
              <w:rPr>
                <w:rFonts w:ascii="Comic Sans MS" w:hAnsi="Comic Sans MS" w:cs="Arial"/>
                <w:color w:val="00B050"/>
                <w:sz w:val="32"/>
                <w:szCs w:val="32"/>
              </w:rPr>
              <w:t>le</w:t>
            </w:r>
            <w:r>
              <w:rPr>
                <w:rFonts w:ascii="Comic Sans MS" w:hAnsi="Comic Sans MS" w:cs="Arial"/>
                <w:sz w:val="32"/>
                <w:szCs w:val="32"/>
              </w:rPr>
              <w:t>.</w:t>
            </w:r>
          </w:p>
          <w:p w14:paraId="50C4A61A" w14:textId="77777777" w:rsidR="00E51576" w:rsidRPr="00377A43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49D74B34" wp14:editId="2FCE690A">
                  <wp:extent cx="1310415" cy="1880434"/>
                  <wp:effectExtent l="0" t="0" r="4445" b="5715"/>
                  <wp:docPr id="1212305575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305575" name="Grafik 20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03" cy="1884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7BD85" w14:textId="77777777" w:rsidR="00E51576" w:rsidRDefault="00E51576" w:rsidP="000E3DB7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1C14E261" w14:textId="77777777" w:rsidR="00E51576" w:rsidRPr="00C55E56" w:rsidRDefault="00E51576" w:rsidP="000E3DB7">
            <w:pPr>
              <w:spacing w:line="240" w:lineRule="auto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683D61A7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R wie der Re</w:t>
            </w:r>
            <w:r w:rsidRPr="00377A43">
              <w:rPr>
                <w:rFonts w:ascii="Comic Sans MS" w:hAnsi="Comic Sans MS" w:cs="Arial"/>
                <w:color w:val="00B050"/>
                <w:sz w:val="32"/>
                <w:szCs w:val="32"/>
              </w:rPr>
              <w:t>gen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15D82946" w14:textId="02D530FD" w:rsidR="00E51576" w:rsidRPr="00207808" w:rsidRDefault="00047CCB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727536" wp14:editId="5CC6F1B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1102332</wp:posOffset>
                      </wp:positionV>
                      <wp:extent cx="2840355" cy="241935"/>
                      <wp:effectExtent l="0" t="0" r="0" b="5715"/>
                      <wp:wrapNone/>
                      <wp:docPr id="36809917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762266" w14:textId="352FA15B" w:rsidR="00047CCB" w:rsidRDefault="00047CCB" w:rsidP="00047CCB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  <w:p w14:paraId="4D1265AA" w14:textId="4DEB9DCD" w:rsidR="00047CCB" w:rsidRDefault="00047CCB" w:rsidP="00047CCB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27536" id="_x0000_s1043" type="#_x0000_t202" style="position:absolute;left:0;text-align:left;margin-left:-4.05pt;margin-top:86.8pt;width:223.65pt;height:19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" filled="f" stroked="f" strokeweight=".5pt">
                      <v:textbox inset="0,0,0,0">
                        <w:txbxContent>
                          <w:p w14:paraId="16762266" w14:textId="352FA15B" w:rsidR="00047CCB" w:rsidRDefault="00047CCB" w:rsidP="00047CCB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  <w:p w14:paraId="4D1265AA" w14:textId="4DEB9DCD" w:rsidR="00047CCB" w:rsidRDefault="00047CCB" w:rsidP="00047CCB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61DCA073" wp14:editId="2C7F6EE7">
                  <wp:extent cx="1263400" cy="927100"/>
                  <wp:effectExtent l="0" t="0" r="0" b="6350"/>
                  <wp:docPr id="582898729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898729" name="Grafik 22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576" w:rsidRPr="00DA0FAA" w14:paraId="2798DC15" w14:textId="77777777" w:rsidTr="000A7F0F">
        <w:trPr>
          <w:trHeight w:hRule="exact" w:val="6237"/>
        </w:trPr>
        <w:tc>
          <w:tcPr>
            <w:tcW w:w="4535" w:type="dxa"/>
          </w:tcPr>
          <w:p w14:paraId="3979A2C7" w14:textId="77777777" w:rsidR="00E51576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R wie der Re</w:t>
            </w:r>
            <w:r w:rsidRPr="00377A43">
              <w:rPr>
                <w:rFonts w:ascii="Comic Sans MS" w:hAnsi="Comic Sans MS" w:cs="Arial"/>
                <w:color w:val="00B050"/>
                <w:sz w:val="32"/>
                <w:szCs w:val="32"/>
              </w:rPr>
              <w:t>gen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0A668EFA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432DC6AB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09358A46" wp14:editId="0C825DE3">
                  <wp:extent cx="2368267" cy="1737865"/>
                  <wp:effectExtent l="0" t="0" r="0" b="0"/>
                  <wp:docPr id="1101570226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570226" name="Grafik 23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507" cy="174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2C3FF" w14:textId="6F3124BD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Wer hat S wie die Sei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fe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?</w:t>
            </w:r>
          </w:p>
          <w:p w14:paraId="7505F170" w14:textId="4B5B62AB" w:rsidR="00E51576" w:rsidRPr="00776DA2" w:rsidRDefault="006E701E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C52DF4C" wp14:editId="53C395D3">
                      <wp:simplePos x="0" y="0"/>
                      <wp:positionH relativeFrom="column">
                        <wp:posOffset>-48480</wp:posOffset>
                      </wp:positionH>
                      <wp:positionV relativeFrom="paragraph">
                        <wp:posOffset>1188085</wp:posOffset>
                      </wp:positionV>
                      <wp:extent cx="2840355" cy="121297"/>
                      <wp:effectExtent l="0" t="0" r="0" b="12065"/>
                      <wp:wrapNone/>
                      <wp:docPr id="175592029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D6D057" w14:textId="77777777" w:rsidR="006E701E" w:rsidRDefault="006E701E" w:rsidP="006E70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2DF4C" id="_x0000_s1044" type="#_x0000_t202" style="position:absolute;left:0;text-align:left;margin-left:-3.8pt;margin-top:93.55pt;width:223.65pt;height:9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" filled="f" stroked="f" strokeweight=".5pt">
                      <v:textbox inset="0,0,0,0">
                        <w:txbxContent>
                          <w:p w14:paraId="07D6D057" w14:textId="77777777" w:rsidR="006E701E" w:rsidRDefault="006E701E" w:rsidP="006E70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1D620C0A" wp14:editId="21F0C342">
                  <wp:extent cx="1355725" cy="774700"/>
                  <wp:effectExtent l="0" t="0" r="0" b="6350"/>
                  <wp:docPr id="133417689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176894" name="Grafik 4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25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000C53CC" w14:textId="09833DC8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S wie die Sei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fe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73F76131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065EBB0F" w14:textId="77777777" w:rsidR="00E51576" w:rsidRDefault="00E51576" w:rsidP="000E3DB7">
            <w:pPr>
              <w:spacing w:line="240" w:lineRule="auto"/>
              <w:jc w:val="center"/>
              <w:rPr>
                <w:rFonts w:cs="Arial"/>
                <w:color w:val="EE0000"/>
                <w:sz w:val="32"/>
                <w:szCs w:val="32"/>
              </w:rPr>
            </w:pPr>
            <w:r>
              <w:rPr>
                <w:rFonts w:cs="Arial"/>
                <w:noProof/>
                <w:color w:val="EE0000"/>
                <w:sz w:val="32"/>
                <w:szCs w:val="32"/>
              </w:rPr>
              <w:drawing>
                <wp:inline distT="0" distB="0" distL="0" distR="0" wp14:anchorId="7632595B" wp14:editId="33BBD37E">
                  <wp:extent cx="2303681" cy="1316390"/>
                  <wp:effectExtent l="0" t="0" r="1905" b="0"/>
                  <wp:docPr id="1866974933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974933" name="Grafik 5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95" cy="1317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3AD3FC" w14:textId="77777777" w:rsidR="00E51576" w:rsidRDefault="00E51576" w:rsidP="000E3DB7">
            <w:pPr>
              <w:spacing w:line="240" w:lineRule="auto"/>
              <w:rPr>
                <w:rFonts w:cs="Arial"/>
                <w:sz w:val="32"/>
                <w:szCs w:val="32"/>
              </w:rPr>
            </w:pPr>
          </w:p>
          <w:p w14:paraId="2185F94B" w14:textId="77777777" w:rsidR="00E51576" w:rsidRDefault="00E51576" w:rsidP="000E3DB7">
            <w:pPr>
              <w:spacing w:line="240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2BB98784" w14:textId="77777777" w:rsidR="00E51576" w:rsidRPr="009627F5" w:rsidRDefault="00E51576" w:rsidP="000E3DB7">
            <w:pPr>
              <w:spacing w:line="240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0790A18F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T wie die Ta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fel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52928CD1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sz w:val="10"/>
                <w:szCs w:val="10"/>
              </w:rPr>
            </w:pPr>
          </w:p>
          <w:p w14:paraId="5B310BA9" w14:textId="77777777" w:rsidR="00E51576" w:rsidRPr="00925D5F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10"/>
                <w:szCs w:val="10"/>
              </w:rPr>
            </w:pPr>
          </w:p>
          <w:p w14:paraId="03993527" w14:textId="7035EDA7" w:rsidR="00E51576" w:rsidRPr="008253D4" w:rsidRDefault="006E701E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FF6CD5" wp14:editId="5FEB0199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929005</wp:posOffset>
                      </wp:positionV>
                      <wp:extent cx="2840355" cy="241935"/>
                      <wp:effectExtent l="0" t="0" r="0" b="5715"/>
                      <wp:wrapNone/>
                      <wp:docPr id="125200718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2A17E2" w14:textId="62305987" w:rsidR="006E701E" w:rsidRDefault="006E701E" w:rsidP="006E70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Text: Katja Büscher, Köln; Illustration: Anke Fröhlich, Leipzig (Seife); </w:t>
                                  </w:r>
                                </w:p>
                                <w:p w14:paraId="32E310EB" w14:textId="1E53F277" w:rsidR="006E701E" w:rsidRDefault="006E701E" w:rsidP="006E701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Friederike Schumann, Berlin (Zebra an Tafel)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F6CD5" id="_x0000_s1045" type="#_x0000_t202" style="position:absolute;left:0;text-align:left;margin-left:-3.7pt;margin-top:73.15pt;width:223.65pt;height:19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" filled="f" stroked="f" strokeweight=".5pt">
                      <v:textbox inset="0,0,0,0">
                        <w:txbxContent>
                          <w:p w14:paraId="5D2A17E2" w14:textId="62305987" w:rsidR="006E701E" w:rsidRDefault="006E701E" w:rsidP="006E70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 (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Seife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); </w:t>
                            </w:r>
                          </w:p>
                          <w:p w14:paraId="32E310EB" w14:textId="1E53F277" w:rsidR="006E701E" w:rsidRDefault="006E701E" w:rsidP="006E701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Friederike Schumann, Berlin (Zebra an Tafel)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454D5574" wp14:editId="42D4188F">
                  <wp:extent cx="754793" cy="750597"/>
                  <wp:effectExtent l="0" t="0" r="0" b="0"/>
                  <wp:docPr id="49068661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686615" name="Grafik 490686615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309" cy="788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3FCCF9" w14:textId="77777777" w:rsidR="00E51576" w:rsidRDefault="00E51576" w:rsidP="00E51576">
      <w:pPr>
        <w:tabs>
          <w:tab w:val="left" w:pos="3600"/>
        </w:tabs>
        <w:rPr>
          <w:rFonts w:ascii="Comic Sans MS" w:hAnsi="Comic Sans MS" w:cs="Arial"/>
          <w:sz w:val="32"/>
          <w:szCs w:val="32"/>
        </w:rPr>
        <w:sectPr w:rsidR="00E51576" w:rsidSect="00E51576">
          <w:footerReference w:type="default" r:id="rId51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60A740E6" w14:textId="77777777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p w14:paraId="0B71AC99" w14:textId="1B52C32E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DA0FAA" w14:paraId="3E034B99" w14:textId="77777777" w:rsidTr="000A7F0F">
        <w:trPr>
          <w:trHeight w:hRule="exact" w:val="6237"/>
        </w:trPr>
        <w:tc>
          <w:tcPr>
            <w:tcW w:w="4535" w:type="dxa"/>
          </w:tcPr>
          <w:p w14:paraId="22F7126C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T wie die Ta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fel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7B8A6C7B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66BD082C" w14:textId="77777777" w:rsidR="00E51576" w:rsidRPr="006963F8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5DBF027C" wp14:editId="03CF3567">
                  <wp:extent cx="1860407" cy="1850065"/>
                  <wp:effectExtent l="0" t="0" r="0" b="4445"/>
                  <wp:docPr id="1797578257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578257" name="Grafik 1797578257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920" cy="186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82D12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379B532" w14:textId="77777777" w:rsidR="00EE74B7" w:rsidRPr="00925D5F" w:rsidRDefault="00EE74B7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2825C90F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U wie der Un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fall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4C9EFCCB" w14:textId="51166A04" w:rsidR="00E51576" w:rsidRPr="00E57D33" w:rsidRDefault="00EE74B7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FACACF7" wp14:editId="44BD5E26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778730</wp:posOffset>
                      </wp:positionV>
                      <wp:extent cx="2840355" cy="241935"/>
                      <wp:effectExtent l="0" t="0" r="0" b="5715"/>
                      <wp:wrapNone/>
                      <wp:docPr id="106254930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6437E7" w14:textId="0776F1DD" w:rsidR="00EE74B7" w:rsidRDefault="00EE74B7" w:rsidP="00EE74B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 (Unfall);</w:t>
                                  </w:r>
                                </w:p>
                                <w:p w14:paraId="49C15C6E" w14:textId="77777777" w:rsidR="00EE74B7" w:rsidRDefault="00EE74B7" w:rsidP="00EE74B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Friederike Schumann, Berlin (Zebra an Tafel)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CACF7" id="_x0000_s1046" type="#_x0000_t202" style="position:absolute;left:0;text-align:left;margin-left:-3.7pt;margin-top:61.3pt;width:223.65pt;height:19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" filled="f" stroked="f" strokeweight=".5pt">
                      <v:textbox inset="0,0,0,0">
                        <w:txbxContent>
                          <w:p w14:paraId="326437E7" w14:textId="0776F1DD" w:rsidR="00EE74B7" w:rsidRDefault="00EE74B7" w:rsidP="00EE74B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 (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Unfall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);</w:t>
                            </w:r>
                          </w:p>
                          <w:p w14:paraId="49C15C6E" w14:textId="77777777" w:rsidR="00EE74B7" w:rsidRDefault="00EE74B7" w:rsidP="00EE74B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Friederike Schumann, Berlin (Zebra an Tafel)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3F40688A" wp14:editId="28A01FCD">
                  <wp:extent cx="739071" cy="696288"/>
                  <wp:effectExtent l="0" t="0" r="4445" b="8890"/>
                  <wp:docPr id="101102108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02108" name="Grafik 7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071" cy="696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0A54E85E" w14:textId="77777777" w:rsidR="00E51576" w:rsidRDefault="00E51576" w:rsidP="000E3DB7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U wie der Un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fall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766311D9" w14:textId="77777777" w:rsidR="00E51576" w:rsidRDefault="00E51576" w:rsidP="000E3DB7">
            <w:pPr>
              <w:spacing w:line="276" w:lineRule="auto"/>
              <w:rPr>
                <w:rFonts w:cs="Arial"/>
                <w:sz w:val="32"/>
                <w:szCs w:val="32"/>
              </w:rPr>
            </w:pPr>
          </w:p>
          <w:p w14:paraId="5AE758EA" w14:textId="77777777" w:rsidR="00EE74B7" w:rsidRPr="006963F8" w:rsidRDefault="00E51576" w:rsidP="00EE74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cs="Arial"/>
                <w:noProof/>
                <w:color w:val="EE0000"/>
                <w:sz w:val="32"/>
                <w:szCs w:val="32"/>
              </w:rPr>
              <w:drawing>
                <wp:inline distT="0" distB="0" distL="0" distR="0" wp14:anchorId="3F0BB1E5" wp14:editId="3EED1735">
                  <wp:extent cx="1780299" cy="1677242"/>
                  <wp:effectExtent l="0" t="0" r="0" b="0"/>
                  <wp:docPr id="580700979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700979" name="Grafik 8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029" cy="1680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58B6C" w14:textId="784AE17F" w:rsidR="00EE74B7" w:rsidRDefault="00EE74B7" w:rsidP="00EE74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4E0E6C38" w14:textId="77777777" w:rsidR="00EE74B7" w:rsidRDefault="00EE74B7" w:rsidP="00EE74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7B22812D" w14:textId="77777777" w:rsidR="00EE74B7" w:rsidRPr="00925D5F" w:rsidRDefault="00EE74B7" w:rsidP="00EE74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9D0D8B4" w14:textId="75C29E78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V wie der Vo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gel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3C164935" w14:textId="60107679" w:rsidR="00E51576" w:rsidRPr="00F93BD3" w:rsidRDefault="00EE74B7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29DFA16" wp14:editId="08388E0F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876907</wp:posOffset>
                      </wp:positionV>
                      <wp:extent cx="2840355" cy="121297"/>
                      <wp:effectExtent l="0" t="0" r="0" b="12065"/>
                      <wp:wrapNone/>
                      <wp:docPr id="13263176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EC5508" w14:textId="77777777" w:rsidR="00EE74B7" w:rsidRDefault="00EE74B7" w:rsidP="00EE74B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DFA16" id="_x0000_s1047" type="#_x0000_t202" style="position:absolute;left:0;text-align:left;margin-left:-3.3pt;margin-top:69.05pt;width:223.65pt;height:9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" filled="f" stroked="f" strokeweight=".5pt">
                      <v:textbox inset="0,0,0,0">
                        <w:txbxContent>
                          <w:p w14:paraId="6AEC5508" w14:textId="77777777" w:rsidR="00EE74B7" w:rsidRDefault="00EE74B7" w:rsidP="00EE74B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2E2B2889" wp14:editId="434B684C">
                  <wp:extent cx="857231" cy="611095"/>
                  <wp:effectExtent l="0" t="0" r="635" b="0"/>
                  <wp:docPr id="1053285140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285140" name="Grafik 27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31" cy="6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576" w:rsidRPr="00DA0FAA" w14:paraId="4458E1BC" w14:textId="77777777" w:rsidTr="000A7F0F">
        <w:trPr>
          <w:trHeight w:hRule="exact" w:val="6237"/>
        </w:trPr>
        <w:tc>
          <w:tcPr>
            <w:tcW w:w="4535" w:type="dxa"/>
          </w:tcPr>
          <w:p w14:paraId="1F780227" w14:textId="77777777" w:rsidR="00E51576" w:rsidRDefault="00E51576" w:rsidP="000E3DB7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V wie der Vo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gel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01F5AA6B" w14:textId="77777777" w:rsidR="008455BE" w:rsidRDefault="008455BE" w:rsidP="000E3DB7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578FE027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  <w:r>
              <w:rPr>
                <w:rFonts w:cs="Arial"/>
                <w:noProof/>
                <w:color w:val="EE0000"/>
                <w:sz w:val="16"/>
                <w:szCs w:val="16"/>
              </w:rPr>
              <w:drawing>
                <wp:inline distT="0" distB="0" distL="0" distR="0" wp14:anchorId="5B46632F" wp14:editId="284AC055">
                  <wp:extent cx="2191690" cy="1562392"/>
                  <wp:effectExtent l="0" t="0" r="0" b="0"/>
                  <wp:docPr id="1760372852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372852" name="Grafik 28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690" cy="1562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970CD7" w14:textId="77777777" w:rsidR="00E51576" w:rsidRPr="00925D5F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16"/>
                <w:szCs w:val="16"/>
              </w:rPr>
            </w:pPr>
          </w:p>
          <w:p w14:paraId="596AB2E4" w14:textId="48978610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W wie der Wür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fel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6D5DC7C4" w14:textId="5416C290" w:rsidR="00E51576" w:rsidRPr="009627F5" w:rsidRDefault="008455BE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832E2C3" wp14:editId="0A4580B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1209455</wp:posOffset>
                      </wp:positionV>
                      <wp:extent cx="2840355" cy="241935"/>
                      <wp:effectExtent l="0" t="0" r="0" b="5715"/>
                      <wp:wrapNone/>
                      <wp:docPr id="17780855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D60FCF" w14:textId="36DF9FA9" w:rsidR="008455BE" w:rsidRDefault="008455BE" w:rsidP="008455B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 (</w:t>
                                  </w:r>
                                  <w:r w:rsidR="00185084">
                                    <w:rPr>
                                      <w:sz w:val="12"/>
                                      <w:szCs w:val="12"/>
                                    </w:rPr>
                                    <w:t>Vogel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);</w:t>
                                  </w:r>
                                </w:p>
                                <w:p w14:paraId="32296299" w14:textId="4C8075C4" w:rsidR="008455BE" w:rsidRDefault="008455BE" w:rsidP="008455B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Friederike Schumann, Berlin (Zebra </w:t>
                                  </w:r>
                                  <w:r w:rsidR="00185084">
                                    <w:rPr>
                                      <w:sz w:val="12"/>
                                      <w:szCs w:val="12"/>
                                    </w:rPr>
                                    <w:t>mit Würfel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2E2C3" id="_x0000_s1048" type="#_x0000_t202" style="position:absolute;left:0;text-align:left;margin-left:-3.55pt;margin-top:95.25pt;width:223.65pt;height:19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" filled="f" stroked="f" strokeweight=".5pt">
                      <v:textbox inset="0,0,0,0">
                        <w:txbxContent>
                          <w:p w14:paraId="5FD60FCF" w14:textId="36DF9FA9" w:rsidR="008455BE" w:rsidRDefault="008455BE" w:rsidP="008455B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 (</w:t>
                            </w:r>
                            <w:r w:rsidR="00185084">
                              <w:rPr>
                                <w:sz w:val="12"/>
                                <w:szCs w:val="12"/>
                              </w:rPr>
                              <w:t>Vogel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);</w:t>
                            </w:r>
                          </w:p>
                          <w:p w14:paraId="32296299" w14:textId="4C8075C4" w:rsidR="008455BE" w:rsidRDefault="008455BE" w:rsidP="008455B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Friederike Schumann, Berlin (Zebra </w:t>
                            </w:r>
                            <w:r w:rsidR="00185084">
                              <w:rPr>
                                <w:sz w:val="12"/>
                                <w:szCs w:val="12"/>
                              </w:rPr>
                              <w:t>mit Würfel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65EF76E8" wp14:editId="061D541B">
                  <wp:extent cx="992684" cy="903453"/>
                  <wp:effectExtent l="0" t="0" r="0" b="0"/>
                  <wp:docPr id="1587141120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141120" name="Grafik 29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684" cy="903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41C59C78" w14:textId="77777777" w:rsidR="00E51576" w:rsidRPr="000A66E4" w:rsidRDefault="00E51576" w:rsidP="000E3DB7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W wie der Wür</w:t>
            </w:r>
            <w:r w:rsidRPr="00925D5F">
              <w:rPr>
                <w:rFonts w:ascii="Comic Sans MS" w:hAnsi="Comic Sans MS" w:cs="Arial"/>
                <w:color w:val="00B050"/>
                <w:sz w:val="32"/>
                <w:szCs w:val="32"/>
              </w:rPr>
              <w:t>fel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68B6F3CE" w14:textId="77777777" w:rsidR="00E51576" w:rsidRPr="00F93BD3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6E463124" wp14:editId="05B4DA0A">
                  <wp:extent cx="1839213" cy="1673890"/>
                  <wp:effectExtent l="0" t="0" r="8890" b="2540"/>
                  <wp:docPr id="2112726236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726236" name="Grafik 29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213" cy="167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4C663" w14:textId="77777777" w:rsidR="008455BE" w:rsidRDefault="008455BE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0FBAAC9A" w14:textId="3E1CA3CD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X wie das Xy</w:t>
            </w:r>
            <w:r w:rsidRPr="00814B1E">
              <w:rPr>
                <w:rFonts w:ascii="Comic Sans MS" w:hAnsi="Comic Sans MS" w:cs="Arial"/>
                <w:color w:val="00B050"/>
                <w:sz w:val="32"/>
                <w:szCs w:val="32"/>
              </w:rPr>
              <w:t>lo</w:t>
            </w:r>
            <w:r>
              <w:rPr>
                <w:rFonts w:ascii="Comic Sans MS" w:hAnsi="Comic Sans MS" w:cs="Arial"/>
                <w:sz w:val="32"/>
                <w:szCs w:val="32"/>
              </w:rPr>
              <w:t>fon?</w:t>
            </w:r>
          </w:p>
          <w:p w14:paraId="077C3DBB" w14:textId="37BC4597" w:rsidR="00E51576" w:rsidRPr="00F93BD3" w:rsidRDefault="00185084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82C90D9" wp14:editId="18C13468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1204375</wp:posOffset>
                      </wp:positionV>
                      <wp:extent cx="2840355" cy="241935"/>
                      <wp:effectExtent l="0" t="0" r="0" b="5715"/>
                      <wp:wrapNone/>
                      <wp:docPr id="108411752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553BB8" w14:textId="35B8299D" w:rsidR="00185084" w:rsidRDefault="00185084" w:rsidP="00185084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 (Xylofon);</w:t>
                                  </w:r>
                                </w:p>
                                <w:p w14:paraId="02E0B6AC" w14:textId="77777777" w:rsidR="00185084" w:rsidRDefault="00185084" w:rsidP="00185084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Friederike Schumann, Berlin (Zebra mit Würfel)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C90D9" id="_x0000_s1049" type="#_x0000_t202" style="position:absolute;left:0;text-align:left;margin-left:-3.6pt;margin-top:94.85pt;width:223.65pt;height:1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" filled="f" stroked="f" strokeweight=".5pt">
                      <v:textbox inset="0,0,0,0">
                        <w:txbxContent>
                          <w:p w14:paraId="0A553BB8" w14:textId="35B8299D" w:rsidR="00185084" w:rsidRDefault="00185084" w:rsidP="00185084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 (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Xylofon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);</w:t>
                            </w:r>
                          </w:p>
                          <w:p w14:paraId="02E0B6AC" w14:textId="77777777" w:rsidR="00185084" w:rsidRDefault="00185084" w:rsidP="00185084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Friederike Schumann, Berlin (Zebra mit Würfel)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FEE7E6C" wp14:editId="2F5DF9F8">
                  <wp:extent cx="1284293" cy="977900"/>
                  <wp:effectExtent l="0" t="0" r="0" b="0"/>
                  <wp:docPr id="1146193425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193425" name="Grafik 30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293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D8C8FC" w14:textId="77777777" w:rsidR="00E51576" w:rsidRDefault="00E51576" w:rsidP="00E51576">
      <w:pPr>
        <w:tabs>
          <w:tab w:val="left" w:pos="3600"/>
        </w:tabs>
        <w:rPr>
          <w:rFonts w:ascii="Comic Sans MS" w:hAnsi="Comic Sans MS" w:cs="Arial"/>
          <w:sz w:val="32"/>
          <w:szCs w:val="32"/>
        </w:rPr>
        <w:sectPr w:rsidR="00E51576" w:rsidSect="00E51576">
          <w:footerReference w:type="default" r:id="rId60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37A31D4D" w14:textId="77777777" w:rsidR="00E51576" w:rsidRDefault="00E51576" w:rsidP="00E51576">
      <w:pPr>
        <w:rPr>
          <w:rFonts w:ascii="Klett GSNorm" w:hAnsi="Klett GSNorm"/>
          <w:sz w:val="44"/>
          <w:szCs w:val="44"/>
        </w:rPr>
      </w:pPr>
    </w:p>
    <w:p w14:paraId="07A7DDD4" w14:textId="77777777" w:rsidR="00E51576" w:rsidRDefault="00E51576" w:rsidP="00E51576">
      <w:pPr>
        <w:jc w:val="center"/>
        <w:rPr>
          <w:rFonts w:ascii="Klett GSNorm" w:hAnsi="Klett GSNorm"/>
          <w:sz w:val="44"/>
          <w:szCs w:val="44"/>
        </w:rPr>
      </w:pPr>
    </w:p>
    <w:p w14:paraId="7ED32CE5" w14:textId="50CA1B88" w:rsidR="00C23CFA" w:rsidRDefault="00C23CFA" w:rsidP="00E51576">
      <w:pPr>
        <w:jc w:val="center"/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DA0FAA" w14:paraId="0244F2CA" w14:textId="77777777" w:rsidTr="00C23CFA">
        <w:trPr>
          <w:trHeight w:hRule="exact" w:val="6237"/>
        </w:trPr>
        <w:tc>
          <w:tcPr>
            <w:tcW w:w="4535" w:type="dxa"/>
          </w:tcPr>
          <w:p w14:paraId="4DF5D319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X wie das Xy</w:t>
            </w:r>
            <w:r w:rsidRPr="00296A8A">
              <w:rPr>
                <w:rFonts w:ascii="Comic Sans MS" w:hAnsi="Comic Sans MS" w:cs="Arial"/>
                <w:color w:val="00B050"/>
                <w:sz w:val="32"/>
                <w:szCs w:val="32"/>
              </w:rPr>
              <w:t>lo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fon.</w:t>
            </w:r>
          </w:p>
          <w:p w14:paraId="6AB0520D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450C12B6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693C1476" wp14:editId="64DDE318">
                  <wp:extent cx="2365658" cy="1801284"/>
                  <wp:effectExtent l="0" t="0" r="0" b="8890"/>
                  <wp:docPr id="194021141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211411" name="Grafik 31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658" cy="1801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65752B" w14:textId="77777777" w:rsidR="00E265CF" w:rsidRDefault="00E265CF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7B7C09AA" w14:textId="77777777" w:rsidR="00E51576" w:rsidRPr="00EF3FFE" w:rsidRDefault="00E51576" w:rsidP="000E3DB7">
            <w:pPr>
              <w:spacing w:line="276" w:lineRule="auto"/>
              <w:rPr>
                <w:rFonts w:cs="Arial"/>
                <w:color w:val="EE0000"/>
                <w:sz w:val="16"/>
                <w:szCs w:val="16"/>
              </w:rPr>
            </w:pPr>
          </w:p>
          <w:p w14:paraId="6A358B9D" w14:textId="0F5B6E6F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Wer hat Y wie der Yak?</w:t>
            </w:r>
          </w:p>
          <w:p w14:paraId="233A00EB" w14:textId="505FE71E" w:rsidR="00E51576" w:rsidRPr="00F93BD3" w:rsidRDefault="00E265CF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1562832" wp14:editId="46CE3325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744248</wp:posOffset>
                      </wp:positionV>
                      <wp:extent cx="2840355" cy="121297"/>
                      <wp:effectExtent l="0" t="0" r="0" b="12065"/>
                      <wp:wrapNone/>
                      <wp:docPr id="72510175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942ECE" w14:textId="77777777" w:rsidR="00E265CF" w:rsidRDefault="00E265CF" w:rsidP="00E265CF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62832" id="_x0000_s1050" type="#_x0000_t202" style="position:absolute;left:0;text-align:left;margin-left:-4.2pt;margin-top:58.6pt;width:223.65pt;height:9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" filled="f" stroked="f" strokeweight=".5pt">
                      <v:textbox inset="0,0,0,0">
                        <w:txbxContent>
                          <w:p w14:paraId="42942ECE" w14:textId="77777777" w:rsidR="00E265CF" w:rsidRDefault="00E265CF" w:rsidP="00E265CF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6A21AB14" wp14:editId="5CE8AA66">
                  <wp:extent cx="683051" cy="641668"/>
                  <wp:effectExtent l="0" t="0" r="3175" b="6350"/>
                  <wp:docPr id="26282785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827856" name="Grafik 9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51" cy="641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03420D05" w14:textId="77777777" w:rsidR="00E51576" w:rsidRDefault="00E51576" w:rsidP="000E3DB7">
            <w:pPr>
              <w:tabs>
                <w:tab w:val="left" w:pos="2657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Y wie der Yak.</w:t>
            </w:r>
          </w:p>
          <w:p w14:paraId="17FA1D89" w14:textId="77777777" w:rsidR="00E51576" w:rsidRDefault="00E51576" w:rsidP="000E3DB7">
            <w:pPr>
              <w:tabs>
                <w:tab w:val="left" w:pos="2657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  <w:p w14:paraId="02BA4D4F" w14:textId="77777777" w:rsidR="00E51576" w:rsidRPr="00296A8A" w:rsidRDefault="00E51576" w:rsidP="000E3DB7">
            <w:pPr>
              <w:spacing w:line="276" w:lineRule="auto"/>
              <w:jc w:val="center"/>
              <w:rPr>
                <w:rFonts w:cs="Arial"/>
                <w:color w:val="EE0000"/>
                <w:sz w:val="36"/>
                <w:szCs w:val="36"/>
              </w:rPr>
            </w:pPr>
            <w:r>
              <w:rPr>
                <w:rFonts w:cs="Arial"/>
                <w:noProof/>
                <w:color w:val="EE0000"/>
                <w:sz w:val="36"/>
                <w:szCs w:val="36"/>
              </w:rPr>
              <w:drawing>
                <wp:inline distT="0" distB="0" distL="0" distR="0" wp14:anchorId="13C75B28" wp14:editId="7EDC1A44">
                  <wp:extent cx="2078346" cy="1952430"/>
                  <wp:effectExtent l="0" t="0" r="0" b="0"/>
                  <wp:docPr id="40578291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78291" name="Grafik 10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346" cy="195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F2C58B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  <w:p w14:paraId="1A913D04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Z wie das Ze</w:t>
            </w:r>
            <w:r w:rsidRPr="00E03A35">
              <w:rPr>
                <w:rFonts w:ascii="Comic Sans MS" w:hAnsi="Comic Sans MS" w:cs="Arial"/>
                <w:color w:val="00B050"/>
                <w:sz w:val="32"/>
                <w:szCs w:val="32"/>
              </w:rPr>
              <w:t>bra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50DE7BEC" w14:textId="29FA6BE0" w:rsidR="00E51576" w:rsidRPr="00F93BD3" w:rsidRDefault="00E265CF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709481F" wp14:editId="7B4D76D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717578</wp:posOffset>
                      </wp:positionV>
                      <wp:extent cx="2840355" cy="121297"/>
                      <wp:effectExtent l="0" t="0" r="0" b="12065"/>
                      <wp:wrapNone/>
                      <wp:docPr id="147112366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1679BB" w14:textId="77777777" w:rsidR="00E265CF" w:rsidRDefault="00E265CF" w:rsidP="00E265CF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9481F" id="_x0000_s1051" type="#_x0000_t202" style="position:absolute;left:0;text-align:left;margin-left:-3.65pt;margin-top:56.5pt;width:223.65pt;height:9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" filled="f" stroked="f" strokeweight=".5pt">
                      <v:textbox inset="0,0,0,0">
                        <w:txbxContent>
                          <w:p w14:paraId="3E1679BB" w14:textId="77777777" w:rsidR="00E265CF" w:rsidRDefault="00E265CF" w:rsidP="00E265CF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5157793" wp14:editId="33992529">
                  <wp:extent cx="829340" cy="640122"/>
                  <wp:effectExtent l="0" t="0" r="0" b="0"/>
                  <wp:docPr id="519085811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085811" name="Grafik 519085811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368" cy="664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576" w:rsidRPr="00DA0FAA" w14:paraId="235DDBAD" w14:textId="77777777" w:rsidTr="00C23CFA">
        <w:trPr>
          <w:trHeight w:hRule="exact" w:val="6237"/>
        </w:trPr>
        <w:tc>
          <w:tcPr>
            <w:tcW w:w="4535" w:type="dxa"/>
          </w:tcPr>
          <w:p w14:paraId="2A22F1FF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Ich 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sz w:val="32"/>
                <w:szCs w:val="32"/>
              </w:rPr>
              <w:t xml:space="preserve"> Z wie das Ze</w:t>
            </w:r>
            <w:r w:rsidRPr="00296A8A">
              <w:rPr>
                <w:rFonts w:ascii="Comic Sans MS" w:hAnsi="Comic Sans MS" w:cs="Arial"/>
                <w:color w:val="00B050"/>
                <w:sz w:val="32"/>
                <w:szCs w:val="32"/>
              </w:rPr>
              <w:t>bra</w:t>
            </w:r>
            <w:r>
              <w:rPr>
                <w:rFonts w:ascii="Comic Sans MS" w:hAnsi="Comic Sans MS" w:cs="Arial"/>
                <w:sz w:val="32"/>
                <w:szCs w:val="32"/>
              </w:rPr>
              <w:t>.</w:t>
            </w:r>
          </w:p>
          <w:p w14:paraId="19AA897A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  <w:p w14:paraId="72F0F546" w14:textId="77777777" w:rsidR="00E51576" w:rsidRPr="000A66E4" w:rsidRDefault="00E51576" w:rsidP="000E3DB7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53358CF" wp14:editId="308B5040">
                  <wp:extent cx="2006082" cy="1548384"/>
                  <wp:effectExtent l="0" t="0" r="0" b="0"/>
                  <wp:docPr id="225705335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05335" name="Grafik 225705335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78" cy="1567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FE8407" w14:textId="77777777" w:rsidR="00E51576" w:rsidRDefault="00E51576" w:rsidP="000E3DB7">
            <w:pPr>
              <w:spacing w:line="276" w:lineRule="auto"/>
              <w:jc w:val="center"/>
              <w:rPr>
                <w:rFonts w:cs="Arial"/>
                <w:sz w:val="32"/>
                <w:szCs w:val="32"/>
              </w:rPr>
            </w:pPr>
          </w:p>
          <w:p w14:paraId="49D23C11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Au wie das Au</w:t>
            </w:r>
            <w:r w:rsidRPr="0061389C">
              <w:rPr>
                <w:rFonts w:ascii="Comic Sans MS" w:hAnsi="Comic Sans MS" w:cs="Arial"/>
                <w:color w:val="00B050"/>
                <w:sz w:val="32"/>
                <w:szCs w:val="32"/>
              </w:rPr>
              <w:t>ge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21573D42" w14:textId="7DC47E77" w:rsidR="00E51576" w:rsidRPr="00685D4B" w:rsidRDefault="009E720E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730511D" wp14:editId="7AEEA87C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1174335</wp:posOffset>
                      </wp:positionV>
                      <wp:extent cx="2840355" cy="121297"/>
                      <wp:effectExtent l="0" t="0" r="0" b="12065"/>
                      <wp:wrapNone/>
                      <wp:docPr id="98515474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CD9D9F" w14:textId="77777777" w:rsidR="009E720E" w:rsidRDefault="009E720E" w:rsidP="009E720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0511D" id="_x0000_s1052" type="#_x0000_t202" style="position:absolute;left:0;text-align:left;margin-left:-3.45pt;margin-top:92.45pt;width:223.65pt;height:9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" filled="f" stroked="f" strokeweight=".5pt">
                      <v:textbox inset="0,0,0,0">
                        <w:txbxContent>
                          <w:p w14:paraId="03CD9D9F" w14:textId="77777777" w:rsidR="009E720E" w:rsidRDefault="009E720E" w:rsidP="009E720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2DCE80F1" wp14:editId="6FE35260">
                  <wp:extent cx="1276975" cy="900062"/>
                  <wp:effectExtent l="0" t="0" r="0" b="0"/>
                  <wp:docPr id="738461753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461753" name="Grafik 11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975" cy="90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2AD5C1BA" w14:textId="77777777" w:rsidR="00E51576" w:rsidRDefault="00E51576" w:rsidP="000E3DB7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Au wie das Au</w:t>
            </w:r>
            <w:r w:rsidRPr="0061389C">
              <w:rPr>
                <w:rFonts w:ascii="Comic Sans MS" w:hAnsi="Comic Sans MS" w:cs="Arial"/>
                <w:color w:val="00B050"/>
                <w:sz w:val="32"/>
                <w:szCs w:val="32"/>
              </w:rPr>
              <w:t>ge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6575D19D" w14:textId="77777777" w:rsidR="00E51576" w:rsidRDefault="00E51576" w:rsidP="000E3DB7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7261F14F" w14:textId="77777777" w:rsidR="00E51576" w:rsidRPr="00296A8A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EE0000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color w:val="EE0000"/>
                <w:sz w:val="32"/>
                <w:szCs w:val="32"/>
              </w:rPr>
              <w:drawing>
                <wp:inline distT="0" distB="0" distL="0" distR="0" wp14:anchorId="2A889C24" wp14:editId="0556D984">
                  <wp:extent cx="2343774" cy="1651983"/>
                  <wp:effectExtent l="0" t="0" r="0" b="5715"/>
                  <wp:docPr id="538589348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589348" name="Grafik 12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130" cy="165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366C0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0F79F8B6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Ei wie der Ei</w:t>
            </w:r>
            <w:r w:rsidRPr="00296A8A">
              <w:rPr>
                <w:rFonts w:ascii="Comic Sans MS" w:hAnsi="Comic Sans MS" w:cs="Arial"/>
                <w:color w:val="00B050"/>
                <w:sz w:val="32"/>
                <w:szCs w:val="32"/>
              </w:rPr>
              <w:t>mer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55471783" w14:textId="748F12EF" w:rsidR="00E51576" w:rsidRPr="005E50AA" w:rsidRDefault="009E720E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CB3C8E9" wp14:editId="3779FFD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1196312</wp:posOffset>
                      </wp:positionV>
                      <wp:extent cx="2840355" cy="121285"/>
                      <wp:effectExtent l="0" t="0" r="0" b="12065"/>
                      <wp:wrapNone/>
                      <wp:docPr id="52168819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56033C" w14:textId="77777777" w:rsidR="009E720E" w:rsidRDefault="009E720E" w:rsidP="009E720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3C8E9" id="_x0000_s1053" type="#_x0000_t202" style="position:absolute;left:0;text-align:left;margin-left:-3.7pt;margin-top:94.2pt;width:223.65pt;height:9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" filled="f" stroked="f" strokeweight=".5pt">
                      <v:textbox inset="0,0,0,0">
                        <w:txbxContent>
                          <w:p w14:paraId="3256033C" w14:textId="77777777" w:rsidR="009E720E" w:rsidRDefault="009E720E" w:rsidP="009E720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color w:val="EE0000"/>
                <w:sz w:val="32"/>
                <w:szCs w:val="32"/>
              </w:rPr>
              <w:drawing>
                <wp:inline distT="0" distB="0" distL="0" distR="0" wp14:anchorId="49CC528B" wp14:editId="7CA948B2">
                  <wp:extent cx="874643" cy="838200"/>
                  <wp:effectExtent l="0" t="0" r="1905" b="0"/>
                  <wp:docPr id="1514694716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694716" name="Grafik 13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43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51576" w:rsidRPr="0061389C">
              <w:rPr>
                <w:rFonts w:ascii="Comic Sans MS" w:hAnsi="Comic Sans MS" w:cs="Arial"/>
                <w:color w:val="EE0000"/>
                <w:sz w:val="32"/>
                <w:szCs w:val="32"/>
              </w:rPr>
              <w:t xml:space="preserve"> </w:t>
            </w:r>
          </w:p>
        </w:tc>
      </w:tr>
    </w:tbl>
    <w:p w14:paraId="62C14294" w14:textId="77777777" w:rsidR="00E51576" w:rsidRDefault="00E51576" w:rsidP="00E51576">
      <w:pPr>
        <w:rPr>
          <w:rFonts w:ascii="Klett GSNorm" w:hAnsi="Klett GSNorm"/>
          <w:sz w:val="44"/>
          <w:szCs w:val="44"/>
        </w:rPr>
      </w:pPr>
    </w:p>
    <w:tbl>
      <w:tblPr>
        <w:tblStyle w:val="Tabellenraster"/>
        <w:tblpPr w:leftFromText="141" w:rightFromText="141" w:horzAnchor="margin" w:tblpY="69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F93BD3" w14:paraId="148EC3F7" w14:textId="77777777" w:rsidTr="00C23CFA">
        <w:trPr>
          <w:trHeight w:hRule="exact" w:val="6237"/>
        </w:trPr>
        <w:tc>
          <w:tcPr>
            <w:tcW w:w="4535" w:type="dxa"/>
          </w:tcPr>
          <w:p w14:paraId="2B241397" w14:textId="77777777" w:rsidR="00E51576" w:rsidRDefault="00E51576" w:rsidP="000E3DB7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lastRenderedPageBreak/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Ei wie der Ei</w:t>
            </w:r>
            <w:r w:rsidRPr="00296A8A">
              <w:rPr>
                <w:rFonts w:ascii="Comic Sans MS" w:hAnsi="Comic Sans MS" w:cs="Arial"/>
                <w:color w:val="00B050"/>
                <w:sz w:val="32"/>
                <w:szCs w:val="32"/>
              </w:rPr>
              <w:t>mer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7D6E8C4A" w14:textId="77777777" w:rsidR="00E51576" w:rsidRPr="00296A8A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EE0000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color w:val="EE0000"/>
                <w:sz w:val="32"/>
                <w:szCs w:val="32"/>
              </w:rPr>
              <w:drawing>
                <wp:inline distT="0" distB="0" distL="0" distR="0" wp14:anchorId="6F623E6D" wp14:editId="36C9F42E">
                  <wp:extent cx="1874059" cy="1795974"/>
                  <wp:effectExtent l="0" t="0" r="0" b="0"/>
                  <wp:docPr id="78521949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219494" name="Grafik 14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059" cy="179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7FF20" w14:textId="77777777" w:rsidR="00E51576" w:rsidRPr="00B63E44" w:rsidRDefault="00E51576" w:rsidP="000E3DB7">
            <w:pPr>
              <w:spacing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  <w:p w14:paraId="60A32552" w14:textId="77777777" w:rsidR="00E51576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Wer hat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Eu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wie die Eu</w:t>
            </w:r>
            <w:r w:rsidRPr="00296A8A">
              <w:rPr>
                <w:rFonts w:ascii="Comic Sans MS" w:hAnsi="Comic Sans MS" w:cs="Arial"/>
                <w:color w:val="00B050"/>
                <w:sz w:val="32"/>
                <w:szCs w:val="32"/>
              </w:rPr>
              <w:t>le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6DDBAB8E" w14:textId="03B5AFD3" w:rsidR="00E51576" w:rsidRPr="00F06E81" w:rsidRDefault="004D2FF2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D0F1EAC" wp14:editId="24739F8A">
                      <wp:simplePos x="0" y="0"/>
                      <wp:positionH relativeFrom="column">
                        <wp:posOffset>-44865</wp:posOffset>
                      </wp:positionH>
                      <wp:positionV relativeFrom="paragraph">
                        <wp:posOffset>1204595</wp:posOffset>
                      </wp:positionV>
                      <wp:extent cx="2840355" cy="121285"/>
                      <wp:effectExtent l="0" t="0" r="0" b="12065"/>
                      <wp:wrapNone/>
                      <wp:docPr id="139416536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2B4B15" w14:textId="77777777" w:rsidR="004D2FF2" w:rsidRDefault="004D2FF2" w:rsidP="004D2FF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F1EAC" id="_x0000_s1054" type="#_x0000_t202" style="position:absolute;left:0;text-align:left;margin-left:-3.55pt;margin-top:94.85pt;width:223.65pt;height:9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" filled="f" stroked="f" strokeweight=".5pt">
                      <v:textbox inset="0,0,0,0">
                        <w:txbxContent>
                          <w:p w14:paraId="132B4B15" w14:textId="77777777" w:rsidR="004D2FF2" w:rsidRDefault="004D2FF2" w:rsidP="004D2FF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0D1ADC11" wp14:editId="3C8433F4">
                  <wp:extent cx="655776" cy="880894"/>
                  <wp:effectExtent l="0" t="0" r="0" b="0"/>
                  <wp:docPr id="1790711929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711929" name="Grafik 34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76" cy="880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1F514E97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Eu</w:t>
            </w:r>
            <w:proofErr w:type="spellEnd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wie die Eu</w:t>
            </w:r>
            <w:r w:rsidRPr="00E03A35">
              <w:rPr>
                <w:rFonts w:ascii="Comic Sans MS" w:hAnsi="Comic Sans MS" w:cs="Arial"/>
                <w:color w:val="00B050"/>
                <w:sz w:val="32"/>
                <w:szCs w:val="32"/>
              </w:rPr>
              <w:t>le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.</w:t>
            </w:r>
          </w:p>
          <w:p w14:paraId="057FC8CC" w14:textId="77777777" w:rsidR="00E51576" w:rsidRPr="006963F8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789D3408" wp14:editId="656E0598">
                  <wp:extent cx="1559224" cy="2094481"/>
                  <wp:effectExtent l="0" t="0" r="3175" b="1270"/>
                  <wp:docPr id="1924729263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729263" name="Grafik 34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224" cy="2094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7A0B3B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Ö wie das Öl?</w:t>
            </w:r>
          </w:p>
          <w:p w14:paraId="720DC014" w14:textId="56475F80" w:rsidR="00E51576" w:rsidRPr="00F93BD3" w:rsidRDefault="004D2FF2" w:rsidP="000E3DB7">
            <w:pPr>
              <w:spacing w:line="240" w:lineRule="auto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C17B728" wp14:editId="19A1608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1183033</wp:posOffset>
                      </wp:positionV>
                      <wp:extent cx="2840355" cy="121285"/>
                      <wp:effectExtent l="0" t="0" r="0" b="12065"/>
                      <wp:wrapNone/>
                      <wp:docPr id="20172153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B4191E" w14:textId="77777777" w:rsidR="004D2FF2" w:rsidRDefault="004D2FF2" w:rsidP="004D2FF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7B728" id="_x0000_s1055" type="#_x0000_t202" style="position:absolute;left:0;text-align:left;margin-left:-3.7pt;margin-top:93.15pt;width:223.65pt;height:9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" filled="f" stroked="f" strokeweight=".5pt">
                      <v:textbox inset="0,0,0,0">
                        <w:txbxContent>
                          <w:p w14:paraId="44B4191E" w14:textId="77777777" w:rsidR="004D2FF2" w:rsidRDefault="004D2FF2" w:rsidP="004D2FF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17AC155F" wp14:editId="1542BE1E">
                  <wp:extent cx="472101" cy="706965"/>
                  <wp:effectExtent l="0" t="0" r="4445" b="0"/>
                  <wp:docPr id="1826305646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305646" name="Grafik 35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101" cy="70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576" w:rsidRPr="005E50AA" w14:paraId="666450F6" w14:textId="77777777" w:rsidTr="00C23CFA">
        <w:trPr>
          <w:trHeight w:hRule="exact" w:val="6237"/>
        </w:trPr>
        <w:tc>
          <w:tcPr>
            <w:tcW w:w="4535" w:type="dxa"/>
          </w:tcPr>
          <w:p w14:paraId="4400A895" w14:textId="2BD41EFE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Ö wie das Öl.</w:t>
            </w:r>
          </w:p>
          <w:p w14:paraId="669DEF00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3FB42FDA" wp14:editId="514F5D8B">
                  <wp:extent cx="1317040" cy="1972250"/>
                  <wp:effectExtent l="0" t="0" r="0" b="9525"/>
                  <wp:docPr id="948160384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160384" name="Grafik 35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040" cy="197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9C6C64" w14:textId="77777777" w:rsidR="007418A7" w:rsidRPr="000F3DA8" w:rsidRDefault="007418A7" w:rsidP="007418A7">
            <w:pPr>
              <w:spacing w:line="240" w:lineRule="auto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63F08723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Wer hat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Pf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wie das Pferd?</w:t>
            </w:r>
          </w:p>
          <w:p w14:paraId="1D7D31CB" w14:textId="6E09091C" w:rsidR="00E51576" w:rsidRPr="00C350EA" w:rsidRDefault="007418A7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CE25502" wp14:editId="642CB19A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1163983</wp:posOffset>
                      </wp:positionV>
                      <wp:extent cx="2840355" cy="121285"/>
                      <wp:effectExtent l="0" t="0" r="0" b="12065"/>
                      <wp:wrapNone/>
                      <wp:docPr id="118738352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D4804C" w14:textId="77777777" w:rsidR="007418A7" w:rsidRDefault="007418A7" w:rsidP="007418A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25502" id="_x0000_s1056" type="#_x0000_t202" style="position:absolute;left:0;text-align:left;margin-left:-3.55pt;margin-top:91.65pt;width:223.65pt;height:9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" filled="f" stroked="f" strokeweight=".5pt">
                      <v:textbox inset="0,0,0,0">
                        <w:txbxContent>
                          <w:p w14:paraId="18D4804C" w14:textId="77777777" w:rsidR="007418A7" w:rsidRDefault="007418A7" w:rsidP="007418A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55D261D9" wp14:editId="2D5AF3AB">
                  <wp:extent cx="763657" cy="734604"/>
                  <wp:effectExtent l="0" t="0" r="0" b="8890"/>
                  <wp:docPr id="39423219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232196" name="Grafik 36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657" cy="734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66EBF7AF" w14:textId="010FCD65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Pf</w:t>
            </w:r>
            <w:proofErr w:type="spellEnd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wie das Pferd.</w:t>
            </w:r>
          </w:p>
          <w:p w14:paraId="161363E7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inline distT="0" distB="0" distL="0" distR="0" wp14:anchorId="4D323B2F" wp14:editId="7DD69D3C">
                  <wp:extent cx="1932636" cy="1859111"/>
                  <wp:effectExtent l="0" t="0" r="0" b="8255"/>
                  <wp:docPr id="1001922970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22970" name="Grafik 36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079" cy="186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B7E76" w14:textId="77777777" w:rsidR="00E51576" w:rsidRDefault="00E51576" w:rsidP="000E3DB7">
            <w:pPr>
              <w:spacing w:line="240" w:lineRule="auto"/>
              <w:rPr>
                <w:rFonts w:cs="Arial"/>
                <w:sz w:val="32"/>
                <w:szCs w:val="32"/>
              </w:rPr>
            </w:pPr>
          </w:p>
          <w:p w14:paraId="1DCF4CF1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Wer hat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Sch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wie der Schnee?</w:t>
            </w:r>
          </w:p>
          <w:p w14:paraId="34C78C76" w14:textId="0FF01242" w:rsidR="00E51576" w:rsidRPr="00C350EA" w:rsidRDefault="007418A7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7F9279A" wp14:editId="76E09013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897283</wp:posOffset>
                      </wp:positionV>
                      <wp:extent cx="2840355" cy="121285"/>
                      <wp:effectExtent l="0" t="0" r="0" b="12065"/>
                      <wp:wrapNone/>
                      <wp:docPr id="4561048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FB6D4E" w14:textId="77777777" w:rsidR="007418A7" w:rsidRDefault="007418A7" w:rsidP="007418A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9279A" id="_x0000_s1057" type="#_x0000_t202" style="position:absolute;left:0;text-align:left;margin-left:-3.65pt;margin-top:70.65pt;width:223.65pt;height:9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" filled="f" stroked="f" strokeweight=".5pt">
                      <v:textbox inset="0,0,0,0">
                        <w:txbxContent>
                          <w:p w14:paraId="5CFB6D4E" w14:textId="77777777" w:rsidR="007418A7" w:rsidRDefault="007418A7" w:rsidP="007418A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1EED41E8" wp14:editId="6CD9E297">
                  <wp:extent cx="711200" cy="744209"/>
                  <wp:effectExtent l="0" t="0" r="0" b="0"/>
                  <wp:docPr id="264058874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058874" name="Grafik 37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74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82D781" w14:textId="77777777" w:rsidR="00E51576" w:rsidRDefault="00E51576" w:rsidP="00E51576">
      <w:pPr>
        <w:rPr>
          <w:rFonts w:ascii="Klett GSNorm" w:hAnsi="Klett GSNorm"/>
          <w:sz w:val="44"/>
          <w:szCs w:val="44"/>
        </w:rPr>
      </w:pPr>
    </w:p>
    <w:p w14:paraId="039241D7" w14:textId="77777777" w:rsidR="00E51576" w:rsidRDefault="00E51576" w:rsidP="00E51576">
      <w:pPr>
        <w:rPr>
          <w:rFonts w:ascii="Klett GSNorm" w:hAnsi="Klett GSNorm"/>
          <w:sz w:val="44"/>
          <w:szCs w:val="44"/>
        </w:rPr>
      </w:pPr>
    </w:p>
    <w:p w14:paraId="4E5D074E" w14:textId="77777777" w:rsidR="00C23CFA" w:rsidRDefault="00C23CFA" w:rsidP="00E51576">
      <w:pPr>
        <w:rPr>
          <w:rFonts w:ascii="Klett GSNorm" w:hAnsi="Klett GSNorm"/>
          <w:sz w:val="44"/>
          <w:szCs w:val="44"/>
        </w:rPr>
      </w:pPr>
    </w:p>
    <w:p w14:paraId="03B267EA" w14:textId="77777777" w:rsidR="00C23CFA" w:rsidRDefault="00C23CFA" w:rsidP="00E51576">
      <w:pPr>
        <w:rPr>
          <w:rFonts w:ascii="Klett GSNorm" w:hAnsi="Klett GSNorm"/>
          <w:sz w:val="44"/>
          <w:szCs w:val="44"/>
        </w:rPr>
      </w:pPr>
    </w:p>
    <w:p w14:paraId="08B25998" w14:textId="77777777" w:rsidR="00C23CFA" w:rsidRDefault="00C23CFA" w:rsidP="00E51576">
      <w:pPr>
        <w:rPr>
          <w:rFonts w:ascii="Klett GSNorm" w:hAnsi="Klett GSNorm"/>
          <w:sz w:val="44"/>
          <w:szCs w:val="44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51576" w:rsidRPr="00F93BD3" w14:paraId="63603C6E" w14:textId="77777777" w:rsidTr="00C23CFA">
        <w:trPr>
          <w:trHeight w:hRule="exact" w:val="6237"/>
        </w:trPr>
        <w:tc>
          <w:tcPr>
            <w:tcW w:w="4535" w:type="dxa"/>
          </w:tcPr>
          <w:p w14:paraId="1CF47DA5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Sch</w:t>
            </w:r>
            <w:proofErr w:type="spellEnd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wie der Schnee.</w:t>
            </w:r>
          </w:p>
          <w:p w14:paraId="06AC66D4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78683BDC" wp14:editId="5702BCEE">
                  <wp:extent cx="1551650" cy="1623667"/>
                  <wp:effectExtent l="0" t="0" r="0" b="0"/>
                  <wp:docPr id="452592282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592282" name="Grafik 37"/>
                          <pic:cNvPicPr/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650" cy="1623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FAA9C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Wer hat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Sp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wie die Spinne?</w:t>
            </w:r>
          </w:p>
          <w:p w14:paraId="2E40D83F" w14:textId="5AB9D57D" w:rsidR="00E51576" w:rsidRPr="00C350EA" w:rsidRDefault="00576B95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C5A4490" wp14:editId="385EC228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1371628</wp:posOffset>
                      </wp:positionV>
                      <wp:extent cx="2840355" cy="121285"/>
                      <wp:effectExtent l="0" t="0" r="0" b="12065"/>
                      <wp:wrapNone/>
                      <wp:docPr id="9824537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5475A7" w14:textId="77777777" w:rsidR="00576B95" w:rsidRDefault="00576B95" w:rsidP="00576B9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A4490" id="_x0000_s1058" type="#_x0000_t202" style="position:absolute;left:0;text-align:left;margin-left:-4.25pt;margin-top:108pt;width:223.65pt;height:9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" filled="f" stroked="f" strokeweight=".5pt">
                      <v:textbox inset="0,0,0,0">
                        <w:txbxContent>
                          <w:p w14:paraId="215475A7" w14:textId="77777777" w:rsidR="00576B95" w:rsidRDefault="00576B95" w:rsidP="00576B9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4EBAF6A7" wp14:editId="5C0FFFEC">
                  <wp:extent cx="1117600" cy="984696"/>
                  <wp:effectExtent l="0" t="0" r="6350" b="6350"/>
                  <wp:docPr id="1344411027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411027" name="Grafik 38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98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08B4BDDC" w14:textId="77777777" w:rsidR="00E51576" w:rsidRPr="00E03A35" w:rsidRDefault="00E51576" w:rsidP="000E3DB7">
            <w:pPr>
              <w:tabs>
                <w:tab w:val="left" w:pos="2657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Sp</w:t>
            </w:r>
            <w:proofErr w:type="spellEnd"/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wie die Spinne.</w:t>
            </w:r>
          </w:p>
          <w:p w14:paraId="18E453A7" w14:textId="77777777" w:rsidR="00E51576" w:rsidRDefault="00E51576" w:rsidP="000E3DB7">
            <w:pPr>
              <w:spacing w:line="240" w:lineRule="auto"/>
              <w:rPr>
                <w:rFonts w:cs="Arial"/>
                <w:sz w:val="32"/>
                <w:szCs w:val="32"/>
              </w:rPr>
            </w:pPr>
          </w:p>
          <w:p w14:paraId="75234031" w14:textId="77777777" w:rsidR="00576B95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790A78B7" wp14:editId="089DF8ED">
                  <wp:extent cx="1899461" cy="1673579"/>
                  <wp:effectExtent l="0" t="0" r="5715" b="3175"/>
                  <wp:docPr id="925293531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293531" name="Grafik 38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432" cy="1676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E6273" w14:textId="363A4985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Ä wie Äp</w:t>
            </w:r>
            <w:r w:rsidRPr="00AA5AE0">
              <w:rPr>
                <w:rFonts w:ascii="Comic Sans MS" w:hAnsi="Comic Sans MS" w:cs="Arial"/>
                <w:color w:val="00B050"/>
                <w:sz w:val="32"/>
                <w:szCs w:val="32"/>
              </w:rPr>
              <w:t>fel</w:t>
            </w:r>
            <w:r>
              <w:rPr>
                <w:rFonts w:ascii="Comic Sans MS" w:hAnsi="Comic Sans MS" w:cs="Arial"/>
                <w:sz w:val="32"/>
                <w:szCs w:val="32"/>
              </w:rPr>
              <w:t>?</w:t>
            </w:r>
          </w:p>
          <w:p w14:paraId="70E38488" w14:textId="604DC4D1" w:rsidR="00E51576" w:rsidRPr="00E03A35" w:rsidRDefault="00576B95" w:rsidP="000E3DB7">
            <w:pPr>
              <w:spacing w:line="276" w:lineRule="auto"/>
              <w:jc w:val="center"/>
              <w:rPr>
                <w:rFonts w:cs="Arial"/>
                <w:color w:val="EE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7EB0082" wp14:editId="685E981E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1366548</wp:posOffset>
                      </wp:positionV>
                      <wp:extent cx="2840355" cy="121285"/>
                      <wp:effectExtent l="0" t="0" r="0" b="12065"/>
                      <wp:wrapNone/>
                      <wp:docPr id="202896292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F21D75" w14:textId="77777777" w:rsidR="00576B95" w:rsidRDefault="00576B95" w:rsidP="00576B9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B0082" id="_x0000_s1059" type="#_x0000_t202" style="position:absolute;left:0;text-align:left;margin-left:-3.3pt;margin-top:107.6pt;width:223.65pt;height:9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" filled="f" stroked="f" strokeweight=".5pt">
                      <v:textbox inset="0,0,0,0">
                        <w:txbxContent>
                          <w:p w14:paraId="75F21D75" w14:textId="77777777" w:rsidR="00576B95" w:rsidRDefault="00576B95" w:rsidP="00576B9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43ABCAF6" wp14:editId="62BBDCBC">
                  <wp:extent cx="1436901" cy="908924"/>
                  <wp:effectExtent l="0" t="0" r="0" b="5715"/>
                  <wp:docPr id="211916092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160927" name="Grafik 1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901" cy="908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576" w:rsidRPr="005E50AA" w14:paraId="0B8EB5EB" w14:textId="77777777" w:rsidTr="00C23CFA">
        <w:trPr>
          <w:trHeight w:hRule="exact" w:val="6237"/>
        </w:trPr>
        <w:tc>
          <w:tcPr>
            <w:tcW w:w="4535" w:type="dxa"/>
          </w:tcPr>
          <w:p w14:paraId="7DFB3EDE" w14:textId="77777777" w:rsidR="00E51576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Ä wie die </w:t>
            </w:r>
            <w:r w:rsidRPr="00AA5AE0"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>Äp</w:t>
            </w:r>
            <w:r w:rsidRPr="00AA5AE0">
              <w:rPr>
                <w:rFonts w:ascii="Comic Sans MS" w:hAnsi="Comic Sans MS" w:cs="Arial"/>
                <w:color w:val="00B050"/>
                <w:sz w:val="32"/>
                <w:szCs w:val="32"/>
              </w:rPr>
              <w:t>fel</w:t>
            </w:r>
            <w:r w:rsidRPr="00AA5AE0"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. </w:t>
            </w:r>
          </w:p>
          <w:p w14:paraId="03A1ED90" w14:textId="77777777" w:rsidR="00E51576" w:rsidRPr="000F3DA8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rPr>
                <w:rFonts w:ascii="Comic Sans MS" w:hAnsi="Comic Sans MS" w:cs="Arial"/>
                <w:sz w:val="11"/>
                <w:szCs w:val="11"/>
              </w:rPr>
            </w:pPr>
          </w:p>
          <w:p w14:paraId="76235B04" w14:textId="77777777" w:rsidR="00E51576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086342AA" wp14:editId="13D4E45C">
                  <wp:extent cx="2178591" cy="1378086"/>
                  <wp:effectExtent l="0" t="0" r="0" b="0"/>
                  <wp:docPr id="80831305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313058" name="Grafik 1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591" cy="1378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8D3F8" w14:textId="77777777" w:rsidR="00E51576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230F09C6" w14:textId="77777777" w:rsidR="00576B95" w:rsidRDefault="00576B95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2D4D3C17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Wer hat St wie der Stern?</w:t>
            </w:r>
          </w:p>
          <w:p w14:paraId="0707186C" w14:textId="77777777" w:rsidR="00E51576" w:rsidRDefault="00E51576" w:rsidP="000E3DB7">
            <w:pPr>
              <w:spacing w:line="240" w:lineRule="auto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</w:p>
          <w:p w14:paraId="3640A773" w14:textId="21DFA2BB" w:rsidR="00E51576" w:rsidRPr="00685D4B" w:rsidRDefault="00576B95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B729583" wp14:editId="5F364B0E">
                      <wp:simplePos x="0" y="0"/>
                      <wp:positionH relativeFrom="column">
                        <wp:posOffset>-49310</wp:posOffset>
                      </wp:positionH>
                      <wp:positionV relativeFrom="paragraph">
                        <wp:posOffset>1243965</wp:posOffset>
                      </wp:positionV>
                      <wp:extent cx="2840355" cy="121285"/>
                      <wp:effectExtent l="0" t="0" r="0" b="12065"/>
                      <wp:wrapNone/>
                      <wp:docPr id="211020365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B06B8F" w14:textId="77777777" w:rsidR="00576B95" w:rsidRDefault="00576B95" w:rsidP="00576B9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29583" id="_x0000_s1060" type="#_x0000_t202" style="position:absolute;left:0;text-align:left;margin-left:-3.9pt;margin-top:97.95pt;width:223.65pt;height:9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" filled="f" stroked="f" strokeweight=".5pt">
                      <v:textbox inset="0,0,0,0">
                        <w:txbxContent>
                          <w:p w14:paraId="46B06B8F" w14:textId="77777777" w:rsidR="00576B95" w:rsidRDefault="00576B95" w:rsidP="00576B9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1576"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3DBE20CE" wp14:editId="72EF55CF">
                  <wp:extent cx="1109803" cy="990600"/>
                  <wp:effectExtent l="0" t="0" r="0" b="0"/>
                  <wp:docPr id="1035583335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583335" name="Grafik 39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803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6964B3CD" w14:textId="6557470E" w:rsidR="00E51576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Ich </w:t>
            </w:r>
            <w:r>
              <w:rPr>
                <w:rFonts w:ascii="Comic Sans MS" w:hAnsi="Comic Sans MS" w:cs="Arial"/>
                <w:sz w:val="32"/>
                <w:szCs w:val="32"/>
              </w:rPr>
              <w:t>ha</w:t>
            </w:r>
            <w:r w:rsidRPr="00855E0B">
              <w:rPr>
                <w:rFonts w:ascii="Comic Sans MS" w:hAnsi="Comic Sans MS" w:cs="Arial"/>
                <w:color w:val="00B050"/>
                <w:sz w:val="32"/>
                <w:szCs w:val="32"/>
              </w:rPr>
              <w:t>be</w:t>
            </w:r>
            <w:r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  <w:t xml:space="preserve"> St wie der Stern.</w:t>
            </w:r>
          </w:p>
          <w:p w14:paraId="1AFDB3A1" w14:textId="12F6C3E1" w:rsidR="00E51576" w:rsidRPr="000F3DA8" w:rsidRDefault="00E51576" w:rsidP="00576B95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11"/>
                <w:szCs w:val="11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 </w:t>
            </w:r>
          </w:p>
          <w:p w14:paraId="11E0DC04" w14:textId="77777777" w:rsidR="00E51576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sz w:val="32"/>
                <w:szCs w:val="32"/>
              </w:rPr>
              <w:drawing>
                <wp:inline distT="0" distB="0" distL="0" distR="0" wp14:anchorId="30B285D6" wp14:editId="5896A57F">
                  <wp:extent cx="1543765" cy="1377950"/>
                  <wp:effectExtent l="0" t="0" r="0" b="0"/>
                  <wp:docPr id="1146703853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703853" name="Grafik 39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243" cy="1379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2B9E48" w14:textId="77777777" w:rsidR="00E51576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1663DD57" w14:textId="77777777" w:rsidR="00E51576" w:rsidRDefault="00E51576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color w:val="EE0000"/>
                <w:sz w:val="16"/>
                <w:szCs w:val="16"/>
              </w:rPr>
            </w:pPr>
          </w:p>
          <w:p w14:paraId="102F1A64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proofErr w:type="gramStart"/>
            <w:r>
              <w:rPr>
                <w:rFonts w:ascii="Comic Sans MS" w:hAnsi="Comic Sans MS" w:cs="Arial"/>
                <w:sz w:val="32"/>
                <w:szCs w:val="32"/>
              </w:rPr>
              <w:t>Toll</w:t>
            </w:r>
            <w:proofErr w:type="gramEnd"/>
            <w:r>
              <w:rPr>
                <w:rFonts w:ascii="Comic Sans MS" w:hAnsi="Comic Sans MS" w:cs="Arial"/>
                <w:sz w:val="32"/>
                <w:szCs w:val="32"/>
              </w:rPr>
              <w:t xml:space="preserve"> ge</w:t>
            </w:r>
            <w:r w:rsidRPr="00CF5698">
              <w:rPr>
                <w:rFonts w:ascii="Comic Sans MS" w:hAnsi="Comic Sans MS" w:cs="Arial"/>
                <w:color w:val="00B050"/>
                <w:sz w:val="32"/>
                <w:szCs w:val="32"/>
              </w:rPr>
              <w:t>macht</w:t>
            </w:r>
            <w:r>
              <w:rPr>
                <w:rFonts w:ascii="Comic Sans MS" w:hAnsi="Comic Sans MS" w:cs="Arial"/>
                <w:sz w:val="32"/>
                <w:szCs w:val="32"/>
              </w:rPr>
              <w:t>!!!</w:t>
            </w:r>
          </w:p>
          <w:p w14:paraId="7172ECBB" w14:textId="77777777" w:rsidR="00E51576" w:rsidRDefault="00E51576" w:rsidP="000E3DB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2"/>
              </w:rPr>
            </w:pPr>
            <w:r>
              <w:rPr>
                <w:rFonts w:ascii="Comic Sans MS" w:hAnsi="Comic Sans MS" w:cs="Arial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9728922" wp14:editId="6A03D589">
                  <wp:extent cx="1401379" cy="1068755"/>
                  <wp:effectExtent l="0" t="0" r="0" b="0"/>
                  <wp:docPr id="433949836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971911" name="Grafik 323971911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00" cy="1117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F0A8F5" w14:textId="2295D84C" w:rsidR="00E51576" w:rsidRPr="005E50AA" w:rsidRDefault="00576B95" w:rsidP="000E3DB7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997ADA7" wp14:editId="13FA12D2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458690</wp:posOffset>
                      </wp:positionV>
                      <wp:extent cx="2840355" cy="121285"/>
                      <wp:effectExtent l="0" t="0" r="0" b="12065"/>
                      <wp:wrapNone/>
                      <wp:docPr id="87870063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EA49AD" w14:textId="77777777" w:rsidR="00576B95" w:rsidRDefault="00576B95" w:rsidP="00576B9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7ADA7" id="_x0000_s1061" type="#_x0000_t202" style="position:absolute;left:0;text-align:left;margin-left:-3.3pt;margin-top:36.1pt;width:223.65pt;height:9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" filled="f" stroked="f" strokeweight=".5pt">
                      <v:textbox inset="0,0,0,0">
                        <w:txbxContent>
                          <w:p w14:paraId="40EA49AD" w14:textId="77777777" w:rsidR="00576B95" w:rsidRDefault="00576B95" w:rsidP="00576B9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 Text: Katja Büscher, Köln; Illustration: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4B08C62" w14:textId="77777777" w:rsidR="00BB7B85" w:rsidRDefault="00BB7B85" w:rsidP="00456923"/>
    <w:sectPr w:rsidR="00BB7B85" w:rsidSect="00054A93">
      <w:footerReference w:type="default" r:id="rId8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A2CFD" w14:textId="77777777" w:rsidR="00455EAE" w:rsidRDefault="00455EAE" w:rsidP="003C599D">
      <w:pPr>
        <w:spacing w:line="240" w:lineRule="auto"/>
      </w:pPr>
      <w:r>
        <w:separator/>
      </w:r>
    </w:p>
  </w:endnote>
  <w:endnote w:type="continuationSeparator" w:id="0">
    <w:p w14:paraId="15FC5F37" w14:textId="77777777" w:rsidR="00455EAE" w:rsidRDefault="00455EA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ett GSNorm">
    <w:altName w:val="Calibri"/>
    <w:charset w:val="00"/>
    <w:family w:val="modern"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5596D" w:rsidRPr="00F42294" w14:paraId="32275316" w14:textId="77777777" w:rsidTr="00F21047">
      <w:trPr>
        <w:trHeight w:hRule="exact" w:val="680"/>
      </w:trPr>
      <w:tc>
        <w:tcPr>
          <w:tcW w:w="1131" w:type="dxa"/>
          <w:noWrap/>
        </w:tcPr>
        <w:p w14:paraId="4B658CA1" w14:textId="77777777" w:rsidR="0045596D" w:rsidRPr="00913892" w:rsidRDefault="0045596D" w:rsidP="0045596D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29AB4D48" wp14:editId="2BC09847">
                <wp:extent cx="468000" cy="234000"/>
                <wp:effectExtent l="0" t="0" r="8255" b="0"/>
                <wp:docPr id="105694096" name="Grafik 105694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1D0E6BD" w14:textId="77777777" w:rsidR="0045596D" w:rsidRPr="00913892" w:rsidRDefault="0045596D" w:rsidP="0045596D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630A9DE" w14:textId="77777777" w:rsidR="0045596D" w:rsidRDefault="0045596D" w:rsidP="0045596D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</w:p>
        <w:p w14:paraId="63F16EE1" w14:textId="77777777" w:rsidR="0045596D" w:rsidRPr="00913892" w:rsidRDefault="0045596D" w:rsidP="0045596D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4037A7A6" w14:textId="77777777" w:rsidR="0045596D" w:rsidRPr="00913892" w:rsidRDefault="0045596D" w:rsidP="0045596D">
          <w:pPr>
            <w:pStyle w:val="ekvpagina"/>
          </w:pPr>
        </w:p>
      </w:tc>
    </w:tr>
  </w:tbl>
  <w:p w14:paraId="02FB96FB" w14:textId="77777777" w:rsidR="0045596D" w:rsidRDefault="004559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5596D" w:rsidRPr="00F42294" w14:paraId="7F3AEAC4" w14:textId="77777777" w:rsidTr="00F21047">
      <w:trPr>
        <w:trHeight w:hRule="exact" w:val="680"/>
      </w:trPr>
      <w:tc>
        <w:tcPr>
          <w:tcW w:w="1131" w:type="dxa"/>
          <w:noWrap/>
        </w:tcPr>
        <w:p w14:paraId="737F096B" w14:textId="77777777" w:rsidR="0045596D" w:rsidRPr="00913892" w:rsidRDefault="0045596D" w:rsidP="0045596D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24D507A" wp14:editId="3B1501C2">
                <wp:extent cx="468000" cy="234000"/>
                <wp:effectExtent l="0" t="0" r="8255" b="0"/>
                <wp:docPr id="509177850" name="Grafik 509177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B994F0C" w14:textId="77777777" w:rsidR="0045596D" w:rsidRPr="00913892" w:rsidRDefault="0045596D" w:rsidP="0045596D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737A5EE4" w14:textId="3EF84449" w:rsidR="0045596D" w:rsidRDefault="0045596D" w:rsidP="0045596D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  <w:r w:rsidR="00E879EF">
            <w:t>; Friederike Ablang, Berlin</w:t>
          </w:r>
        </w:p>
        <w:p w14:paraId="38974172" w14:textId="77777777" w:rsidR="0045596D" w:rsidRPr="00913892" w:rsidRDefault="0045596D" w:rsidP="0045596D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1DB68C8E" w14:textId="77777777" w:rsidR="0045596D" w:rsidRPr="00913892" w:rsidRDefault="0045596D" w:rsidP="0045596D">
          <w:pPr>
            <w:pStyle w:val="ekvpagina"/>
          </w:pPr>
        </w:p>
      </w:tc>
    </w:tr>
  </w:tbl>
  <w:p w14:paraId="507BF9AD" w14:textId="77777777" w:rsidR="00E51576" w:rsidRDefault="00E5157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17211" w:rsidRPr="00F42294" w14:paraId="14EF3D6F" w14:textId="77777777" w:rsidTr="00F21047">
      <w:trPr>
        <w:trHeight w:hRule="exact" w:val="680"/>
      </w:trPr>
      <w:tc>
        <w:tcPr>
          <w:tcW w:w="1131" w:type="dxa"/>
          <w:noWrap/>
        </w:tcPr>
        <w:p w14:paraId="35D58449" w14:textId="77777777" w:rsidR="00817211" w:rsidRPr="00913892" w:rsidRDefault="00817211" w:rsidP="0045596D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52E4F2A" wp14:editId="3C9FEEF3">
                <wp:extent cx="468000" cy="234000"/>
                <wp:effectExtent l="0" t="0" r="8255" b="0"/>
                <wp:docPr id="1019265971" name="Grafik 1019265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B40B691" w14:textId="77777777" w:rsidR="00817211" w:rsidRPr="00913892" w:rsidRDefault="00817211" w:rsidP="0045596D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CA8AE8B" w14:textId="0AFA37AA" w:rsidR="00817211" w:rsidRDefault="00817211" w:rsidP="0045596D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Leipzig; Friederike Ablang, Berlin; Friederike Schumann, Berlin</w:t>
          </w:r>
        </w:p>
        <w:p w14:paraId="4E3CEA7B" w14:textId="77777777" w:rsidR="00817211" w:rsidRPr="00913892" w:rsidRDefault="00817211" w:rsidP="0045596D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11FC3E50" w14:textId="77777777" w:rsidR="00817211" w:rsidRPr="00913892" w:rsidRDefault="00817211" w:rsidP="0045596D">
          <w:pPr>
            <w:pStyle w:val="ekvpagina"/>
          </w:pPr>
        </w:p>
      </w:tc>
    </w:tr>
  </w:tbl>
  <w:p w14:paraId="391491E8" w14:textId="77777777" w:rsidR="00817211" w:rsidRDefault="0081721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5596D" w:rsidRPr="00F42294" w14:paraId="5FCDE0BE" w14:textId="77777777" w:rsidTr="00F21047">
      <w:trPr>
        <w:trHeight w:hRule="exact" w:val="680"/>
      </w:trPr>
      <w:tc>
        <w:tcPr>
          <w:tcW w:w="1131" w:type="dxa"/>
          <w:noWrap/>
        </w:tcPr>
        <w:p w14:paraId="306C56AB" w14:textId="77777777" w:rsidR="0045596D" w:rsidRPr="00913892" w:rsidRDefault="0045596D" w:rsidP="0045596D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833BE2C" wp14:editId="7413A66D">
                <wp:extent cx="468000" cy="234000"/>
                <wp:effectExtent l="0" t="0" r="8255" b="0"/>
                <wp:docPr id="374984792" name="Grafik 374984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7459C63" w14:textId="77777777" w:rsidR="0045596D" w:rsidRPr="00913892" w:rsidRDefault="0045596D" w:rsidP="0045596D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48D59A1" w14:textId="5EDDB16A" w:rsidR="0045596D" w:rsidRDefault="0045596D" w:rsidP="0045596D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  <w:r w:rsidR="00300C29">
            <w:t>; Hendrik Kranenberg, Drolshagen</w:t>
          </w:r>
        </w:p>
        <w:p w14:paraId="4DB46342" w14:textId="77777777" w:rsidR="0045596D" w:rsidRPr="00913892" w:rsidRDefault="0045596D" w:rsidP="0045596D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1C50B8CA" w14:textId="77777777" w:rsidR="0045596D" w:rsidRPr="00913892" w:rsidRDefault="0045596D" w:rsidP="0045596D">
          <w:pPr>
            <w:pStyle w:val="ekvpagina"/>
          </w:pPr>
        </w:p>
      </w:tc>
    </w:tr>
  </w:tbl>
  <w:p w14:paraId="3B6A627A" w14:textId="77777777" w:rsidR="00E51576" w:rsidRDefault="00E51576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5596D" w:rsidRPr="00F42294" w14:paraId="5F5ADE0C" w14:textId="77777777" w:rsidTr="00F21047">
      <w:trPr>
        <w:trHeight w:hRule="exact" w:val="680"/>
      </w:trPr>
      <w:tc>
        <w:tcPr>
          <w:tcW w:w="1131" w:type="dxa"/>
          <w:noWrap/>
        </w:tcPr>
        <w:p w14:paraId="784CA5CA" w14:textId="77777777" w:rsidR="0045596D" w:rsidRPr="00913892" w:rsidRDefault="0045596D" w:rsidP="0045596D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C054B99" wp14:editId="3232133C">
                <wp:extent cx="468000" cy="234000"/>
                <wp:effectExtent l="0" t="0" r="8255" b="0"/>
                <wp:docPr id="120907137" name="Grafik 120907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F813E9B" w14:textId="77777777" w:rsidR="0045596D" w:rsidRPr="00913892" w:rsidRDefault="0045596D" w:rsidP="0045596D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C4B7C7B" w14:textId="2298A7A9" w:rsidR="0045596D" w:rsidRDefault="0045596D" w:rsidP="0045596D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  <w:r w:rsidR="0087218C">
            <w:t>; Hendrik Kranenberg, Drolshagen, Friederike Schumann, Berlin</w:t>
          </w:r>
        </w:p>
        <w:p w14:paraId="46F328B1" w14:textId="77777777" w:rsidR="0045596D" w:rsidRPr="00913892" w:rsidRDefault="0045596D" w:rsidP="0045596D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796CD601" w14:textId="77777777" w:rsidR="0045596D" w:rsidRPr="00913892" w:rsidRDefault="0045596D" w:rsidP="0045596D">
          <w:pPr>
            <w:pStyle w:val="ekvpagina"/>
          </w:pPr>
        </w:p>
      </w:tc>
    </w:tr>
  </w:tbl>
  <w:p w14:paraId="6312E548" w14:textId="77777777" w:rsidR="00E51576" w:rsidRDefault="00E51576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5596D" w:rsidRPr="00F42294" w14:paraId="4A6090C6" w14:textId="77777777" w:rsidTr="00F21047">
      <w:trPr>
        <w:trHeight w:hRule="exact" w:val="680"/>
      </w:trPr>
      <w:tc>
        <w:tcPr>
          <w:tcW w:w="1131" w:type="dxa"/>
          <w:noWrap/>
        </w:tcPr>
        <w:p w14:paraId="40423C45" w14:textId="77777777" w:rsidR="0045596D" w:rsidRPr="00913892" w:rsidRDefault="0045596D" w:rsidP="0045596D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59EEA12" wp14:editId="6C86B530">
                <wp:extent cx="468000" cy="234000"/>
                <wp:effectExtent l="0" t="0" r="8255" b="0"/>
                <wp:docPr id="463396298" name="Grafik 463396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80EF5A3" w14:textId="77777777" w:rsidR="0045596D" w:rsidRPr="00913892" w:rsidRDefault="0045596D" w:rsidP="0045596D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0F24E80" w14:textId="65B77A53" w:rsidR="0045596D" w:rsidRDefault="0045596D" w:rsidP="0045596D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  <w:r w:rsidR="001C23B9">
            <w:t>; Friederike Schumann, Berlin</w:t>
          </w:r>
        </w:p>
        <w:p w14:paraId="6ABA47A2" w14:textId="77777777" w:rsidR="0045596D" w:rsidRPr="00913892" w:rsidRDefault="0045596D" w:rsidP="0045596D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075B0878" w14:textId="77777777" w:rsidR="0045596D" w:rsidRPr="00913892" w:rsidRDefault="0045596D" w:rsidP="0045596D">
          <w:pPr>
            <w:pStyle w:val="ekvpagina"/>
          </w:pPr>
        </w:p>
      </w:tc>
    </w:tr>
  </w:tbl>
  <w:p w14:paraId="0E4C3C04" w14:textId="77777777" w:rsidR="00E51576" w:rsidRDefault="00E51576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671E5EAC" w14:textId="77777777" w:rsidTr="006B2D23">
      <w:trPr>
        <w:trHeight w:hRule="exact" w:val="680"/>
      </w:trPr>
      <w:tc>
        <w:tcPr>
          <w:tcW w:w="1131" w:type="dxa"/>
          <w:noWrap/>
        </w:tcPr>
        <w:p w14:paraId="0C891EFA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C0E10EF" wp14:editId="42AC9E8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3762667" w14:textId="75B755E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</w:t>
          </w:r>
          <w:r w:rsidR="00CA5BCB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7D90F" w14:textId="19622E67" w:rsidR="00CA5BCB" w:rsidRDefault="00CA5BCB" w:rsidP="00CA5BCB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Anke Fröhlich, Leipzig</w:t>
          </w:r>
        </w:p>
        <w:p w14:paraId="6F677A4A" w14:textId="028ECC6D" w:rsidR="00456923" w:rsidRPr="00913892" w:rsidRDefault="00CA5BCB" w:rsidP="00CA5BCB">
          <w:pPr>
            <w:pStyle w:val="ekvquelle"/>
          </w:pPr>
          <w:r>
            <w:rPr>
              <w:rStyle w:val="ekvquellefett"/>
            </w:rPr>
            <w:t>Autorin</w:t>
          </w:r>
          <w:r w:rsidRPr="00456923">
            <w:rPr>
              <w:rStyle w:val="ekvquellefett"/>
            </w:rPr>
            <w:t>:</w:t>
          </w:r>
          <w:r>
            <w:t xml:space="preserve"> Katja Büscher, Köln</w:t>
          </w:r>
        </w:p>
      </w:tc>
      <w:tc>
        <w:tcPr>
          <w:tcW w:w="397" w:type="dxa"/>
        </w:tcPr>
        <w:p w14:paraId="6FCB58E6" w14:textId="77777777" w:rsidR="00193A18" w:rsidRPr="00913892" w:rsidRDefault="00193A18" w:rsidP="00913892">
          <w:pPr>
            <w:pStyle w:val="ekvpagina"/>
          </w:pPr>
        </w:p>
      </w:tc>
    </w:tr>
  </w:tbl>
  <w:p w14:paraId="1322D4B6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315A" w14:textId="77777777" w:rsidR="00455EAE" w:rsidRDefault="00455EAE" w:rsidP="003C599D">
      <w:pPr>
        <w:spacing w:line="240" w:lineRule="auto"/>
      </w:pPr>
      <w:r>
        <w:separator/>
      </w:r>
    </w:p>
  </w:footnote>
  <w:footnote w:type="continuationSeparator" w:id="0">
    <w:p w14:paraId="137AB34B" w14:textId="77777777" w:rsidR="00455EAE" w:rsidRDefault="00455EAE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415367696">
    <w:abstractNumId w:val="0"/>
  </w:num>
  <w:num w:numId="2" w16cid:durableId="489832332">
    <w:abstractNumId w:val="1"/>
  </w:num>
  <w:num w:numId="3" w16cid:durableId="1903369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76"/>
    <w:rsid w:val="000040E2"/>
    <w:rsid w:val="00005913"/>
    <w:rsid w:val="00005BCD"/>
    <w:rsid w:val="000065C2"/>
    <w:rsid w:val="00014854"/>
    <w:rsid w:val="000160A7"/>
    <w:rsid w:val="00020440"/>
    <w:rsid w:val="00035074"/>
    <w:rsid w:val="00035515"/>
    <w:rsid w:val="00037566"/>
    <w:rsid w:val="00043523"/>
    <w:rsid w:val="00047CCB"/>
    <w:rsid w:val="000523D4"/>
    <w:rsid w:val="00054678"/>
    <w:rsid w:val="00054A93"/>
    <w:rsid w:val="00055113"/>
    <w:rsid w:val="0006258C"/>
    <w:rsid w:val="00062D31"/>
    <w:rsid w:val="00066C3D"/>
    <w:rsid w:val="0007436E"/>
    <w:rsid w:val="000812E6"/>
    <w:rsid w:val="00090AB2"/>
    <w:rsid w:val="000928AA"/>
    <w:rsid w:val="00092E87"/>
    <w:rsid w:val="000939F5"/>
    <w:rsid w:val="00094A1F"/>
    <w:rsid w:val="00094F01"/>
    <w:rsid w:val="000A49CB"/>
    <w:rsid w:val="000A7F0F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123E"/>
    <w:rsid w:val="00103057"/>
    <w:rsid w:val="001034B1"/>
    <w:rsid w:val="00107D77"/>
    <w:rsid w:val="00124062"/>
    <w:rsid w:val="00131417"/>
    <w:rsid w:val="00135571"/>
    <w:rsid w:val="00136625"/>
    <w:rsid w:val="001417DB"/>
    <w:rsid w:val="001524C9"/>
    <w:rsid w:val="001641FA"/>
    <w:rsid w:val="0016475A"/>
    <w:rsid w:val="00165ECC"/>
    <w:rsid w:val="00166046"/>
    <w:rsid w:val="001759BF"/>
    <w:rsid w:val="00182050"/>
    <w:rsid w:val="00182B7D"/>
    <w:rsid w:val="001845AC"/>
    <w:rsid w:val="00185084"/>
    <w:rsid w:val="00186866"/>
    <w:rsid w:val="00190B65"/>
    <w:rsid w:val="00193A18"/>
    <w:rsid w:val="001A4E8B"/>
    <w:rsid w:val="001A5BD5"/>
    <w:rsid w:val="001B1266"/>
    <w:rsid w:val="001C23B9"/>
    <w:rsid w:val="001C3792"/>
    <w:rsid w:val="001D2674"/>
    <w:rsid w:val="001D39FD"/>
    <w:rsid w:val="001E485B"/>
    <w:rsid w:val="001E74A8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793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0AAA"/>
    <w:rsid w:val="00300C29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95D37"/>
    <w:rsid w:val="003A1A19"/>
    <w:rsid w:val="003A5B0C"/>
    <w:rsid w:val="003B24C5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596D"/>
    <w:rsid w:val="00455EAE"/>
    <w:rsid w:val="00456923"/>
    <w:rsid w:val="004621B3"/>
    <w:rsid w:val="00466754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D2FF2"/>
    <w:rsid w:val="004D3ECD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B95"/>
    <w:rsid w:val="00576D2D"/>
    <w:rsid w:val="00584F88"/>
    <w:rsid w:val="005853A0"/>
    <w:rsid w:val="0058635A"/>
    <w:rsid w:val="00595270"/>
    <w:rsid w:val="00597E2F"/>
    <w:rsid w:val="005A6D94"/>
    <w:rsid w:val="005C047C"/>
    <w:rsid w:val="005C0FBD"/>
    <w:rsid w:val="005C2875"/>
    <w:rsid w:val="005D367A"/>
    <w:rsid w:val="005D3E99"/>
    <w:rsid w:val="005D698E"/>
    <w:rsid w:val="005E15AC"/>
    <w:rsid w:val="005E40DE"/>
    <w:rsid w:val="005F19E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47DA7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1F6D"/>
    <w:rsid w:val="006C2C80"/>
    <w:rsid w:val="006C4E52"/>
    <w:rsid w:val="006C6A77"/>
    <w:rsid w:val="006D49F0"/>
    <w:rsid w:val="006D6E84"/>
    <w:rsid w:val="006E235E"/>
    <w:rsid w:val="006E701E"/>
    <w:rsid w:val="006F0D3C"/>
    <w:rsid w:val="006F2EDC"/>
    <w:rsid w:val="006F47BB"/>
    <w:rsid w:val="00710718"/>
    <w:rsid w:val="00713796"/>
    <w:rsid w:val="00715A9A"/>
    <w:rsid w:val="0072030B"/>
    <w:rsid w:val="00720747"/>
    <w:rsid w:val="007228A6"/>
    <w:rsid w:val="00722BE8"/>
    <w:rsid w:val="00724064"/>
    <w:rsid w:val="00726D08"/>
    <w:rsid w:val="00733A44"/>
    <w:rsid w:val="007406CA"/>
    <w:rsid w:val="007418A7"/>
    <w:rsid w:val="00745BC6"/>
    <w:rsid w:val="007507F9"/>
    <w:rsid w:val="00751B0E"/>
    <w:rsid w:val="00760C41"/>
    <w:rsid w:val="00766405"/>
    <w:rsid w:val="0076691A"/>
    <w:rsid w:val="0077025E"/>
    <w:rsid w:val="00772DA9"/>
    <w:rsid w:val="00787700"/>
    <w:rsid w:val="007920AC"/>
    <w:rsid w:val="00793822"/>
    <w:rsid w:val="007A2F5A"/>
    <w:rsid w:val="007A4A3D"/>
    <w:rsid w:val="007A5AA1"/>
    <w:rsid w:val="007A79E2"/>
    <w:rsid w:val="007C54F5"/>
    <w:rsid w:val="007D186F"/>
    <w:rsid w:val="007E1B47"/>
    <w:rsid w:val="007E4DDC"/>
    <w:rsid w:val="007E5E71"/>
    <w:rsid w:val="007F0474"/>
    <w:rsid w:val="00802E02"/>
    <w:rsid w:val="00816953"/>
    <w:rsid w:val="00817211"/>
    <w:rsid w:val="0082136B"/>
    <w:rsid w:val="00826DDD"/>
    <w:rsid w:val="008273B7"/>
    <w:rsid w:val="008277EF"/>
    <w:rsid w:val="00833C80"/>
    <w:rsid w:val="008443FA"/>
    <w:rsid w:val="008455BE"/>
    <w:rsid w:val="00845881"/>
    <w:rsid w:val="008478B1"/>
    <w:rsid w:val="00850EC8"/>
    <w:rsid w:val="00851354"/>
    <w:rsid w:val="00854D77"/>
    <w:rsid w:val="008576F6"/>
    <w:rsid w:val="00857713"/>
    <w:rsid w:val="00862C21"/>
    <w:rsid w:val="0087218C"/>
    <w:rsid w:val="00874376"/>
    <w:rsid w:val="00882053"/>
    <w:rsid w:val="00892DCC"/>
    <w:rsid w:val="008942A2"/>
    <w:rsid w:val="008948EC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2B5A"/>
    <w:rsid w:val="008F6EDE"/>
    <w:rsid w:val="00901A6F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1FED"/>
    <w:rsid w:val="009C26DF"/>
    <w:rsid w:val="009C2A7B"/>
    <w:rsid w:val="009C30C5"/>
    <w:rsid w:val="009C3C75"/>
    <w:rsid w:val="009D08F7"/>
    <w:rsid w:val="009E0436"/>
    <w:rsid w:val="009E17E1"/>
    <w:rsid w:val="009E45C5"/>
    <w:rsid w:val="009E47B1"/>
    <w:rsid w:val="009E720E"/>
    <w:rsid w:val="009F003E"/>
    <w:rsid w:val="009F0109"/>
    <w:rsid w:val="009F1185"/>
    <w:rsid w:val="009F2B0D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46D2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34D3"/>
    <w:rsid w:val="00AB5327"/>
    <w:rsid w:val="00AB5C95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2D36"/>
    <w:rsid w:val="00B54655"/>
    <w:rsid w:val="00B6045F"/>
    <w:rsid w:val="00B7242A"/>
    <w:rsid w:val="00B82B4E"/>
    <w:rsid w:val="00B83420"/>
    <w:rsid w:val="00B8347D"/>
    <w:rsid w:val="00B8420E"/>
    <w:rsid w:val="00B90CE1"/>
    <w:rsid w:val="00BA1A23"/>
    <w:rsid w:val="00BB7B85"/>
    <w:rsid w:val="00BC2CD2"/>
    <w:rsid w:val="00BC6483"/>
    <w:rsid w:val="00BC69E3"/>
    <w:rsid w:val="00BC7335"/>
    <w:rsid w:val="00BD1484"/>
    <w:rsid w:val="00BD542D"/>
    <w:rsid w:val="00BD6E66"/>
    <w:rsid w:val="00BE1962"/>
    <w:rsid w:val="00BE4821"/>
    <w:rsid w:val="00BF17F2"/>
    <w:rsid w:val="00BF4B53"/>
    <w:rsid w:val="00C00404"/>
    <w:rsid w:val="00C172AE"/>
    <w:rsid w:val="00C23CFA"/>
    <w:rsid w:val="00C343F5"/>
    <w:rsid w:val="00C40555"/>
    <w:rsid w:val="00C40D51"/>
    <w:rsid w:val="00C429A6"/>
    <w:rsid w:val="00C504F8"/>
    <w:rsid w:val="00C52A99"/>
    <w:rsid w:val="00C61654"/>
    <w:rsid w:val="00C62E45"/>
    <w:rsid w:val="00C64E0E"/>
    <w:rsid w:val="00C727B3"/>
    <w:rsid w:val="00C72BA2"/>
    <w:rsid w:val="00C83A3F"/>
    <w:rsid w:val="00C84E4C"/>
    <w:rsid w:val="00C87044"/>
    <w:rsid w:val="00C94D17"/>
    <w:rsid w:val="00CA3494"/>
    <w:rsid w:val="00CA5BCB"/>
    <w:rsid w:val="00CB27C6"/>
    <w:rsid w:val="00CB463B"/>
    <w:rsid w:val="00CB5B82"/>
    <w:rsid w:val="00CB782D"/>
    <w:rsid w:val="00CC54E0"/>
    <w:rsid w:val="00CC65A8"/>
    <w:rsid w:val="00CD4138"/>
    <w:rsid w:val="00CD6369"/>
    <w:rsid w:val="00CE2A37"/>
    <w:rsid w:val="00CE57E0"/>
    <w:rsid w:val="00CF2E1A"/>
    <w:rsid w:val="00CF5698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1D6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4FB3"/>
    <w:rsid w:val="00DB5680"/>
    <w:rsid w:val="00DC2340"/>
    <w:rsid w:val="00DC30DA"/>
    <w:rsid w:val="00DD4697"/>
    <w:rsid w:val="00DD4702"/>
    <w:rsid w:val="00DE287B"/>
    <w:rsid w:val="00DE63A9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265CF"/>
    <w:rsid w:val="00E34F46"/>
    <w:rsid w:val="00E375D2"/>
    <w:rsid w:val="00E43E04"/>
    <w:rsid w:val="00E50799"/>
    <w:rsid w:val="00E51576"/>
    <w:rsid w:val="00E6047B"/>
    <w:rsid w:val="00E63251"/>
    <w:rsid w:val="00E70C40"/>
    <w:rsid w:val="00E710C7"/>
    <w:rsid w:val="00E80E4F"/>
    <w:rsid w:val="00E879EF"/>
    <w:rsid w:val="00E9355F"/>
    <w:rsid w:val="00E95ED3"/>
    <w:rsid w:val="00EA3692"/>
    <w:rsid w:val="00EA7542"/>
    <w:rsid w:val="00EB2280"/>
    <w:rsid w:val="00EC1621"/>
    <w:rsid w:val="00EC662E"/>
    <w:rsid w:val="00EE049D"/>
    <w:rsid w:val="00EE2721"/>
    <w:rsid w:val="00EE2A0B"/>
    <w:rsid w:val="00EE74B7"/>
    <w:rsid w:val="00EF5568"/>
    <w:rsid w:val="00EF6029"/>
    <w:rsid w:val="00EF6BF6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0B4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5244E"/>
  <w15:chartTrackingRefBased/>
  <w15:docId w15:val="{479D8613-D48F-483C-A147-1457DD7D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56923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456923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footer" Target="footer4.xml"/><Relationship Id="rId47" Type="http://schemas.openxmlformats.org/officeDocument/2006/relationships/image" Target="media/image37.jpg"/><Relationship Id="rId50" Type="http://schemas.openxmlformats.org/officeDocument/2006/relationships/image" Target="media/image40.jpeg"/><Relationship Id="rId55" Type="http://schemas.openxmlformats.org/officeDocument/2006/relationships/image" Target="media/image44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openxmlformats.org/officeDocument/2006/relationships/image" Target="media/image64.jpeg"/><Relationship Id="rId84" Type="http://schemas.openxmlformats.org/officeDocument/2006/relationships/image" Target="media/image72.jpeg"/><Relationship Id="rId7" Type="http://schemas.openxmlformats.org/officeDocument/2006/relationships/endnotes" Target="endnotes.xml"/><Relationship Id="rId71" Type="http://schemas.openxmlformats.org/officeDocument/2006/relationships/image" Target="media/image59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g"/><Relationship Id="rId24" Type="http://schemas.openxmlformats.org/officeDocument/2006/relationships/footer" Target="footer2.xml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image" Target="media/image31.jpg"/><Relationship Id="rId45" Type="http://schemas.openxmlformats.org/officeDocument/2006/relationships/image" Target="media/image35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g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56" Type="http://schemas.openxmlformats.org/officeDocument/2006/relationships/image" Target="media/image45.jp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g"/><Relationship Id="rId8" Type="http://schemas.openxmlformats.org/officeDocument/2006/relationships/image" Target="media/image1.tiff"/><Relationship Id="rId51" Type="http://schemas.openxmlformats.org/officeDocument/2006/relationships/footer" Target="footer5.xml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footer" Target="footer7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g"/><Relationship Id="rId33" Type="http://schemas.openxmlformats.org/officeDocument/2006/relationships/footer" Target="footer3.xml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image" Target="media/image48.jpeg"/><Relationship Id="rId67" Type="http://schemas.openxmlformats.org/officeDocument/2006/relationships/image" Target="media/image55.jpeg"/><Relationship Id="rId20" Type="http://schemas.openxmlformats.org/officeDocument/2006/relationships/image" Target="media/image13.jpg"/><Relationship Id="rId41" Type="http://schemas.openxmlformats.org/officeDocument/2006/relationships/image" Target="media/image32.png"/><Relationship Id="rId54" Type="http://schemas.openxmlformats.org/officeDocument/2006/relationships/image" Target="media/image43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g"/><Relationship Id="rId49" Type="http://schemas.openxmlformats.org/officeDocument/2006/relationships/image" Target="media/image39.jp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3.jpg"/><Relationship Id="rId44" Type="http://schemas.openxmlformats.org/officeDocument/2006/relationships/image" Target="media/image34.jpeg"/><Relationship Id="rId52" Type="http://schemas.openxmlformats.org/officeDocument/2006/relationships/image" Target="media/image41.jpeg"/><Relationship Id="rId60" Type="http://schemas.openxmlformats.org/officeDocument/2006/relationships/footer" Target="footer6.xml"/><Relationship Id="rId65" Type="http://schemas.openxmlformats.org/officeDocument/2006/relationships/image" Target="media/image53.jpg"/><Relationship Id="rId73" Type="http://schemas.openxmlformats.org/officeDocument/2006/relationships/image" Target="media/image61.jpg"/><Relationship Id="rId78" Type="http://schemas.openxmlformats.org/officeDocument/2006/relationships/image" Target="media/image66.jpeg"/><Relationship Id="rId81" Type="http://schemas.openxmlformats.org/officeDocument/2006/relationships/image" Target="media/image69.jpg"/><Relationship Id="rId86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jg132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8D33F-7A5A-41FC-8EE8-8B596B1D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41</cp:revision>
  <cp:lastPrinted>2016-12-08T14:25:00Z</cp:lastPrinted>
  <dcterms:created xsi:type="dcterms:W3CDTF">2026-07-21T09:25:00Z</dcterms:created>
  <dcterms:modified xsi:type="dcterms:W3CDTF">2026-07-22T08:01:00Z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1.06</vt:lpwstr>
  </property>
</Properties>
</file>