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2A155091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014F26E" w14:textId="77777777" w:rsidR="00FB59FB" w:rsidRPr="00BF21CC" w:rsidRDefault="00FB59FB" w:rsidP="00BF21CC">
            <w:pPr>
              <w:pageBreakBefore/>
            </w:pPr>
          </w:p>
        </w:tc>
        <w:tc>
          <w:tcPr>
            <w:tcW w:w="4186" w:type="dxa"/>
            <w:noWrap/>
            <w:vAlign w:val="bottom"/>
          </w:tcPr>
          <w:p w14:paraId="1EA5626B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49BD7165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03B41752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2EEF6049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04D8C8A" w14:textId="04D09C23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2B2F37">
              <w:t>01</w:t>
            </w:r>
          </w:p>
        </w:tc>
      </w:tr>
      <w:tr w:rsidR="00BF17F2" w:rsidRPr="00BF17F2" w14:paraId="1AB892F3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EC09AA1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DF8BEB3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35EA376A" w14:textId="52B1A9AF" w:rsidR="007B4ECE" w:rsidRPr="00D00CD9" w:rsidRDefault="00B96474" w:rsidP="00182DF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Zebra </w:t>
      </w:r>
      <w:r w:rsidR="00D00CD9" w:rsidRPr="00D00CD9">
        <w:rPr>
          <w:b/>
          <w:bCs/>
          <w:sz w:val="36"/>
          <w:szCs w:val="36"/>
        </w:rPr>
        <w:t>Schreibstarter</w:t>
      </w:r>
      <w:r w:rsidR="00227B7E">
        <w:rPr>
          <w:b/>
          <w:bCs/>
          <w:sz w:val="36"/>
          <w:szCs w:val="36"/>
        </w:rPr>
        <w:t>-Kartei</w:t>
      </w:r>
    </w:p>
    <w:p w14:paraId="6262561C" w14:textId="77777777" w:rsidR="00D00CD9" w:rsidRDefault="00D00CD9" w:rsidP="00182DFA"/>
    <w:tbl>
      <w:tblPr>
        <w:tblStyle w:val="Tabellenraster"/>
        <w:tblW w:w="0" w:type="auto"/>
        <w:tblBorders>
          <w:top w:val="single" w:sz="24" w:space="0" w:color="B9CF31"/>
          <w:left w:val="single" w:sz="24" w:space="0" w:color="B9CF31"/>
          <w:bottom w:val="single" w:sz="24" w:space="0" w:color="B9CF31"/>
          <w:right w:val="single" w:sz="24" w:space="0" w:color="B9CF31"/>
          <w:insideH w:val="single" w:sz="24" w:space="0" w:color="B9CF31"/>
          <w:insideV w:val="single" w:sz="36" w:space="0" w:color="B9CF31"/>
        </w:tblBorders>
        <w:tblLook w:val="04A0" w:firstRow="1" w:lastRow="0" w:firstColumn="1" w:lastColumn="0" w:noHBand="0" w:noVBand="1"/>
      </w:tblPr>
      <w:tblGrid>
        <w:gridCol w:w="4573"/>
        <w:gridCol w:w="4579"/>
      </w:tblGrid>
      <w:tr w:rsidR="00D00CD9" w:rsidRPr="008A6F56" w14:paraId="5DD8946F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1078335B" w14:textId="4FF1ECD9" w:rsidR="00446AFC" w:rsidRPr="008A6F56" w:rsidRDefault="00446AFC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landest mit einem Boot auf einer einsamen Insel, auf der noch nie jemand vor dir war.</w:t>
            </w:r>
          </w:p>
          <w:p w14:paraId="2B670457" w14:textId="77A55223" w:rsidR="00446AFC" w:rsidRPr="008A6F56" w:rsidRDefault="00446AFC" w:rsidP="00832F25">
            <w:pPr>
              <w:spacing w:line="240" w:lineRule="auto"/>
              <w:contextualSpacing/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</w:p>
          <w:p w14:paraId="3A8EEF8F" w14:textId="25FF2A71" w:rsidR="00D00CD9" w:rsidRPr="008A6F56" w:rsidRDefault="001E7FF6" w:rsidP="00E84363">
            <w:pPr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464AB118" wp14:editId="01501D16">
                  <wp:simplePos x="0" y="0"/>
                  <wp:positionH relativeFrom="column">
                    <wp:posOffset>648335</wp:posOffset>
                  </wp:positionH>
                  <wp:positionV relativeFrom="paragraph">
                    <wp:posOffset>332105</wp:posOffset>
                  </wp:positionV>
                  <wp:extent cx="1562100" cy="482600"/>
                  <wp:effectExtent l="0" t="0" r="0" b="0"/>
                  <wp:wrapNone/>
                  <wp:docPr id="188480918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43" b="104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46AFC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Wie geht es weiter?</w:t>
            </w:r>
            <w:r w:rsidR="00B96474" w:rsidRPr="008A6F56">
              <w:rPr>
                <w:rFonts w:ascii="Comic Sans MS" w:hAnsi="Comic Sans MS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4579" w:type="dxa"/>
            <w:vAlign w:val="center"/>
          </w:tcPr>
          <w:p w14:paraId="1CFF8169" w14:textId="4A2288D4" w:rsidR="009A1E6D" w:rsidRPr="008A6F56" w:rsidRDefault="009A1E6D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bekommst ein Paket. Es steht kein Absender darauf.</w:t>
            </w:r>
          </w:p>
          <w:p w14:paraId="5797AA36" w14:textId="28147BDA" w:rsidR="009A1E6D" w:rsidRPr="008A6F56" w:rsidRDefault="009A1E6D" w:rsidP="00832F25">
            <w:pPr>
              <w:spacing w:line="240" w:lineRule="auto"/>
              <w:contextualSpacing/>
              <w:jc w:val="center"/>
              <w:rPr>
                <w:rStyle w:val="ekvhandschrift"/>
                <w:sz w:val="18"/>
                <w:szCs w:val="18"/>
              </w:rPr>
            </w:pPr>
          </w:p>
          <w:p w14:paraId="18891433" w14:textId="2A8BA415" w:rsidR="009A1E6D" w:rsidRPr="008A6F56" w:rsidRDefault="000813F5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757A83A6" wp14:editId="612ED091">
                  <wp:simplePos x="0" y="0"/>
                  <wp:positionH relativeFrom="column">
                    <wp:posOffset>1005840</wp:posOffset>
                  </wp:positionH>
                  <wp:positionV relativeFrom="paragraph">
                    <wp:posOffset>289560</wp:posOffset>
                  </wp:positionV>
                  <wp:extent cx="704850" cy="576580"/>
                  <wp:effectExtent l="0" t="0" r="0" b="0"/>
                  <wp:wrapNone/>
                  <wp:docPr id="1744274750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76" b="10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1E6D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Wie geht es weiter?</w:t>
            </w:r>
          </w:p>
        </w:tc>
      </w:tr>
      <w:tr w:rsidR="00D00CD9" w:rsidRPr="008A6F56" w14:paraId="0ACAB862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17CD6BAA" w14:textId="75869F16" w:rsidR="009A1E6D" w:rsidRPr="008A6F56" w:rsidRDefault="009A61BC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ein Wesen von einem anderen Planeten landet mit seinem Raumschiff auf dem Schulhof.</w:t>
            </w:r>
          </w:p>
          <w:p w14:paraId="3EA80890" w14:textId="77777777" w:rsidR="009A1E6D" w:rsidRPr="008A6F56" w:rsidRDefault="009A1E6D" w:rsidP="00832F25">
            <w:pPr>
              <w:spacing w:line="240" w:lineRule="auto"/>
              <w:contextualSpacing/>
              <w:jc w:val="center"/>
              <w:rPr>
                <w:rStyle w:val="ekvhandschrift"/>
                <w:sz w:val="18"/>
                <w:szCs w:val="18"/>
              </w:rPr>
            </w:pPr>
          </w:p>
          <w:p w14:paraId="580AFFB3" w14:textId="23C74A9F" w:rsidR="00D00CD9" w:rsidRPr="008A6F56" w:rsidRDefault="0074105B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3360" behindDoc="0" locked="0" layoutInCell="1" allowOverlap="1" wp14:anchorId="11C8AFB0" wp14:editId="28422720">
                  <wp:simplePos x="0" y="0"/>
                  <wp:positionH relativeFrom="column">
                    <wp:posOffset>817245</wp:posOffset>
                  </wp:positionH>
                  <wp:positionV relativeFrom="paragraph">
                    <wp:posOffset>279400</wp:posOffset>
                  </wp:positionV>
                  <wp:extent cx="1066800" cy="683260"/>
                  <wp:effectExtent l="0" t="0" r="0" b="2540"/>
                  <wp:wrapNone/>
                  <wp:docPr id="2060850762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1E6D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Wie geht es weiter?</w:t>
            </w: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4579" w:type="dxa"/>
            <w:vAlign w:val="center"/>
          </w:tcPr>
          <w:p w14:paraId="65293699" w14:textId="4891F665" w:rsidR="009A1E6D" w:rsidRPr="008A6F56" w:rsidRDefault="009A61BC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feierst eine große Party! Was brauchst du alles für dich und deine Gäste?</w:t>
            </w:r>
          </w:p>
          <w:p w14:paraId="79208A22" w14:textId="77777777" w:rsidR="009A1E6D" w:rsidRPr="008A6F56" w:rsidRDefault="009A1E6D" w:rsidP="00832F25">
            <w:pPr>
              <w:spacing w:line="240" w:lineRule="auto"/>
              <w:contextualSpacing/>
              <w:jc w:val="center"/>
              <w:rPr>
                <w:rStyle w:val="ekvhandschrift"/>
                <w:sz w:val="18"/>
                <w:szCs w:val="18"/>
              </w:rPr>
            </w:pPr>
          </w:p>
          <w:p w14:paraId="601B1A3E" w14:textId="6DB8C130" w:rsidR="00D00CD9" w:rsidRPr="008A6F56" w:rsidRDefault="0060461D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5408" behindDoc="0" locked="0" layoutInCell="1" allowOverlap="1" wp14:anchorId="5775CB47" wp14:editId="1497AD22">
                  <wp:simplePos x="0" y="0"/>
                  <wp:positionH relativeFrom="column">
                    <wp:posOffset>1082040</wp:posOffset>
                  </wp:positionH>
                  <wp:positionV relativeFrom="paragraph">
                    <wp:posOffset>310515</wp:posOffset>
                  </wp:positionV>
                  <wp:extent cx="635000" cy="771525"/>
                  <wp:effectExtent l="0" t="0" r="0" b="9525"/>
                  <wp:wrapNone/>
                  <wp:docPr id="1606983553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61BC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Schreibe eine Einkaufsliste.</w:t>
            </w: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t xml:space="preserve"> </w:t>
            </w:r>
          </w:p>
        </w:tc>
      </w:tr>
      <w:tr w:rsidR="00D00CD9" w:rsidRPr="008A6F56" w14:paraId="56EBDC71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3FF4AA8C" w14:textId="22A64DA5" w:rsidR="009A1E6D" w:rsidRPr="008A6F56" w:rsidRDefault="00185CF3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deine Klassenlehrerin ist heute nicht da. Statt einer Vertretungslehrkraft kommt Zebra Franz in das Klassenzimmer galoppiert.</w:t>
            </w:r>
          </w:p>
          <w:p w14:paraId="283FA430" w14:textId="77777777" w:rsidR="009A1E6D" w:rsidRPr="008A6F56" w:rsidRDefault="009A1E6D" w:rsidP="00832F25">
            <w:pPr>
              <w:spacing w:line="240" w:lineRule="auto"/>
              <w:contextualSpacing/>
              <w:jc w:val="center"/>
              <w:rPr>
                <w:rStyle w:val="ekvhandschrift"/>
                <w:sz w:val="18"/>
                <w:szCs w:val="18"/>
              </w:rPr>
            </w:pPr>
          </w:p>
          <w:p w14:paraId="712A0F40" w14:textId="676E266C" w:rsidR="00D00CD9" w:rsidRPr="008A6F56" w:rsidRDefault="004E692F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7456" behindDoc="0" locked="0" layoutInCell="1" allowOverlap="1" wp14:anchorId="4CF5CBD8" wp14:editId="6CBB36B0">
                  <wp:simplePos x="0" y="0"/>
                  <wp:positionH relativeFrom="column">
                    <wp:posOffset>1073785</wp:posOffset>
                  </wp:positionH>
                  <wp:positionV relativeFrom="paragraph">
                    <wp:posOffset>260985</wp:posOffset>
                  </wp:positionV>
                  <wp:extent cx="704850" cy="686435"/>
                  <wp:effectExtent l="0" t="0" r="0" b="0"/>
                  <wp:wrapNone/>
                  <wp:docPr id="431813705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8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1E6D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Wie geht es weiter?</w:t>
            </w: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4579" w:type="dxa"/>
            <w:vAlign w:val="center"/>
          </w:tcPr>
          <w:p w14:paraId="32D7CA41" w14:textId="600B1D4A" w:rsidR="009A1E6D" w:rsidRPr="008A6F56" w:rsidRDefault="00185CF3" w:rsidP="005E4A7E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begegnest einer zauberhaften kleinen Fee. Sie sagt: „Du hast drei Wünsche frei.</w:t>
            </w:r>
            <w:r w:rsidR="005E4A7E"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”</w:t>
            </w:r>
          </w:p>
          <w:p w14:paraId="1B76F7E2" w14:textId="2E27BFE3" w:rsidR="009A1E6D" w:rsidRPr="008A6F56" w:rsidRDefault="009A1E6D" w:rsidP="00832F25">
            <w:pPr>
              <w:spacing w:line="240" w:lineRule="auto"/>
              <w:contextualSpacing/>
              <w:jc w:val="center"/>
              <w:rPr>
                <w:rStyle w:val="ekvhandschrift"/>
                <w:sz w:val="18"/>
                <w:szCs w:val="18"/>
              </w:rPr>
            </w:pPr>
          </w:p>
          <w:p w14:paraId="65966D4C" w14:textId="256F78AD" w:rsidR="00D00CD9" w:rsidRPr="008A6F56" w:rsidRDefault="004E692F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9504" behindDoc="0" locked="0" layoutInCell="1" allowOverlap="1" wp14:anchorId="71678093" wp14:editId="0651BF6F">
                  <wp:simplePos x="0" y="0"/>
                  <wp:positionH relativeFrom="column">
                    <wp:posOffset>910590</wp:posOffset>
                  </wp:positionH>
                  <wp:positionV relativeFrom="paragraph">
                    <wp:posOffset>282575</wp:posOffset>
                  </wp:positionV>
                  <wp:extent cx="957580" cy="665480"/>
                  <wp:effectExtent l="0" t="0" r="0" b="1270"/>
                  <wp:wrapNone/>
                  <wp:docPr id="11204988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580" cy="66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1E6D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Wie geht es weiter?</w:t>
            </w:r>
          </w:p>
        </w:tc>
      </w:tr>
      <w:tr w:rsidR="00D00CD9" w:rsidRPr="008A6F56" w14:paraId="74F45411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2821F7A7" w14:textId="7770E475" w:rsidR="009A1E6D" w:rsidRPr="008A6F56" w:rsidRDefault="00185CF3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bist Schulleiterin oder Schulleiter und darfst die Schule umgestalten.</w:t>
            </w:r>
          </w:p>
          <w:p w14:paraId="3A26985C" w14:textId="77777777" w:rsidR="009A1E6D" w:rsidRPr="008A6F56" w:rsidRDefault="009A1E6D" w:rsidP="00832F25">
            <w:pPr>
              <w:spacing w:line="240" w:lineRule="auto"/>
              <w:contextualSpacing/>
              <w:jc w:val="center"/>
              <w:rPr>
                <w:rStyle w:val="ekvhandschrift"/>
                <w:sz w:val="18"/>
                <w:szCs w:val="18"/>
              </w:rPr>
            </w:pPr>
          </w:p>
          <w:p w14:paraId="3174C11B" w14:textId="3EC04AB8" w:rsidR="00D00CD9" w:rsidRPr="008A6F56" w:rsidRDefault="00EB00E2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71552" behindDoc="0" locked="0" layoutInCell="1" allowOverlap="1" wp14:anchorId="6E8597F9" wp14:editId="0CD4F893">
                  <wp:simplePos x="0" y="0"/>
                  <wp:positionH relativeFrom="column">
                    <wp:posOffset>902335</wp:posOffset>
                  </wp:positionH>
                  <wp:positionV relativeFrom="paragraph">
                    <wp:posOffset>305435</wp:posOffset>
                  </wp:positionV>
                  <wp:extent cx="812800" cy="706755"/>
                  <wp:effectExtent l="0" t="0" r="6350" b="0"/>
                  <wp:wrapNone/>
                  <wp:docPr id="958827591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70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85CF3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Wie würde deine Schule aussehen?</w:t>
            </w:r>
          </w:p>
        </w:tc>
        <w:tc>
          <w:tcPr>
            <w:tcW w:w="4579" w:type="dxa"/>
            <w:vAlign w:val="center"/>
          </w:tcPr>
          <w:p w14:paraId="6D4A1C47" w14:textId="4DCCDE50" w:rsidR="009A1E6D" w:rsidRPr="008A6F56" w:rsidRDefault="00185CF3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bist auf einem Spaziergang durch den Wald. Mitten auf einer Lichtung triffst du auf einen kleinen Zwerg mit roter Zipfelmütze.</w:t>
            </w:r>
          </w:p>
          <w:p w14:paraId="4F2BB40C" w14:textId="77777777" w:rsidR="009A1E6D" w:rsidRPr="008A6F56" w:rsidRDefault="009A1E6D" w:rsidP="00832F25">
            <w:pPr>
              <w:spacing w:line="240" w:lineRule="auto"/>
              <w:contextualSpacing/>
              <w:jc w:val="center"/>
              <w:rPr>
                <w:rStyle w:val="ekvhandschrift"/>
                <w:sz w:val="18"/>
                <w:szCs w:val="18"/>
              </w:rPr>
            </w:pPr>
          </w:p>
          <w:p w14:paraId="6720EB6B" w14:textId="137BF3E7" w:rsidR="00D00CD9" w:rsidRPr="008A6F56" w:rsidRDefault="00A543F2" w:rsidP="00E84363">
            <w:pPr>
              <w:pStyle w:val="ekvue3arial"/>
              <w:spacing w:line="276" w:lineRule="auto"/>
              <w:jc w:val="center"/>
              <w:rPr>
                <w:rStyle w:val="ekvhandschrift"/>
                <w:b w:val="0"/>
                <w:bCs/>
                <w:sz w:val="18"/>
                <w:szCs w:val="18"/>
              </w:rPr>
            </w:pP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83840" behindDoc="0" locked="0" layoutInCell="1" allowOverlap="1" wp14:anchorId="1548A3A3" wp14:editId="3118507F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226695</wp:posOffset>
                  </wp:positionV>
                  <wp:extent cx="781685" cy="667385"/>
                  <wp:effectExtent l="0" t="0" r="0" b="0"/>
                  <wp:wrapNone/>
                  <wp:docPr id="457208734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1E6D" w:rsidRPr="008A6F56">
              <w:rPr>
                <w:rFonts w:ascii="Comic Sans MS" w:hAnsi="Comic Sans MS"/>
                <w:b w:val="0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>Wie geht es weiter?</w:t>
            </w:r>
            <w:r w:rsidR="00B32DC7" w:rsidRPr="008A6F56">
              <w:rPr>
                <w:rFonts w:ascii="Comic Sans MS" w:hAnsi="Comic Sans MS"/>
                <w:noProof/>
                <w:sz w:val="18"/>
                <w:szCs w:val="18"/>
              </w:rPr>
              <w:t xml:space="preserve"> </w:t>
            </w:r>
          </w:p>
        </w:tc>
      </w:tr>
    </w:tbl>
    <w:p w14:paraId="4BC08F14" w14:textId="77777777" w:rsidR="002602F1" w:rsidRDefault="002602F1" w:rsidP="002B2F37">
      <w:pPr>
        <w:tabs>
          <w:tab w:val="clear" w:pos="340"/>
          <w:tab w:val="clear" w:pos="595"/>
          <w:tab w:val="clear" w:pos="851"/>
          <w:tab w:val="left" w:pos="2310"/>
        </w:tabs>
      </w:pPr>
    </w:p>
    <w:p w14:paraId="6B3A29B6" w14:textId="77777777" w:rsidR="00B425E5" w:rsidRDefault="00B425E5" w:rsidP="00B425E5">
      <w:pPr>
        <w:tabs>
          <w:tab w:val="clear" w:pos="340"/>
          <w:tab w:val="clear" w:pos="595"/>
          <w:tab w:val="clear" w:pos="851"/>
          <w:tab w:val="left" w:pos="2310"/>
        </w:tabs>
        <w:sectPr w:rsidR="00B425E5" w:rsidSect="00B425E5">
          <w:footerReference w:type="default" r:id="rId15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1E789D3C" w14:textId="4D8E680A" w:rsidR="00B425E5" w:rsidRDefault="00B425E5" w:rsidP="00B425E5">
      <w:pPr>
        <w:tabs>
          <w:tab w:val="clear" w:pos="340"/>
          <w:tab w:val="clear" w:pos="595"/>
          <w:tab w:val="clear" w:pos="851"/>
          <w:tab w:val="left" w:pos="2310"/>
        </w:tabs>
      </w:pPr>
    </w:p>
    <w:p w14:paraId="30AC9882" w14:textId="77777777" w:rsidR="00B425E5" w:rsidRDefault="00B425E5" w:rsidP="00B425E5">
      <w:pPr>
        <w:tabs>
          <w:tab w:val="clear" w:pos="340"/>
          <w:tab w:val="clear" w:pos="595"/>
          <w:tab w:val="clear" w:pos="851"/>
          <w:tab w:val="left" w:pos="2461"/>
        </w:tabs>
      </w:pPr>
    </w:p>
    <w:p w14:paraId="3F3FEECF" w14:textId="77777777" w:rsidR="00B425E5" w:rsidRDefault="00B425E5" w:rsidP="00B425E5">
      <w:pPr>
        <w:tabs>
          <w:tab w:val="clear" w:pos="340"/>
          <w:tab w:val="clear" w:pos="595"/>
          <w:tab w:val="clear" w:pos="851"/>
          <w:tab w:val="left" w:pos="2461"/>
        </w:tabs>
      </w:pPr>
    </w:p>
    <w:tbl>
      <w:tblPr>
        <w:tblStyle w:val="Tabellenraster"/>
        <w:tblW w:w="0" w:type="auto"/>
        <w:tblBorders>
          <w:top w:val="single" w:sz="24" w:space="0" w:color="B9CF31"/>
          <w:left w:val="single" w:sz="24" w:space="0" w:color="B9CF31"/>
          <w:bottom w:val="single" w:sz="24" w:space="0" w:color="B9CF31"/>
          <w:right w:val="single" w:sz="24" w:space="0" w:color="B9CF31"/>
          <w:insideH w:val="single" w:sz="24" w:space="0" w:color="B9CF31"/>
          <w:insideV w:val="single" w:sz="36" w:space="0" w:color="B9CF31"/>
        </w:tblBorders>
        <w:tblLook w:val="04A0" w:firstRow="1" w:lastRow="0" w:firstColumn="1" w:lastColumn="0" w:noHBand="0" w:noVBand="1"/>
      </w:tblPr>
      <w:tblGrid>
        <w:gridCol w:w="4573"/>
        <w:gridCol w:w="4579"/>
      </w:tblGrid>
      <w:tr w:rsidR="00B425E5" w:rsidRPr="008A6F56" w14:paraId="3D914CE4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4F83374A" w14:textId="7BE063B9" w:rsidR="00B425E5" w:rsidRPr="008A6F56" w:rsidRDefault="00806A78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fährst mit deinem Fahrrad die Straße entlang. Plötzlich hältst du vor einer hohen Mauer. Eine Leiter liegt daneben.</w:t>
            </w:r>
          </w:p>
          <w:p w14:paraId="70FD4D05" w14:textId="77777777" w:rsidR="00806A78" w:rsidRPr="008A6F56" w:rsidRDefault="00806A78" w:rsidP="009101A4">
            <w:pPr>
              <w:spacing w:line="240" w:lineRule="auto"/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</w:p>
          <w:p w14:paraId="77ECF95B" w14:textId="64D1BF03" w:rsidR="00B425E5" w:rsidRPr="008A6F56" w:rsidRDefault="003B60B6" w:rsidP="00E84363">
            <w:pPr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75648" behindDoc="0" locked="0" layoutInCell="1" allowOverlap="1" wp14:anchorId="72F49B0F" wp14:editId="637D7FE4">
                  <wp:simplePos x="0" y="0"/>
                  <wp:positionH relativeFrom="column">
                    <wp:posOffset>1105535</wp:posOffset>
                  </wp:positionH>
                  <wp:positionV relativeFrom="paragraph">
                    <wp:posOffset>311785</wp:posOffset>
                  </wp:positionV>
                  <wp:extent cx="609600" cy="513080"/>
                  <wp:effectExtent l="0" t="0" r="0" b="1270"/>
                  <wp:wrapNone/>
                  <wp:docPr id="2125269662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1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425E5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Wie geht es weiter?</w:t>
            </w: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579" w:type="dxa"/>
            <w:vAlign w:val="center"/>
          </w:tcPr>
          <w:p w14:paraId="4AF77E3A" w14:textId="7356CE98" w:rsidR="00B425E5" w:rsidRPr="008A6F56" w:rsidRDefault="00806A78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fährst in einem Auto, dessen Tank nie leer wird.</w:t>
            </w:r>
          </w:p>
          <w:p w14:paraId="671D5DAA" w14:textId="5BFF2444" w:rsidR="00806A78" w:rsidRPr="008A6F56" w:rsidRDefault="00806A78" w:rsidP="009101A4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13B2631F" w14:textId="64408A9D" w:rsidR="00B425E5" w:rsidRPr="008A6F56" w:rsidRDefault="009101A4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77696" behindDoc="0" locked="0" layoutInCell="1" allowOverlap="1" wp14:anchorId="160277B9" wp14:editId="1EB1F38D">
                  <wp:simplePos x="0" y="0"/>
                  <wp:positionH relativeFrom="column">
                    <wp:posOffset>915670</wp:posOffset>
                  </wp:positionH>
                  <wp:positionV relativeFrom="paragraph">
                    <wp:posOffset>201295</wp:posOffset>
                  </wp:positionV>
                  <wp:extent cx="986790" cy="765175"/>
                  <wp:effectExtent l="0" t="0" r="3810" b="0"/>
                  <wp:wrapNone/>
                  <wp:docPr id="678992055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790" cy="76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425E5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</w:t>
            </w:r>
            <w:r w:rsidR="00806A78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ohin geht es</w:t>
            </w:r>
            <w:r w:rsidR="00B425E5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?</w:t>
            </w: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B425E5" w:rsidRPr="008A6F56" w14:paraId="3DA35FD5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4559F96C" w14:textId="24FD63CA" w:rsidR="00B425E5" w:rsidRPr="008A6F56" w:rsidRDefault="00EA3898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dein selbstgebauter Roboter kann sprechen.</w:t>
            </w:r>
          </w:p>
          <w:p w14:paraId="1257307C" w14:textId="12D7E748" w:rsidR="00EA3898" w:rsidRPr="008A6F56" w:rsidRDefault="00EA3898" w:rsidP="009101A4">
            <w:pPr>
              <w:rPr>
                <w:rStyle w:val="ekvhandschrift"/>
                <w:sz w:val="18"/>
                <w:szCs w:val="18"/>
              </w:rPr>
            </w:pPr>
          </w:p>
          <w:p w14:paraId="27C28A97" w14:textId="6B13331B" w:rsidR="00B425E5" w:rsidRPr="008A6F56" w:rsidRDefault="00D27C88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79744" behindDoc="0" locked="0" layoutInCell="1" allowOverlap="1" wp14:anchorId="5266D0D3" wp14:editId="4F55FEAF">
                  <wp:simplePos x="0" y="0"/>
                  <wp:positionH relativeFrom="column">
                    <wp:posOffset>1067435</wp:posOffset>
                  </wp:positionH>
                  <wp:positionV relativeFrom="paragraph">
                    <wp:posOffset>255905</wp:posOffset>
                  </wp:positionV>
                  <wp:extent cx="740410" cy="829310"/>
                  <wp:effectExtent l="0" t="0" r="2540" b="8890"/>
                  <wp:wrapNone/>
                  <wp:docPr id="299507709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82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25E5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Wie geht es weiter?</w:t>
            </w:r>
          </w:p>
        </w:tc>
        <w:tc>
          <w:tcPr>
            <w:tcW w:w="4579" w:type="dxa"/>
            <w:vAlign w:val="center"/>
          </w:tcPr>
          <w:p w14:paraId="03B9A489" w14:textId="27EA0EBB" w:rsidR="00B425E5" w:rsidRPr="008A6F56" w:rsidRDefault="00EA3898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eine Hexe bittet dich um Hilfe.</w:t>
            </w:r>
          </w:p>
          <w:p w14:paraId="69D9AD4F" w14:textId="77777777" w:rsidR="00EA3898" w:rsidRPr="008A6F56" w:rsidRDefault="00EA3898" w:rsidP="009101A4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03E9DBD6" w14:textId="22690BAA" w:rsidR="00B425E5" w:rsidRPr="00B72F98" w:rsidRDefault="00B72F98" w:rsidP="00B72F98">
            <w:pPr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81792" behindDoc="0" locked="0" layoutInCell="1" allowOverlap="1" wp14:anchorId="5860BB5C" wp14:editId="6773D582">
                  <wp:simplePos x="0" y="0"/>
                  <wp:positionH relativeFrom="column">
                    <wp:posOffset>953135</wp:posOffset>
                  </wp:positionH>
                  <wp:positionV relativeFrom="paragraph">
                    <wp:posOffset>449580</wp:posOffset>
                  </wp:positionV>
                  <wp:extent cx="893445" cy="744855"/>
                  <wp:effectExtent l="0" t="0" r="1905" b="0"/>
                  <wp:wrapNone/>
                  <wp:docPr id="315984305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74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A3898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Schreibe ein Rezept für einen</w:t>
            </w:r>
            <w:r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EA3898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besonderen Zaubertrank.</w:t>
            </w:r>
          </w:p>
        </w:tc>
      </w:tr>
      <w:tr w:rsidR="00B425E5" w:rsidRPr="008A6F56" w14:paraId="14420D84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02A921E6" w14:textId="1D0DB790" w:rsidR="00B425E5" w:rsidRPr="008A6F56" w:rsidRDefault="00EA3898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reitest auf einem Einhorn durch das Märchenland.</w:t>
            </w:r>
          </w:p>
          <w:p w14:paraId="1CF43681" w14:textId="77777777" w:rsidR="00EA3898" w:rsidRPr="008A6F56" w:rsidRDefault="00EA3898" w:rsidP="009101A4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2D863020" w14:textId="62F1CD7A" w:rsidR="00B425E5" w:rsidRPr="008A6F56" w:rsidRDefault="001E0644" w:rsidP="001E0644">
            <w:pPr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85888" behindDoc="0" locked="0" layoutInCell="1" allowOverlap="1" wp14:anchorId="3C281021" wp14:editId="15E898B8">
                  <wp:simplePos x="0" y="0"/>
                  <wp:positionH relativeFrom="column">
                    <wp:posOffset>784225</wp:posOffset>
                  </wp:positionH>
                  <wp:positionV relativeFrom="paragraph">
                    <wp:posOffset>433070</wp:posOffset>
                  </wp:positionV>
                  <wp:extent cx="1239520" cy="728345"/>
                  <wp:effectExtent l="0" t="0" r="0" b="0"/>
                  <wp:wrapNone/>
                  <wp:docPr id="1805895626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520" cy="728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3898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Wen triffst du auf deinem Weg?</w:t>
            </w: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B425E5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Wie geht es weiter?</w:t>
            </w: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579" w:type="dxa"/>
            <w:vAlign w:val="center"/>
          </w:tcPr>
          <w:p w14:paraId="2B64A65A" w14:textId="0A2D4156" w:rsidR="00B425E5" w:rsidRPr="008A6F56" w:rsidRDefault="008B7D46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pflanzt einen Samen. Die Pflanze wächst kräftig und wird immer höher. Du kletterst hinauf.</w:t>
            </w:r>
          </w:p>
          <w:p w14:paraId="1C667EFC" w14:textId="77777777" w:rsidR="008B7D46" w:rsidRPr="008A6F56" w:rsidRDefault="008B7D46" w:rsidP="009101A4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4F4E91F4" w14:textId="7995FA5B" w:rsidR="00B425E5" w:rsidRPr="008A6F56" w:rsidRDefault="00AA6991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87936" behindDoc="0" locked="0" layoutInCell="1" allowOverlap="1" wp14:anchorId="64B45F60" wp14:editId="0832DBBD">
                  <wp:simplePos x="0" y="0"/>
                  <wp:positionH relativeFrom="column">
                    <wp:posOffset>1084580</wp:posOffset>
                  </wp:positionH>
                  <wp:positionV relativeFrom="paragraph">
                    <wp:posOffset>245110</wp:posOffset>
                  </wp:positionV>
                  <wp:extent cx="645160" cy="667385"/>
                  <wp:effectExtent l="0" t="0" r="2540" b="0"/>
                  <wp:wrapNone/>
                  <wp:docPr id="379612623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160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25E5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Wie geht es weiter?</w:t>
            </w:r>
          </w:p>
        </w:tc>
      </w:tr>
      <w:tr w:rsidR="00B425E5" w:rsidRPr="008A6F56" w14:paraId="59F638B9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2A3EC7FE" w14:textId="05304122" w:rsidR="00B425E5" w:rsidRPr="008A6F56" w:rsidRDefault="008B7D46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gehst mit einem Freund oder einer Freundin zelten. Was braucht ihr?</w:t>
            </w:r>
          </w:p>
          <w:p w14:paraId="4E5A9F13" w14:textId="77777777" w:rsidR="008B7D46" w:rsidRPr="008A6F56" w:rsidRDefault="008B7D46" w:rsidP="009101A4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458B1E09" w14:textId="70BC4E69" w:rsidR="00B425E5" w:rsidRPr="008A6F56" w:rsidRDefault="008B7D46" w:rsidP="00B72F98">
            <w:pPr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Schreibe eine Liste, um</w:t>
            </w:r>
            <w:r w:rsidR="00AA6991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89984" behindDoc="0" locked="0" layoutInCell="1" allowOverlap="1" wp14:anchorId="7C88843C" wp14:editId="2A5F25FD">
                  <wp:simplePos x="0" y="0"/>
                  <wp:positionH relativeFrom="column">
                    <wp:posOffset>887730</wp:posOffset>
                  </wp:positionH>
                  <wp:positionV relativeFrom="paragraph">
                    <wp:posOffset>301625</wp:posOffset>
                  </wp:positionV>
                  <wp:extent cx="1037590" cy="655320"/>
                  <wp:effectExtent l="0" t="0" r="0" b="0"/>
                  <wp:wrapNone/>
                  <wp:docPr id="1906203104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2F98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nichts zu vergessen.</w:t>
            </w:r>
          </w:p>
        </w:tc>
        <w:tc>
          <w:tcPr>
            <w:tcW w:w="4579" w:type="dxa"/>
            <w:vAlign w:val="center"/>
          </w:tcPr>
          <w:p w14:paraId="3B434352" w14:textId="48600AC5" w:rsidR="00B425E5" w:rsidRPr="008A6F56" w:rsidRDefault="008B7D46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schrumpfst plötzlich zu einer klitzekleinen Version von dir.</w:t>
            </w:r>
          </w:p>
          <w:p w14:paraId="6C0C433D" w14:textId="77777777" w:rsidR="008B7D46" w:rsidRPr="008A6F56" w:rsidRDefault="008B7D46" w:rsidP="009101A4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1E7A6EB8" w14:textId="13B585DD" w:rsidR="00B425E5" w:rsidRPr="008A6F56" w:rsidRDefault="00297AD8" w:rsidP="00720EDE">
            <w:pPr>
              <w:pStyle w:val="ekvue3arial"/>
              <w:spacing w:line="276" w:lineRule="auto"/>
              <w:jc w:val="center"/>
              <w:rPr>
                <w:rStyle w:val="ekvhandschrift"/>
                <w:b w:val="0"/>
                <w:bCs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708416" behindDoc="0" locked="0" layoutInCell="1" allowOverlap="1" wp14:anchorId="536FE3D8" wp14:editId="3A8ECEFB">
                  <wp:simplePos x="0" y="0"/>
                  <wp:positionH relativeFrom="column">
                    <wp:posOffset>986790</wp:posOffset>
                  </wp:positionH>
                  <wp:positionV relativeFrom="paragraph">
                    <wp:posOffset>302260</wp:posOffset>
                  </wp:positionV>
                  <wp:extent cx="483235" cy="516255"/>
                  <wp:effectExtent l="0" t="0" r="0" b="0"/>
                  <wp:wrapNone/>
                  <wp:docPr id="1104013494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51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0EDE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710464" behindDoc="0" locked="0" layoutInCell="1" allowOverlap="1" wp14:anchorId="34635073" wp14:editId="5A9E68AE">
                  <wp:simplePos x="0" y="0"/>
                  <wp:positionH relativeFrom="column">
                    <wp:posOffset>1546225</wp:posOffset>
                  </wp:positionH>
                  <wp:positionV relativeFrom="paragraph">
                    <wp:posOffset>481330</wp:posOffset>
                  </wp:positionV>
                  <wp:extent cx="332740" cy="337820"/>
                  <wp:effectExtent l="0" t="0" r="0" b="5080"/>
                  <wp:wrapNone/>
                  <wp:docPr id="1684798914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7D46" w:rsidRPr="008A6F56">
              <w:rPr>
                <w:rFonts w:ascii="Comic Sans MS" w:hAnsi="Comic Sans MS"/>
                <w:b w:val="0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>Was tust du?</w:t>
            </w:r>
            <w:r w:rsidR="00720EDE" w:rsidRPr="008A6F56">
              <w:rPr>
                <w:rFonts w:ascii="Comic Sans MS" w:hAnsi="Comic Sans MS"/>
                <w:b w:val="0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B425E5" w:rsidRPr="008A6F56">
              <w:rPr>
                <w:rFonts w:ascii="Comic Sans MS" w:hAnsi="Comic Sans MS"/>
                <w:b w:val="0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>Wie geht es weiter?</w:t>
            </w:r>
          </w:p>
        </w:tc>
      </w:tr>
    </w:tbl>
    <w:p w14:paraId="49B829EE" w14:textId="77777777" w:rsidR="00B425E5" w:rsidRDefault="00B425E5" w:rsidP="00B425E5">
      <w:pPr>
        <w:tabs>
          <w:tab w:val="clear" w:pos="340"/>
          <w:tab w:val="clear" w:pos="595"/>
          <w:tab w:val="clear" w:pos="851"/>
          <w:tab w:val="left" w:pos="2461"/>
        </w:tabs>
      </w:pPr>
      <w:r>
        <w:tab/>
      </w:r>
    </w:p>
    <w:p w14:paraId="209784D7" w14:textId="77777777" w:rsidR="00B425E5" w:rsidRDefault="00B425E5" w:rsidP="00B425E5">
      <w:pPr>
        <w:tabs>
          <w:tab w:val="clear" w:pos="340"/>
          <w:tab w:val="clear" w:pos="595"/>
          <w:tab w:val="clear" w:pos="851"/>
          <w:tab w:val="left" w:pos="2461"/>
        </w:tabs>
      </w:pPr>
    </w:p>
    <w:p w14:paraId="19E2CDB4" w14:textId="77777777" w:rsidR="00B425E5" w:rsidRDefault="00B425E5" w:rsidP="002B2F37">
      <w:pPr>
        <w:tabs>
          <w:tab w:val="clear" w:pos="340"/>
          <w:tab w:val="clear" w:pos="595"/>
          <w:tab w:val="clear" w:pos="851"/>
          <w:tab w:val="left" w:pos="2310"/>
        </w:tabs>
        <w:sectPr w:rsidR="00B425E5" w:rsidSect="00B425E5">
          <w:footerReference w:type="default" r:id="rId25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05CC31A1" w14:textId="112439AB" w:rsidR="002B2F37" w:rsidRDefault="002B2F37" w:rsidP="002B2F37">
      <w:pPr>
        <w:tabs>
          <w:tab w:val="clear" w:pos="340"/>
          <w:tab w:val="clear" w:pos="595"/>
          <w:tab w:val="clear" w:pos="851"/>
          <w:tab w:val="left" w:pos="2310"/>
        </w:tabs>
      </w:pPr>
    </w:p>
    <w:p w14:paraId="6D874965" w14:textId="77777777" w:rsidR="00B425E5" w:rsidRDefault="00B425E5" w:rsidP="002B2F37">
      <w:pPr>
        <w:tabs>
          <w:tab w:val="clear" w:pos="340"/>
          <w:tab w:val="clear" w:pos="595"/>
          <w:tab w:val="clear" w:pos="851"/>
          <w:tab w:val="left" w:pos="2310"/>
        </w:tabs>
      </w:pPr>
    </w:p>
    <w:p w14:paraId="12F60E0C" w14:textId="11DDD5BF" w:rsidR="00B425E5" w:rsidRDefault="00B425E5" w:rsidP="002B2F37">
      <w:pPr>
        <w:tabs>
          <w:tab w:val="clear" w:pos="340"/>
          <w:tab w:val="clear" w:pos="595"/>
          <w:tab w:val="clear" w:pos="851"/>
          <w:tab w:val="left" w:pos="2310"/>
        </w:tabs>
      </w:pPr>
    </w:p>
    <w:tbl>
      <w:tblPr>
        <w:tblStyle w:val="Tabellenraster"/>
        <w:tblW w:w="0" w:type="auto"/>
        <w:tblBorders>
          <w:top w:val="single" w:sz="24" w:space="0" w:color="B9CF31"/>
          <w:left w:val="single" w:sz="24" w:space="0" w:color="B9CF31"/>
          <w:bottom w:val="single" w:sz="24" w:space="0" w:color="B9CF31"/>
          <w:right w:val="single" w:sz="24" w:space="0" w:color="B9CF31"/>
          <w:insideH w:val="single" w:sz="24" w:space="0" w:color="B9CF31"/>
          <w:insideV w:val="single" w:sz="36" w:space="0" w:color="B9CF31"/>
        </w:tblBorders>
        <w:tblLook w:val="04A0" w:firstRow="1" w:lastRow="0" w:firstColumn="1" w:lastColumn="0" w:noHBand="0" w:noVBand="1"/>
      </w:tblPr>
      <w:tblGrid>
        <w:gridCol w:w="4573"/>
        <w:gridCol w:w="4579"/>
      </w:tblGrid>
      <w:tr w:rsidR="00B425E5" w:rsidRPr="008A6F56" w14:paraId="78935870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1ADE7465" w14:textId="65A7F0EF" w:rsidR="00B425E5" w:rsidRPr="008A6F56" w:rsidRDefault="00D937B0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die fliegst ins All und entdeckst einen neuen Planeten.</w:t>
            </w:r>
          </w:p>
          <w:p w14:paraId="01A2B09E" w14:textId="77777777" w:rsidR="00D937B0" w:rsidRPr="008A6F56" w:rsidRDefault="00D937B0" w:rsidP="00A45098">
            <w:pPr>
              <w:spacing w:line="240" w:lineRule="auto"/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</w:p>
          <w:p w14:paraId="632412E4" w14:textId="59D586BC" w:rsidR="00B425E5" w:rsidRPr="008A6F56" w:rsidRDefault="008E0396" w:rsidP="00E84363">
            <w:pPr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92032" behindDoc="0" locked="0" layoutInCell="1" allowOverlap="1" wp14:anchorId="69BD3926" wp14:editId="0510D9D5">
                  <wp:simplePos x="0" y="0"/>
                  <wp:positionH relativeFrom="column">
                    <wp:posOffset>693420</wp:posOffset>
                  </wp:positionH>
                  <wp:positionV relativeFrom="paragraph">
                    <wp:posOffset>241300</wp:posOffset>
                  </wp:positionV>
                  <wp:extent cx="1449070" cy="796290"/>
                  <wp:effectExtent l="0" t="0" r="0" b="3810"/>
                  <wp:wrapNone/>
                  <wp:docPr id="1765541458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79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25E5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Wie geht es weiter?</w:t>
            </w:r>
          </w:p>
        </w:tc>
        <w:tc>
          <w:tcPr>
            <w:tcW w:w="4579" w:type="dxa"/>
            <w:vAlign w:val="center"/>
          </w:tcPr>
          <w:p w14:paraId="609F378D" w14:textId="76D2FC9A" w:rsidR="00B425E5" w:rsidRPr="008A6F56" w:rsidRDefault="00D937B0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findest beim Versteckspielen in der Schule eine geheime Tür.</w:t>
            </w:r>
          </w:p>
          <w:p w14:paraId="6A8FEC6B" w14:textId="77777777" w:rsidR="00D937B0" w:rsidRPr="008A6F56" w:rsidRDefault="00D937B0" w:rsidP="00A45098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5723196D" w14:textId="6AAF9416" w:rsidR="00B425E5" w:rsidRPr="008A6F56" w:rsidRDefault="008E0396" w:rsidP="008E0396">
            <w:pPr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94080" behindDoc="0" locked="0" layoutInCell="1" allowOverlap="1" wp14:anchorId="06777D1E" wp14:editId="0042284E">
                  <wp:simplePos x="0" y="0"/>
                  <wp:positionH relativeFrom="column">
                    <wp:posOffset>1242695</wp:posOffset>
                  </wp:positionH>
                  <wp:positionV relativeFrom="paragraph">
                    <wp:posOffset>299720</wp:posOffset>
                  </wp:positionV>
                  <wp:extent cx="493395" cy="758825"/>
                  <wp:effectExtent l="0" t="0" r="1905" b="3175"/>
                  <wp:wrapNone/>
                  <wp:docPr id="1003469865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95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37B0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Wohin führt sie und</w:t>
            </w: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w</w:t>
            </w:r>
            <w:r w:rsidR="00D937B0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en triffst du dort?</w:t>
            </w: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B425E5" w:rsidRPr="008A6F56" w14:paraId="69E8B7B5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7DFC69B1" w14:textId="1731A2D9" w:rsidR="00B425E5" w:rsidRPr="008A6F56" w:rsidRDefault="005726EB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wachst morgens auf und bist plötzlich dein Lieblingstier.</w:t>
            </w:r>
          </w:p>
          <w:p w14:paraId="374EF721" w14:textId="77777777" w:rsidR="005726EB" w:rsidRPr="008A6F56" w:rsidRDefault="005726EB" w:rsidP="00A45098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576F97CC" w14:textId="003571F2" w:rsidR="00B425E5" w:rsidRPr="008A6F56" w:rsidRDefault="00446E3A" w:rsidP="008E0396">
            <w:pPr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96128" behindDoc="0" locked="0" layoutInCell="1" allowOverlap="1" wp14:anchorId="1A04F939" wp14:editId="14A01F4D">
                  <wp:simplePos x="0" y="0"/>
                  <wp:positionH relativeFrom="column">
                    <wp:posOffset>1087120</wp:posOffset>
                  </wp:positionH>
                  <wp:positionV relativeFrom="paragraph">
                    <wp:posOffset>290830</wp:posOffset>
                  </wp:positionV>
                  <wp:extent cx="640715" cy="859155"/>
                  <wp:effectExtent l="0" t="0" r="6985" b="0"/>
                  <wp:wrapNone/>
                  <wp:docPr id="57552344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85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25E5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</w:t>
            </w:r>
            <w:r w:rsidR="005726EB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ie sieht dein Tag aus</w:t>
            </w:r>
            <w:r w:rsidR="008E0396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5726EB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und w</w:t>
            </w:r>
            <w:r w:rsidR="00B425E5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ie geht es weiter?</w:t>
            </w:r>
          </w:p>
        </w:tc>
        <w:tc>
          <w:tcPr>
            <w:tcW w:w="4579" w:type="dxa"/>
            <w:vAlign w:val="center"/>
          </w:tcPr>
          <w:p w14:paraId="1E08A8EB" w14:textId="66411EE5" w:rsidR="00B425E5" w:rsidRPr="008A6F56" w:rsidRDefault="00D07747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findest auf dem Dachboden eine alte Taschenuhr, die die Zeit zurückdreht.</w:t>
            </w:r>
          </w:p>
          <w:p w14:paraId="38FDAF0B" w14:textId="77777777" w:rsidR="00D07747" w:rsidRPr="008A6F56" w:rsidRDefault="00D07747" w:rsidP="00A45098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4D44F7F1" w14:textId="3626760E" w:rsidR="00B425E5" w:rsidRPr="008A6F56" w:rsidRDefault="00446E3A" w:rsidP="00446E3A">
            <w:pPr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98176" behindDoc="0" locked="0" layoutInCell="1" allowOverlap="1" wp14:anchorId="6919AF54" wp14:editId="6C1249A5">
                  <wp:simplePos x="0" y="0"/>
                  <wp:positionH relativeFrom="column">
                    <wp:posOffset>1106805</wp:posOffset>
                  </wp:positionH>
                  <wp:positionV relativeFrom="paragraph">
                    <wp:posOffset>443865</wp:posOffset>
                  </wp:positionV>
                  <wp:extent cx="635000" cy="652145"/>
                  <wp:effectExtent l="0" t="0" r="0" b="0"/>
                  <wp:wrapNone/>
                  <wp:docPr id="151129301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07747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In welches Jahr reist du</w:t>
            </w: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D07747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und welches Abenteuer</w:t>
            </w: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D07747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erlebst du?</w:t>
            </w:r>
          </w:p>
        </w:tc>
      </w:tr>
      <w:tr w:rsidR="00B425E5" w:rsidRPr="008A6F56" w14:paraId="63BEB117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6B5FCFA0" w14:textId="20F1F149" w:rsidR="00B425E5" w:rsidRPr="008A6F56" w:rsidRDefault="00783E0F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deine Schultasche fängt mitten im Unterricht laut an zu sprechen.</w:t>
            </w:r>
          </w:p>
          <w:p w14:paraId="4F2CB03F" w14:textId="77777777" w:rsidR="00783E0F" w:rsidRPr="008A6F56" w:rsidRDefault="00783E0F" w:rsidP="00A45098">
            <w:pPr>
              <w:spacing w:line="240" w:lineRule="auto"/>
              <w:jc w:val="center"/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</w:pPr>
          </w:p>
          <w:p w14:paraId="55AD15F3" w14:textId="4660C371" w:rsidR="00B425E5" w:rsidRPr="008A6F56" w:rsidRDefault="004436FA" w:rsidP="004436FA">
            <w:pPr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700224" behindDoc="0" locked="0" layoutInCell="1" allowOverlap="1" wp14:anchorId="77705A42" wp14:editId="745DA06F">
                  <wp:simplePos x="0" y="0"/>
                  <wp:positionH relativeFrom="column">
                    <wp:posOffset>1146810</wp:posOffset>
                  </wp:positionH>
                  <wp:positionV relativeFrom="paragraph">
                    <wp:posOffset>302260</wp:posOffset>
                  </wp:positionV>
                  <wp:extent cx="587375" cy="682625"/>
                  <wp:effectExtent l="0" t="0" r="3175" b="3175"/>
                  <wp:wrapNone/>
                  <wp:docPr id="1975092454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375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83E0F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Was sagt sie wohl und</w:t>
            </w: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783E0F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wie geht es weiter?</w:t>
            </w:r>
          </w:p>
        </w:tc>
        <w:tc>
          <w:tcPr>
            <w:tcW w:w="4579" w:type="dxa"/>
            <w:vAlign w:val="center"/>
          </w:tcPr>
          <w:p w14:paraId="0521F9D1" w14:textId="70FFB349" w:rsidR="00B425E5" w:rsidRPr="008A6F56" w:rsidRDefault="003179CC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findest eine Flaschenpost am Strand.</w:t>
            </w:r>
          </w:p>
          <w:p w14:paraId="7C62AB90" w14:textId="77777777" w:rsidR="003179CC" w:rsidRPr="008A6F56" w:rsidRDefault="003179CC" w:rsidP="00A45098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03796906" w14:textId="18C2E9CB" w:rsidR="00B425E5" w:rsidRPr="008A6F56" w:rsidRDefault="007A21E9" w:rsidP="007A21E9">
            <w:pPr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702272" behindDoc="0" locked="0" layoutInCell="1" allowOverlap="1" wp14:anchorId="2CD9D94D" wp14:editId="080DBA76">
                  <wp:simplePos x="0" y="0"/>
                  <wp:positionH relativeFrom="column">
                    <wp:posOffset>880745</wp:posOffset>
                  </wp:positionH>
                  <wp:positionV relativeFrom="paragraph">
                    <wp:posOffset>280035</wp:posOffset>
                  </wp:positionV>
                  <wp:extent cx="1092200" cy="627380"/>
                  <wp:effectExtent l="0" t="0" r="0" b="1270"/>
                  <wp:wrapNone/>
                  <wp:docPr id="107107796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72" b="5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6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179CC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Was steht wohl darin</w:t>
            </w: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3179CC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und wie geht es weiter?</w:t>
            </w:r>
          </w:p>
        </w:tc>
      </w:tr>
      <w:tr w:rsidR="00B425E5" w:rsidRPr="008A6F56" w14:paraId="6BE339E2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08E96893" w14:textId="5009FC46" w:rsidR="00B425E5" w:rsidRPr="008A6F56" w:rsidRDefault="00541CA9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über Nacht verschwinden alle Farben aus deiner Stadt und alles ist grau.</w:t>
            </w:r>
          </w:p>
          <w:p w14:paraId="528B2E0E" w14:textId="59E5BE0B" w:rsidR="00541CA9" w:rsidRPr="008A6F56" w:rsidRDefault="00541CA9" w:rsidP="00A45098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7D5D802D" w14:textId="065DC506" w:rsidR="00B425E5" w:rsidRPr="008A6F56" w:rsidRDefault="00D11173" w:rsidP="00D11173">
            <w:pPr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704320" behindDoc="0" locked="0" layoutInCell="1" allowOverlap="1" wp14:anchorId="7E55C400" wp14:editId="7A1ED358">
                  <wp:simplePos x="0" y="0"/>
                  <wp:positionH relativeFrom="column">
                    <wp:posOffset>877570</wp:posOffset>
                  </wp:positionH>
                  <wp:positionV relativeFrom="paragraph">
                    <wp:posOffset>459740</wp:posOffset>
                  </wp:positionV>
                  <wp:extent cx="1038225" cy="737870"/>
                  <wp:effectExtent l="0" t="0" r="9525" b="5080"/>
                  <wp:wrapNone/>
                  <wp:docPr id="23393582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1CA9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Wie schaffst du es, die</w:t>
            </w: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541CA9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Farben wieder zurückzuholen?</w:t>
            </w: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579" w:type="dxa"/>
            <w:vAlign w:val="center"/>
          </w:tcPr>
          <w:p w14:paraId="56D8889E" w14:textId="46846AF1" w:rsidR="00B425E5" w:rsidRPr="008A6F56" w:rsidRDefault="001C706D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findest auf dem Schulhof eine Schatzkarte.</w:t>
            </w:r>
          </w:p>
          <w:p w14:paraId="17E45C1B" w14:textId="77777777" w:rsidR="001C706D" w:rsidRPr="008A6F56" w:rsidRDefault="001C706D" w:rsidP="00A45098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4BFE0A70" w14:textId="632003E2" w:rsidR="00B425E5" w:rsidRPr="008A6F56" w:rsidRDefault="00DB69D0" w:rsidP="00DB69D0">
            <w:pPr>
              <w:pStyle w:val="ekvue3arial"/>
              <w:spacing w:line="276" w:lineRule="auto"/>
              <w:jc w:val="center"/>
              <w:rPr>
                <w:rStyle w:val="ekvhandschrift"/>
                <w:b w:val="0"/>
                <w:bCs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706368" behindDoc="0" locked="0" layoutInCell="1" allowOverlap="1" wp14:anchorId="3FF399F6" wp14:editId="30F27A1B">
                  <wp:simplePos x="0" y="0"/>
                  <wp:positionH relativeFrom="column">
                    <wp:posOffset>1005205</wp:posOffset>
                  </wp:positionH>
                  <wp:positionV relativeFrom="paragraph">
                    <wp:posOffset>328295</wp:posOffset>
                  </wp:positionV>
                  <wp:extent cx="789305" cy="647065"/>
                  <wp:effectExtent l="57150" t="57150" r="48895" b="57785"/>
                  <wp:wrapNone/>
                  <wp:docPr id="21476936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64275">
                            <a:off x="0" y="0"/>
                            <a:ext cx="789305" cy="64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C706D" w:rsidRPr="008A6F56">
              <w:rPr>
                <w:rFonts w:ascii="Comic Sans MS" w:hAnsi="Comic Sans MS"/>
                <w:b w:val="0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>Wo führt die Spurensuche</w:t>
            </w:r>
            <w:r w:rsidRPr="008A6F56">
              <w:rPr>
                <w:rFonts w:ascii="Comic Sans MS" w:hAnsi="Comic Sans MS"/>
                <w:b w:val="0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1C706D" w:rsidRPr="008A6F56">
              <w:rPr>
                <w:rFonts w:ascii="Comic Sans MS" w:hAnsi="Comic Sans MS"/>
                <w:b w:val="0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>hin und was findest du?</w:t>
            </w:r>
          </w:p>
        </w:tc>
      </w:tr>
    </w:tbl>
    <w:p w14:paraId="7A178D71" w14:textId="481D45D9" w:rsidR="00B425E5" w:rsidRDefault="00B425E5" w:rsidP="002B2F37">
      <w:pPr>
        <w:tabs>
          <w:tab w:val="clear" w:pos="340"/>
          <w:tab w:val="clear" w:pos="595"/>
          <w:tab w:val="clear" w:pos="851"/>
          <w:tab w:val="left" w:pos="2310"/>
        </w:tabs>
        <w:sectPr w:rsidR="00B425E5" w:rsidSect="00B425E5">
          <w:footerReference w:type="default" r:id="rId34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171F1E65" w14:textId="77777777" w:rsidR="00B425E5" w:rsidRDefault="00B425E5" w:rsidP="002B2F37">
      <w:pPr>
        <w:tabs>
          <w:tab w:val="clear" w:pos="340"/>
          <w:tab w:val="clear" w:pos="595"/>
          <w:tab w:val="clear" w:pos="851"/>
          <w:tab w:val="left" w:pos="2310"/>
        </w:tabs>
      </w:pPr>
    </w:p>
    <w:p w14:paraId="57C66A8C" w14:textId="77777777" w:rsidR="00B425E5" w:rsidRDefault="00B425E5" w:rsidP="002B2F37">
      <w:pPr>
        <w:tabs>
          <w:tab w:val="clear" w:pos="340"/>
          <w:tab w:val="clear" w:pos="595"/>
          <w:tab w:val="clear" w:pos="851"/>
          <w:tab w:val="left" w:pos="2310"/>
        </w:tabs>
      </w:pPr>
    </w:p>
    <w:p w14:paraId="17952A18" w14:textId="77777777" w:rsidR="00B425E5" w:rsidRDefault="00B425E5" w:rsidP="002B2F37">
      <w:pPr>
        <w:tabs>
          <w:tab w:val="clear" w:pos="340"/>
          <w:tab w:val="clear" w:pos="595"/>
          <w:tab w:val="clear" w:pos="851"/>
          <w:tab w:val="left" w:pos="2310"/>
        </w:tabs>
      </w:pPr>
    </w:p>
    <w:tbl>
      <w:tblPr>
        <w:tblStyle w:val="Tabellenraster"/>
        <w:tblW w:w="0" w:type="auto"/>
        <w:tblBorders>
          <w:top w:val="single" w:sz="24" w:space="0" w:color="B9CF31"/>
          <w:left w:val="single" w:sz="24" w:space="0" w:color="B9CF31"/>
          <w:bottom w:val="single" w:sz="24" w:space="0" w:color="B9CF31"/>
          <w:right w:val="single" w:sz="24" w:space="0" w:color="B9CF31"/>
          <w:insideH w:val="single" w:sz="24" w:space="0" w:color="B9CF31"/>
          <w:insideV w:val="single" w:sz="36" w:space="0" w:color="B9CF31"/>
        </w:tblBorders>
        <w:tblLook w:val="04A0" w:firstRow="1" w:lastRow="0" w:firstColumn="1" w:lastColumn="0" w:noHBand="0" w:noVBand="1"/>
      </w:tblPr>
      <w:tblGrid>
        <w:gridCol w:w="4573"/>
        <w:gridCol w:w="4579"/>
      </w:tblGrid>
      <w:tr w:rsidR="00B425E5" w:rsidRPr="008A6F56" w14:paraId="7BBB8C58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0A6A7492" w14:textId="141DDF76" w:rsidR="00B425E5" w:rsidRPr="008A6F56" w:rsidRDefault="00D566C2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eröffnest ein Restaurant, in dem</w:t>
            </w:r>
            <w:r w:rsidR="00A57A36"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 xml:space="preserve"> es nur</w:t>
            </w: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 xml:space="preserve"> lustige Quatsch-Gerichte gibt.</w:t>
            </w:r>
          </w:p>
          <w:p w14:paraId="230FF886" w14:textId="77777777" w:rsidR="00D566C2" w:rsidRPr="008A6F56" w:rsidRDefault="00D566C2" w:rsidP="00A45098">
            <w:pPr>
              <w:spacing w:line="240" w:lineRule="auto"/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</w:p>
          <w:p w14:paraId="3106B6DE" w14:textId="1BDEF3A1" w:rsidR="00B425E5" w:rsidRPr="008A6F56" w:rsidRDefault="00A57A36" w:rsidP="008D331A">
            <w:pPr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730944" behindDoc="0" locked="0" layoutInCell="1" allowOverlap="1" wp14:anchorId="2E96AAA4" wp14:editId="547F4DC0">
                  <wp:simplePos x="0" y="0"/>
                  <wp:positionH relativeFrom="column">
                    <wp:posOffset>1036955</wp:posOffset>
                  </wp:positionH>
                  <wp:positionV relativeFrom="paragraph">
                    <wp:posOffset>445135</wp:posOffset>
                  </wp:positionV>
                  <wp:extent cx="672465" cy="678180"/>
                  <wp:effectExtent l="0" t="0" r="0" b="7620"/>
                  <wp:wrapNone/>
                  <wp:docPr id="200910370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566C2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Welche verrückten</w:t>
            </w:r>
            <w:r w:rsidR="008D331A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D566C2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Gerichte stehen auf</w:t>
            </w:r>
            <w:r w:rsidR="008D331A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D566C2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deiner</w:t>
            </w:r>
            <w:r w:rsidR="004A45DA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D566C2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Speisekarte?</w:t>
            </w: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4579" w:type="dxa"/>
            <w:vAlign w:val="center"/>
          </w:tcPr>
          <w:p w14:paraId="0EC3C6EC" w14:textId="6383B47E" w:rsidR="00B425E5" w:rsidRPr="008A6F56" w:rsidRDefault="00BD3556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 xml:space="preserve">Stell dir vor, du </w:t>
            </w:r>
            <w:r w:rsidR="004E0C2B"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 xml:space="preserve">wachst </w:t>
            </w:r>
            <w:r w:rsidR="004C08A5"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plötzlich</w:t>
            </w:r>
            <w:r w:rsidR="00DA2357"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 xml:space="preserve"> als Figur</w:t>
            </w:r>
            <w:r w:rsidR="004C08A5"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 xml:space="preserve"> in deinem</w:t>
            </w:r>
            <w:r w:rsidR="00DA2357"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4C08A5"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Lieblingsbuch auf</w:t>
            </w:r>
            <w:r w:rsidR="004E0C2B"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.</w:t>
            </w:r>
          </w:p>
          <w:p w14:paraId="68463C44" w14:textId="77777777" w:rsidR="00BD3556" w:rsidRPr="008A6F56" w:rsidRDefault="00BD3556" w:rsidP="00A45098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07B311B9" w14:textId="5F8C0D93" w:rsidR="00B425E5" w:rsidRPr="008A6F56" w:rsidRDefault="00DA2357" w:rsidP="008D331A">
            <w:pPr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732992" behindDoc="0" locked="0" layoutInCell="1" allowOverlap="1" wp14:anchorId="215320E7" wp14:editId="0CE3D018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262890</wp:posOffset>
                  </wp:positionV>
                  <wp:extent cx="1133475" cy="787400"/>
                  <wp:effectExtent l="0" t="0" r="9525" b="0"/>
                  <wp:wrapNone/>
                  <wp:docPr id="47795276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D3556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</w:t>
            </w:r>
            <w:r w:rsidR="004E0C2B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ie </w:t>
            </w:r>
            <w:r w:rsidR="00BD3556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geht es weiter?</w:t>
            </w: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t xml:space="preserve"> </w:t>
            </w:r>
          </w:p>
        </w:tc>
      </w:tr>
      <w:tr w:rsidR="00B425E5" w:rsidRPr="008A6F56" w14:paraId="125A8D74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6431C9BC" w14:textId="6F519208" w:rsidR="00B425E5" w:rsidRPr="008A6F56" w:rsidRDefault="003C14A5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wachst morgens auf und kannst plötzlich die Sprache der Tiere verstehen.</w:t>
            </w:r>
          </w:p>
          <w:p w14:paraId="301F5B21" w14:textId="77777777" w:rsidR="003C14A5" w:rsidRPr="008A6F56" w:rsidRDefault="003C14A5" w:rsidP="00E84363">
            <w:pPr>
              <w:jc w:val="center"/>
              <w:rPr>
                <w:rStyle w:val="ekvhandschrift"/>
                <w:sz w:val="18"/>
                <w:szCs w:val="18"/>
              </w:rPr>
            </w:pPr>
          </w:p>
          <w:p w14:paraId="65152FEC" w14:textId="6B2BB357" w:rsidR="00B425E5" w:rsidRPr="008A6F56" w:rsidRDefault="00DA2357" w:rsidP="004A45DA">
            <w:pPr>
              <w:spacing w:line="240" w:lineRule="auto"/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735040" behindDoc="0" locked="0" layoutInCell="1" allowOverlap="1" wp14:anchorId="7E610703" wp14:editId="4C7D6575">
                  <wp:simplePos x="0" y="0"/>
                  <wp:positionH relativeFrom="column">
                    <wp:posOffset>787400</wp:posOffset>
                  </wp:positionH>
                  <wp:positionV relativeFrom="paragraph">
                    <wp:posOffset>406400</wp:posOffset>
                  </wp:positionV>
                  <wp:extent cx="1118870" cy="702945"/>
                  <wp:effectExtent l="0" t="0" r="5080" b="1905"/>
                  <wp:wrapNone/>
                  <wp:docPr id="1916358350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870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14A5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Worüber unterhalten</w:t>
            </w:r>
            <w:r w:rsidR="004A45DA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3C14A5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sich dein Haustier oder</w:t>
            </w:r>
            <w:r w:rsidR="004A45DA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3C14A5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die</w:t>
            </w: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3C14A5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Vögel vor dem Fenster?</w:t>
            </w: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579" w:type="dxa"/>
            <w:vAlign w:val="center"/>
          </w:tcPr>
          <w:p w14:paraId="3BBD3AAC" w14:textId="2DAA0F1A" w:rsidR="00B425E5" w:rsidRPr="008A6F56" w:rsidRDefault="006775E2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tauschst für einen Tag die Rollen mit deiner Lehrerin oder deinem Lehrer.</w:t>
            </w:r>
          </w:p>
          <w:p w14:paraId="708C2DA8" w14:textId="77777777" w:rsidR="006775E2" w:rsidRPr="008A6F56" w:rsidRDefault="006775E2" w:rsidP="00A45098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65809ED7" w14:textId="4AB4B17F" w:rsidR="00B425E5" w:rsidRPr="008A6F56" w:rsidRDefault="00DA2357" w:rsidP="004A45DA">
            <w:pPr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737088" behindDoc="0" locked="0" layoutInCell="1" allowOverlap="1" wp14:anchorId="6F296375" wp14:editId="4323B902">
                  <wp:simplePos x="0" y="0"/>
                  <wp:positionH relativeFrom="column">
                    <wp:posOffset>828040</wp:posOffset>
                  </wp:positionH>
                  <wp:positionV relativeFrom="paragraph">
                    <wp:posOffset>426720</wp:posOffset>
                  </wp:positionV>
                  <wp:extent cx="1104265" cy="727710"/>
                  <wp:effectExtent l="0" t="0" r="635" b="0"/>
                  <wp:wrapNone/>
                  <wp:docPr id="2046844510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72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75E2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Was erlaubst du der</w:t>
            </w:r>
            <w:r w:rsidR="004A45DA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6775E2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Klasse und wie sieht</w:t>
            </w:r>
            <w:r w:rsidR="004A45DA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6775E2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dein Unterricht aus?</w:t>
            </w: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t xml:space="preserve"> </w:t>
            </w:r>
          </w:p>
        </w:tc>
      </w:tr>
      <w:tr w:rsidR="00B425E5" w:rsidRPr="008A6F56" w14:paraId="27F28F31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61E91A80" w14:textId="4CBEC106" w:rsidR="00B425E5" w:rsidRPr="008A6F56" w:rsidRDefault="00B45D0E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erfindest eine besondere Maschine.</w:t>
            </w:r>
          </w:p>
          <w:p w14:paraId="6D50C32F" w14:textId="77777777" w:rsidR="00B45D0E" w:rsidRPr="008A6F56" w:rsidRDefault="00B45D0E" w:rsidP="00A45098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46AA8D85" w14:textId="2D942B9B" w:rsidR="00B425E5" w:rsidRPr="008A6F56" w:rsidRDefault="00776735" w:rsidP="00776735">
            <w:pPr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739136" behindDoc="0" locked="0" layoutInCell="1" allowOverlap="1" wp14:anchorId="12BE0304" wp14:editId="563C3855">
                  <wp:simplePos x="0" y="0"/>
                  <wp:positionH relativeFrom="column">
                    <wp:posOffset>713740</wp:posOffset>
                  </wp:positionH>
                  <wp:positionV relativeFrom="paragraph">
                    <wp:posOffset>301625</wp:posOffset>
                  </wp:positionV>
                  <wp:extent cx="1330960" cy="855345"/>
                  <wp:effectExtent l="0" t="0" r="2540" b="1905"/>
                  <wp:wrapNone/>
                  <wp:docPr id="177335260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960" cy="85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5D0E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Was kann sie und</w:t>
            </w: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B45D0E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wie geht es weiter?</w:t>
            </w:r>
          </w:p>
        </w:tc>
        <w:tc>
          <w:tcPr>
            <w:tcW w:w="4579" w:type="dxa"/>
            <w:vAlign w:val="center"/>
          </w:tcPr>
          <w:p w14:paraId="6E53BA31" w14:textId="12136BDC" w:rsidR="00B425E5" w:rsidRPr="008A6F56" w:rsidRDefault="00B45D0E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ein Erfinder schenkt dir eine Fernbedienung, mit der man die Zeit anhalten kann.</w:t>
            </w:r>
          </w:p>
          <w:p w14:paraId="2B6BD936" w14:textId="77777777" w:rsidR="00B45D0E" w:rsidRPr="008A6F56" w:rsidRDefault="00B45D0E" w:rsidP="00A45098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1D1ACB36" w14:textId="406E7DE4" w:rsidR="00B425E5" w:rsidRPr="008A6F56" w:rsidRDefault="00776735" w:rsidP="00776735">
            <w:pPr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741184" behindDoc="0" locked="0" layoutInCell="1" allowOverlap="1" wp14:anchorId="2D580569" wp14:editId="5627F704">
                  <wp:simplePos x="0" y="0"/>
                  <wp:positionH relativeFrom="column">
                    <wp:posOffset>937895</wp:posOffset>
                  </wp:positionH>
                  <wp:positionV relativeFrom="paragraph">
                    <wp:posOffset>465455</wp:posOffset>
                  </wp:positionV>
                  <wp:extent cx="860425" cy="591820"/>
                  <wp:effectExtent l="0" t="0" r="0" b="0"/>
                  <wp:wrapNone/>
                  <wp:docPr id="503194952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25" cy="59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45D0E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Was stellst du an, während</w:t>
            </w: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B45D0E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alle anderen wie</w:t>
            </w: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B45D0E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eingefroren</w:t>
            </w: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B45D0E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sind?</w:t>
            </w: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t xml:space="preserve"> </w:t>
            </w:r>
          </w:p>
        </w:tc>
      </w:tr>
      <w:tr w:rsidR="00B425E5" w:rsidRPr="008A6F56" w14:paraId="3BE34209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0DD2D249" w14:textId="079DC169" w:rsidR="00B425E5" w:rsidRPr="008A6F56" w:rsidRDefault="00B45D0E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baust das größte Lebkuchenhaus der Welt, aber plötzlich fängt es an zu regnen.</w:t>
            </w:r>
          </w:p>
          <w:p w14:paraId="6831E467" w14:textId="77777777" w:rsidR="00B45D0E" w:rsidRPr="008A6F56" w:rsidRDefault="00B45D0E" w:rsidP="00A45098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6BD9FBDB" w14:textId="3AD10B1F" w:rsidR="00B425E5" w:rsidRPr="008A6F56" w:rsidRDefault="00853DA0" w:rsidP="00853DA0">
            <w:pPr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743232" behindDoc="0" locked="0" layoutInCell="1" allowOverlap="1" wp14:anchorId="73F0FD8A" wp14:editId="263F8BF8">
                  <wp:simplePos x="0" y="0"/>
                  <wp:positionH relativeFrom="column">
                    <wp:posOffset>740410</wp:posOffset>
                  </wp:positionH>
                  <wp:positionV relativeFrom="paragraph">
                    <wp:posOffset>238125</wp:posOffset>
                  </wp:positionV>
                  <wp:extent cx="1170305" cy="873760"/>
                  <wp:effectExtent l="0" t="0" r="0" b="2540"/>
                  <wp:wrapNone/>
                  <wp:docPr id="1457485059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5D0E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Wie rettest du dein</w:t>
            </w:r>
            <w:r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B45D0E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Kunstwerk?</w:t>
            </w:r>
          </w:p>
        </w:tc>
        <w:tc>
          <w:tcPr>
            <w:tcW w:w="4579" w:type="dxa"/>
            <w:vAlign w:val="center"/>
          </w:tcPr>
          <w:p w14:paraId="25C932F0" w14:textId="1F3556F6" w:rsidR="00B425E5" w:rsidRPr="008A6F56" w:rsidRDefault="00F366BC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hast für einen Tag eine Superkraft wie ein Superheld.</w:t>
            </w:r>
          </w:p>
          <w:p w14:paraId="004AE008" w14:textId="77777777" w:rsidR="00F366BC" w:rsidRPr="008A6F56" w:rsidRDefault="00F366BC" w:rsidP="00A45098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32B3EEF7" w14:textId="6AB5C517" w:rsidR="00B425E5" w:rsidRPr="008A6F56" w:rsidRDefault="005B0201" w:rsidP="005B0201">
            <w:pPr>
              <w:pStyle w:val="ekvue3arial"/>
              <w:spacing w:line="276" w:lineRule="auto"/>
              <w:jc w:val="center"/>
              <w:rPr>
                <w:rStyle w:val="ekvhandschrift"/>
                <w:b w:val="0"/>
                <w:bCs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745280" behindDoc="0" locked="0" layoutInCell="1" allowOverlap="1" wp14:anchorId="2B822DBE" wp14:editId="68902E6C">
                  <wp:simplePos x="0" y="0"/>
                  <wp:positionH relativeFrom="column">
                    <wp:posOffset>769620</wp:posOffset>
                  </wp:positionH>
                  <wp:positionV relativeFrom="paragraph">
                    <wp:posOffset>234950</wp:posOffset>
                  </wp:positionV>
                  <wp:extent cx="1228725" cy="701040"/>
                  <wp:effectExtent l="0" t="0" r="9525" b="3810"/>
                  <wp:wrapNone/>
                  <wp:docPr id="579146164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61" b="222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366BC" w:rsidRPr="008A6F56">
              <w:rPr>
                <w:rFonts w:ascii="Comic Sans MS" w:hAnsi="Comic Sans MS"/>
                <w:b w:val="0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>Wie nutzt du sie, um</w:t>
            </w:r>
            <w:r w:rsidRPr="008A6F56">
              <w:rPr>
                <w:rFonts w:ascii="Comic Sans MS" w:hAnsi="Comic Sans MS"/>
                <w:b w:val="0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F366BC" w:rsidRPr="008A6F56">
              <w:rPr>
                <w:rFonts w:ascii="Comic Sans MS" w:hAnsi="Comic Sans MS"/>
                <w:b w:val="0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>jemandem zu helfen?</w:t>
            </w: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t xml:space="preserve"> </w:t>
            </w:r>
          </w:p>
        </w:tc>
      </w:tr>
    </w:tbl>
    <w:p w14:paraId="71F2630F" w14:textId="77777777" w:rsidR="00B425E5" w:rsidRDefault="00B425E5" w:rsidP="002B2F37">
      <w:pPr>
        <w:tabs>
          <w:tab w:val="clear" w:pos="340"/>
          <w:tab w:val="clear" w:pos="595"/>
          <w:tab w:val="clear" w:pos="851"/>
          <w:tab w:val="left" w:pos="2310"/>
        </w:tabs>
        <w:sectPr w:rsidR="00B425E5" w:rsidSect="00B425E5">
          <w:footerReference w:type="default" r:id="rId43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57242D16" w14:textId="77777777" w:rsidR="00B425E5" w:rsidRDefault="00B425E5" w:rsidP="002B2F37">
      <w:pPr>
        <w:tabs>
          <w:tab w:val="clear" w:pos="340"/>
          <w:tab w:val="clear" w:pos="595"/>
          <w:tab w:val="clear" w:pos="851"/>
          <w:tab w:val="left" w:pos="2310"/>
        </w:tabs>
      </w:pPr>
    </w:p>
    <w:p w14:paraId="20944648" w14:textId="77777777" w:rsidR="00B425E5" w:rsidRDefault="00B425E5" w:rsidP="002B2F37">
      <w:pPr>
        <w:tabs>
          <w:tab w:val="clear" w:pos="340"/>
          <w:tab w:val="clear" w:pos="595"/>
          <w:tab w:val="clear" w:pos="851"/>
          <w:tab w:val="left" w:pos="2310"/>
        </w:tabs>
      </w:pPr>
    </w:p>
    <w:p w14:paraId="790C0673" w14:textId="77777777" w:rsidR="00B425E5" w:rsidRDefault="00B425E5" w:rsidP="002B2F37">
      <w:pPr>
        <w:tabs>
          <w:tab w:val="clear" w:pos="340"/>
          <w:tab w:val="clear" w:pos="595"/>
          <w:tab w:val="clear" w:pos="851"/>
          <w:tab w:val="left" w:pos="2310"/>
        </w:tabs>
      </w:pPr>
    </w:p>
    <w:tbl>
      <w:tblPr>
        <w:tblStyle w:val="Tabellenraster"/>
        <w:tblW w:w="0" w:type="auto"/>
        <w:tblBorders>
          <w:top w:val="single" w:sz="24" w:space="0" w:color="B9CF31"/>
          <w:left w:val="single" w:sz="24" w:space="0" w:color="B9CF31"/>
          <w:bottom w:val="single" w:sz="24" w:space="0" w:color="B9CF31"/>
          <w:right w:val="single" w:sz="24" w:space="0" w:color="B9CF31"/>
          <w:insideH w:val="single" w:sz="24" w:space="0" w:color="B9CF31"/>
          <w:insideV w:val="single" w:sz="36" w:space="0" w:color="B9CF31"/>
        </w:tblBorders>
        <w:tblLook w:val="04A0" w:firstRow="1" w:lastRow="0" w:firstColumn="1" w:lastColumn="0" w:noHBand="0" w:noVBand="1"/>
      </w:tblPr>
      <w:tblGrid>
        <w:gridCol w:w="4573"/>
        <w:gridCol w:w="4579"/>
      </w:tblGrid>
      <w:tr w:rsidR="00B425E5" w:rsidRPr="008A6F56" w14:paraId="4B127CD8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2E815AAD" w14:textId="5516B97A" w:rsidR="00B425E5" w:rsidRPr="008A6F56" w:rsidRDefault="00837B82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 xml:space="preserve">Stell dir vor, dein Lieblingskuscheltier wird nachts lebendig und klopft dir auf die Schulter, weil es Hunger hat. </w:t>
            </w:r>
          </w:p>
          <w:p w14:paraId="4E097700" w14:textId="77777777" w:rsidR="00837B82" w:rsidRPr="008A6F56" w:rsidRDefault="00837B82" w:rsidP="00A45098">
            <w:pPr>
              <w:spacing w:line="240" w:lineRule="auto"/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</w:p>
          <w:p w14:paraId="338065E1" w14:textId="1B69F159" w:rsidR="00B425E5" w:rsidRPr="008A6F56" w:rsidRDefault="00227580" w:rsidP="00E84363">
            <w:pPr>
              <w:jc w:val="center"/>
              <w:rPr>
                <w:rStyle w:val="ekvhandschrift"/>
                <w:i/>
                <w:iCs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726848" behindDoc="0" locked="0" layoutInCell="1" allowOverlap="1" wp14:anchorId="39D1404F" wp14:editId="6A40D6DA">
                  <wp:simplePos x="0" y="0"/>
                  <wp:positionH relativeFrom="column">
                    <wp:posOffset>1129665</wp:posOffset>
                  </wp:positionH>
                  <wp:positionV relativeFrom="paragraph">
                    <wp:posOffset>219075</wp:posOffset>
                  </wp:positionV>
                  <wp:extent cx="574675" cy="650240"/>
                  <wp:effectExtent l="0" t="0" r="0" b="0"/>
                  <wp:wrapNone/>
                  <wp:docPr id="351489895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7B82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Was macht ihr in dieser Nacht?</w:t>
            </w: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4579" w:type="dxa"/>
            <w:vAlign w:val="center"/>
          </w:tcPr>
          <w:p w14:paraId="7B136C80" w14:textId="129F5295" w:rsidR="00B425E5" w:rsidRPr="008A6F56" w:rsidRDefault="00837B82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 xml:space="preserve">Stell dir vor, du schaust in den Spiegel und stellst fest, dass dein Spiegelbild sich weigert, das Gleiche zu tun wie du. </w:t>
            </w:r>
          </w:p>
          <w:p w14:paraId="584B6AEB" w14:textId="77777777" w:rsidR="00837B82" w:rsidRPr="008A6F56" w:rsidRDefault="00837B82" w:rsidP="00A45098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33367425" w14:textId="03AFC725" w:rsidR="00B425E5" w:rsidRPr="008A6F56" w:rsidRDefault="00143BE0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728896" behindDoc="0" locked="0" layoutInCell="1" allowOverlap="1" wp14:anchorId="0D8FF5AE" wp14:editId="156B731E">
                  <wp:simplePos x="0" y="0"/>
                  <wp:positionH relativeFrom="column">
                    <wp:posOffset>930910</wp:posOffset>
                  </wp:positionH>
                  <wp:positionV relativeFrom="paragraph">
                    <wp:posOffset>259080</wp:posOffset>
                  </wp:positionV>
                  <wp:extent cx="1031875" cy="697865"/>
                  <wp:effectExtent l="0" t="0" r="0" b="6985"/>
                  <wp:wrapNone/>
                  <wp:docPr id="100710577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875" cy="69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7B82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Was macht es stattdessen?</w:t>
            </w:r>
          </w:p>
        </w:tc>
      </w:tr>
      <w:tr w:rsidR="00B425E5" w:rsidRPr="008A6F56" w14:paraId="3AA88714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49CBD48E" w14:textId="5463A3EB" w:rsidR="00B425E5" w:rsidRPr="008A6F56" w:rsidRDefault="00837B82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 xml:space="preserve">Stell dir vor, du gründest einen geheimen Detektivclub. </w:t>
            </w:r>
          </w:p>
          <w:p w14:paraId="106A8681" w14:textId="77777777" w:rsidR="00837B82" w:rsidRPr="008A6F56" w:rsidRDefault="00837B82" w:rsidP="00A45098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2BA62859" w14:textId="25396A4A" w:rsidR="00B425E5" w:rsidRPr="008A6F56" w:rsidRDefault="000A6EFE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722752" behindDoc="0" locked="0" layoutInCell="1" allowOverlap="1" wp14:anchorId="41C3E12C" wp14:editId="29DCE8B8">
                  <wp:simplePos x="0" y="0"/>
                  <wp:positionH relativeFrom="column">
                    <wp:posOffset>1090295</wp:posOffset>
                  </wp:positionH>
                  <wp:positionV relativeFrom="paragraph">
                    <wp:posOffset>437515</wp:posOffset>
                  </wp:positionV>
                  <wp:extent cx="566420" cy="708660"/>
                  <wp:effectExtent l="0" t="0" r="5080" b="0"/>
                  <wp:wrapNone/>
                  <wp:docPr id="1104048722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7B82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Schreibe auf, was in eurem Clubhaus auf keinen Fall fehlen darf und welche Ausrüstung ihr braucht.</w:t>
            </w:r>
          </w:p>
        </w:tc>
        <w:tc>
          <w:tcPr>
            <w:tcW w:w="4579" w:type="dxa"/>
            <w:vAlign w:val="center"/>
          </w:tcPr>
          <w:p w14:paraId="1EF68A32" w14:textId="5731DD84" w:rsidR="00B425E5" w:rsidRPr="008A6F56" w:rsidRDefault="00837B82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 xml:space="preserve">Stell dir vor, du darfst dein absolutes Traum-Zimmer einrichten. </w:t>
            </w:r>
          </w:p>
          <w:p w14:paraId="4DFDD921" w14:textId="6E1485B1" w:rsidR="00837B82" w:rsidRPr="008A6F56" w:rsidRDefault="00837B82" w:rsidP="00A45098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732056A2" w14:textId="2459BAE2" w:rsidR="00B425E5" w:rsidRPr="008A6F56" w:rsidRDefault="00DE6426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724800" behindDoc="0" locked="0" layoutInCell="1" allowOverlap="1" wp14:anchorId="1B8E05E8" wp14:editId="79D00E13">
                  <wp:simplePos x="0" y="0"/>
                  <wp:positionH relativeFrom="column">
                    <wp:posOffset>1050925</wp:posOffset>
                  </wp:positionH>
                  <wp:positionV relativeFrom="paragraph">
                    <wp:posOffset>261620</wp:posOffset>
                  </wp:positionV>
                  <wp:extent cx="779780" cy="756920"/>
                  <wp:effectExtent l="0" t="0" r="1270" b="5080"/>
                  <wp:wrapNone/>
                  <wp:docPr id="720153720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75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7B82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Welche verrückten Dinge stehen darin?</w:t>
            </w:r>
          </w:p>
        </w:tc>
      </w:tr>
      <w:tr w:rsidR="00B425E5" w:rsidRPr="008A6F56" w14:paraId="613125CD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7B4545A7" w14:textId="5DF027AC" w:rsidR="00B425E5" w:rsidRPr="008A6F56" w:rsidRDefault="00837B82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begegnest einem Tier mit kunterbuntem weichem Fell</w:t>
            </w:r>
            <w:r w:rsidR="00A82413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,</w:t>
            </w: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 xml:space="preserve"> sieben Beinen, zwei Augen und acht Zähnen. </w:t>
            </w:r>
          </w:p>
          <w:p w14:paraId="79958020" w14:textId="0DBBEE36" w:rsidR="00837B82" w:rsidRPr="008A6F56" w:rsidRDefault="00837B82" w:rsidP="00A45098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2B8E0E48" w14:textId="422777A9" w:rsidR="00B425E5" w:rsidRPr="008A6F56" w:rsidRDefault="00304F2B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716608" behindDoc="0" locked="0" layoutInCell="1" allowOverlap="1" wp14:anchorId="7F265FFD" wp14:editId="0708406B">
                  <wp:simplePos x="0" y="0"/>
                  <wp:positionH relativeFrom="column">
                    <wp:posOffset>1034415</wp:posOffset>
                  </wp:positionH>
                  <wp:positionV relativeFrom="paragraph">
                    <wp:posOffset>407035</wp:posOffset>
                  </wp:positionV>
                  <wp:extent cx="724535" cy="482600"/>
                  <wp:effectExtent l="0" t="0" r="0" b="0"/>
                  <wp:wrapNone/>
                  <wp:docPr id="1016537901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7B82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Wie heißt dieses Tier wohl? Was kann es und wo lebt es?</w:t>
            </w: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4579" w:type="dxa"/>
            <w:vAlign w:val="center"/>
          </w:tcPr>
          <w:p w14:paraId="7733DBD4" w14:textId="06845E68" w:rsidR="00B425E5" w:rsidRPr="008A6F56" w:rsidRDefault="00837B82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>Stell dir vor, du reist zurück in die Zeit der Dinosaurier.</w:t>
            </w:r>
          </w:p>
          <w:p w14:paraId="3D643F13" w14:textId="77777777" w:rsidR="00837B82" w:rsidRPr="008A6F56" w:rsidRDefault="00837B82" w:rsidP="00A45098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1B853AE5" w14:textId="75820369" w:rsidR="00B425E5" w:rsidRPr="008A6F56" w:rsidRDefault="00304F2B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714560" behindDoc="0" locked="0" layoutInCell="1" allowOverlap="1" wp14:anchorId="72E06E91" wp14:editId="5B612094">
                  <wp:simplePos x="0" y="0"/>
                  <wp:positionH relativeFrom="column">
                    <wp:posOffset>848360</wp:posOffset>
                  </wp:positionH>
                  <wp:positionV relativeFrom="paragraph">
                    <wp:posOffset>247015</wp:posOffset>
                  </wp:positionV>
                  <wp:extent cx="1039495" cy="762635"/>
                  <wp:effectExtent l="0" t="0" r="8255" b="0"/>
                  <wp:wrapNone/>
                  <wp:docPr id="100296520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495" cy="76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7B82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Was kannst du entdecken? Wie geht es weiter?</w:t>
            </w:r>
          </w:p>
        </w:tc>
      </w:tr>
      <w:tr w:rsidR="00B425E5" w:rsidRPr="008A6F56" w14:paraId="6BD440E6" w14:textId="77777777" w:rsidTr="000E7DDD">
        <w:trPr>
          <w:trHeight w:val="2922"/>
        </w:trPr>
        <w:tc>
          <w:tcPr>
            <w:tcW w:w="4573" w:type="dxa"/>
            <w:vAlign w:val="center"/>
          </w:tcPr>
          <w:p w14:paraId="2740260D" w14:textId="188EF0D2" w:rsidR="00B425E5" w:rsidRPr="008A6F56" w:rsidRDefault="00837B82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 xml:space="preserve">Stell dir vor, du reist weit zurück in der Zeit bis ins Mittelalter. </w:t>
            </w:r>
          </w:p>
          <w:p w14:paraId="7206B2EC" w14:textId="77777777" w:rsidR="00837B82" w:rsidRPr="008A6F56" w:rsidRDefault="00837B82" w:rsidP="00A45098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63008DE6" w14:textId="223948E7" w:rsidR="00B425E5" w:rsidRPr="008A6F56" w:rsidRDefault="00AF5756" w:rsidP="00E84363">
            <w:pPr>
              <w:jc w:val="center"/>
              <w:rPr>
                <w:rStyle w:val="ekvhandschrift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718656" behindDoc="0" locked="0" layoutInCell="1" allowOverlap="1" wp14:anchorId="0274B657" wp14:editId="2418E61E">
                  <wp:simplePos x="0" y="0"/>
                  <wp:positionH relativeFrom="column">
                    <wp:posOffset>1039495</wp:posOffset>
                  </wp:positionH>
                  <wp:positionV relativeFrom="paragraph">
                    <wp:posOffset>452755</wp:posOffset>
                  </wp:positionV>
                  <wp:extent cx="897255" cy="696595"/>
                  <wp:effectExtent l="0" t="0" r="0" b="8255"/>
                  <wp:wrapNone/>
                  <wp:docPr id="50894236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255" cy="69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7B82" w:rsidRPr="008A6F56">
              <w:rPr>
                <w:rFonts w:ascii="Comic Sans MS" w:hAnsi="Comic Sans MS"/>
                <w:i/>
                <w:iCs/>
                <w:noProof/>
                <w:color w:val="000000" w:themeColor="text1"/>
                <w:sz w:val="18"/>
                <w:szCs w:val="18"/>
              </w:rPr>
              <w:t>Bist du ein einfacher Bürger, Ritter oder gar Teil einer Königsfamilie? Was erlebst du in dieser Zeit?</w:t>
            </w:r>
          </w:p>
        </w:tc>
        <w:tc>
          <w:tcPr>
            <w:tcW w:w="4579" w:type="dxa"/>
            <w:vAlign w:val="center"/>
          </w:tcPr>
          <w:p w14:paraId="585E506A" w14:textId="334FBA8A" w:rsidR="00B425E5" w:rsidRPr="008A6F56" w:rsidRDefault="00837B82" w:rsidP="00E84363">
            <w:pPr>
              <w:jc w:val="center"/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color w:val="000000" w:themeColor="text1"/>
                <w:sz w:val="18"/>
                <w:szCs w:val="18"/>
              </w:rPr>
              <w:t xml:space="preserve">Stell dir vor, du bekommst später deinen Traumberuf. </w:t>
            </w:r>
          </w:p>
          <w:p w14:paraId="23C89819" w14:textId="77777777" w:rsidR="00837B82" w:rsidRPr="008A6F56" w:rsidRDefault="00837B82" w:rsidP="00A45098">
            <w:pPr>
              <w:spacing w:line="240" w:lineRule="auto"/>
              <w:jc w:val="center"/>
              <w:rPr>
                <w:rStyle w:val="ekvhandschrift"/>
                <w:sz w:val="18"/>
                <w:szCs w:val="18"/>
              </w:rPr>
            </w:pPr>
          </w:p>
          <w:p w14:paraId="353FCE25" w14:textId="5BA9D868" w:rsidR="00B425E5" w:rsidRPr="008A6F56" w:rsidRDefault="000C43DD" w:rsidP="00E84363">
            <w:pPr>
              <w:pStyle w:val="ekvue3arial"/>
              <w:spacing w:line="276" w:lineRule="auto"/>
              <w:jc w:val="center"/>
              <w:rPr>
                <w:rStyle w:val="ekvhandschrift"/>
                <w:b w:val="0"/>
                <w:bCs/>
                <w:sz w:val="18"/>
                <w:szCs w:val="18"/>
              </w:rPr>
            </w:pPr>
            <w:r w:rsidRPr="008A6F56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720704" behindDoc="0" locked="0" layoutInCell="1" allowOverlap="1" wp14:anchorId="16675A65" wp14:editId="36131A66">
                  <wp:simplePos x="0" y="0"/>
                  <wp:positionH relativeFrom="column">
                    <wp:posOffset>1057910</wp:posOffset>
                  </wp:positionH>
                  <wp:positionV relativeFrom="paragraph">
                    <wp:posOffset>397510</wp:posOffset>
                  </wp:positionV>
                  <wp:extent cx="762635" cy="762635"/>
                  <wp:effectExtent l="0" t="0" r="0" b="0"/>
                  <wp:wrapNone/>
                  <wp:docPr id="170710819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35" cy="76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7B82" w:rsidRPr="008A6F56">
              <w:rPr>
                <w:rFonts w:ascii="Comic Sans MS" w:hAnsi="Comic Sans MS"/>
                <w:b w:val="0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>Welcher wäre es und was würdest du bei deiner Arbeit tun?</w:t>
            </w:r>
          </w:p>
        </w:tc>
      </w:tr>
    </w:tbl>
    <w:p w14:paraId="53E3358E" w14:textId="77777777" w:rsidR="00B425E5" w:rsidRPr="002B2F37" w:rsidRDefault="00B425E5" w:rsidP="002B2F37">
      <w:pPr>
        <w:tabs>
          <w:tab w:val="clear" w:pos="340"/>
          <w:tab w:val="clear" w:pos="595"/>
          <w:tab w:val="clear" w:pos="851"/>
          <w:tab w:val="left" w:pos="2310"/>
        </w:tabs>
      </w:pPr>
    </w:p>
    <w:sectPr w:rsidR="00B425E5" w:rsidRPr="002B2F37" w:rsidSect="00B425E5">
      <w:footerReference w:type="default" r:id="rId52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12024" w14:textId="77777777" w:rsidR="00EB0EBB" w:rsidRDefault="00EB0EBB" w:rsidP="003C599D">
      <w:pPr>
        <w:spacing w:line="240" w:lineRule="auto"/>
      </w:pPr>
      <w:r>
        <w:separator/>
      </w:r>
    </w:p>
  </w:endnote>
  <w:endnote w:type="continuationSeparator" w:id="0">
    <w:p w14:paraId="25B5C0B1" w14:textId="77777777" w:rsidR="00EB0EBB" w:rsidRDefault="00EB0EB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18540B3C" w14:textId="77777777" w:rsidTr="006B2D23">
      <w:trPr>
        <w:trHeight w:hRule="exact" w:val="680"/>
      </w:trPr>
      <w:tc>
        <w:tcPr>
          <w:tcW w:w="1131" w:type="dxa"/>
          <w:noWrap/>
        </w:tcPr>
        <w:p w14:paraId="61219047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16C97614" wp14:editId="49C391A4">
                <wp:extent cx="468000" cy="234000"/>
                <wp:effectExtent l="0" t="0" r="8255" b="0"/>
                <wp:docPr id="1656866092" name="Grafik 1656866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FA8F112" w14:textId="6094742F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</w:t>
          </w:r>
          <w:r w:rsidR="002B2F37">
            <w:t>26</w:t>
          </w:r>
          <w:r w:rsidRPr="00913892">
            <w:t xml:space="preserve"> | Alle Rechte vorbehalten. </w:t>
          </w:r>
          <w:r w:rsidR="009E0C5E">
            <w:br/>
          </w:r>
          <w:r w:rsidRPr="00913892"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F35345A" w14:textId="0E52C43B" w:rsidR="00920459" w:rsidRDefault="00920459" w:rsidP="00920459">
          <w:pPr>
            <w:pStyle w:val="ekvquelle"/>
          </w:pPr>
          <w:r w:rsidRPr="00920459">
            <w:rPr>
              <w:rStyle w:val="ekvquellefett"/>
            </w:rPr>
            <w:t>Abbildungen:</w:t>
          </w:r>
          <w:r>
            <w:t xml:space="preserve"> </w:t>
          </w:r>
          <w:r w:rsidR="00E82061">
            <w:t xml:space="preserve">Cleo-Petra Kurze, </w:t>
          </w:r>
          <w:r w:rsidR="000813F5">
            <w:t>Berlin</w:t>
          </w:r>
          <w:r w:rsidR="00E82061">
            <w:t xml:space="preserve"> (Wald)</w:t>
          </w:r>
          <w:r w:rsidR="000813F5">
            <w:t>; Axel Nicolai, S</w:t>
          </w:r>
          <w:r w:rsidR="00B32DC7">
            <w:t>ö</w:t>
          </w:r>
          <w:r w:rsidR="000813F5">
            <w:t>nnebüll (Paket)</w:t>
          </w:r>
          <w:r w:rsidR="002E703E">
            <w:t xml:space="preserve">; </w:t>
          </w:r>
          <w:r w:rsidR="002E703E" w:rsidRPr="002E703E">
            <w:t>Carmen Hochmann, Gütersloh</w:t>
          </w:r>
          <w:r w:rsidR="002E703E">
            <w:t xml:space="preserve"> (Alien)</w:t>
          </w:r>
          <w:r w:rsidR="0060461D">
            <w:t>; Friederike Schumann, Berlin (Zebra</w:t>
          </w:r>
          <w:r w:rsidR="00EB00E2">
            <w:t>s</w:t>
          </w:r>
          <w:r w:rsidR="00A543F2">
            <w:t>, Zwerg</w:t>
          </w:r>
          <w:r w:rsidR="0060461D">
            <w:t>)</w:t>
          </w:r>
          <w:r w:rsidR="004E692F">
            <w:t>; Anke Fröhlich, Leipzig (Fee)</w:t>
          </w:r>
          <w:r w:rsidR="00B90BED">
            <w:t>; Liliane Oser, Hamburg (Schule)</w:t>
          </w:r>
        </w:p>
        <w:p w14:paraId="6726415A" w14:textId="07018F6C" w:rsidR="00193A18" w:rsidRPr="00025140" w:rsidRDefault="00920459" w:rsidP="00920459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</w:t>
          </w:r>
          <w:r w:rsidR="00D937B0">
            <w:t>Lena Franke, Hamburg</w:t>
          </w:r>
        </w:p>
      </w:tc>
      <w:tc>
        <w:tcPr>
          <w:tcW w:w="397" w:type="dxa"/>
        </w:tcPr>
        <w:p w14:paraId="41A5FFD3" w14:textId="77777777" w:rsidR="00193A18" w:rsidRPr="00913892" w:rsidRDefault="00193A18" w:rsidP="00913892">
          <w:pPr>
            <w:pStyle w:val="ekvpagina"/>
          </w:pPr>
        </w:p>
      </w:tc>
    </w:tr>
  </w:tbl>
  <w:p w14:paraId="6B3FBE82" w14:textId="77777777"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2602F1" w:rsidRPr="00F42294" w14:paraId="01D3FCA0" w14:textId="77777777" w:rsidTr="006B2D23">
      <w:trPr>
        <w:trHeight w:hRule="exact" w:val="680"/>
      </w:trPr>
      <w:tc>
        <w:tcPr>
          <w:tcW w:w="1131" w:type="dxa"/>
          <w:noWrap/>
        </w:tcPr>
        <w:p w14:paraId="47F1E2F6" w14:textId="77777777" w:rsidR="002602F1" w:rsidRPr="00913892" w:rsidRDefault="002602F1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5D4E3E5E" wp14:editId="1DBB90F7">
                <wp:extent cx="468000" cy="234000"/>
                <wp:effectExtent l="0" t="0" r="8255" b="0"/>
                <wp:docPr id="276979302" name="Grafik 276979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59CD807" w14:textId="77777777" w:rsidR="002602F1" w:rsidRPr="00913892" w:rsidRDefault="002602F1" w:rsidP="00370A70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Alle Rechte vorbehalten. </w:t>
          </w:r>
          <w:r>
            <w:br/>
          </w:r>
          <w:r w:rsidRPr="00913892"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D184429" w14:textId="6CEFF799" w:rsidR="002602F1" w:rsidRDefault="002602F1" w:rsidP="00920459">
          <w:pPr>
            <w:pStyle w:val="ekvquelle"/>
          </w:pPr>
          <w:r w:rsidRPr="00920459">
            <w:rPr>
              <w:rStyle w:val="ekvquellefett"/>
            </w:rPr>
            <w:t>Abbildungen:</w:t>
          </w:r>
          <w:r>
            <w:t xml:space="preserve"> </w:t>
          </w:r>
          <w:r w:rsidR="003B60B6">
            <w:t>Friederike Schumann, Berlin (Leiter)</w:t>
          </w:r>
          <w:r w:rsidR="009101A4">
            <w:t>; Friederike Ablang, Berlin (Auto</w:t>
          </w:r>
          <w:r w:rsidR="00D27C88">
            <w:t>, Roboter</w:t>
          </w:r>
          <w:r w:rsidR="00720EDE">
            <w:t>, Zebra</w:t>
          </w:r>
          <w:r w:rsidR="009101A4">
            <w:t>)</w:t>
          </w:r>
          <w:r w:rsidR="00A543F2">
            <w:t>; Axel Nicolai, Sönnebüll (Hexe)</w:t>
          </w:r>
          <w:r w:rsidR="00CF395A">
            <w:t xml:space="preserve">; </w:t>
          </w:r>
          <w:r w:rsidR="00CF395A" w:rsidRPr="002E703E">
            <w:t>Carmen Hochmann, Gütersloh</w:t>
          </w:r>
          <w:r w:rsidR="00CF395A">
            <w:t xml:space="preserve"> (Märchenland)</w:t>
          </w:r>
          <w:r w:rsidR="00AA6991">
            <w:t xml:space="preserve">; </w:t>
          </w:r>
          <w:r w:rsidR="00AA6991" w:rsidRPr="00AA6991">
            <w:t>Andrea Büdinger, München</w:t>
          </w:r>
          <w:r w:rsidR="00AA6991">
            <w:t xml:space="preserve"> (Pflanze); Martina </w:t>
          </w:r>
          <w:r w:rsidR="00AA6991" w:rsidRPr="00AA6991">
            <w:t xml:space="preserve">Burghart-Vollhardt, </w:t>
          </w:r>
          <w:r w:rsidR="00AA6991">
            <w:t>Kamenz (Zelt)</w:t>
          </w:r>
          <w:r w:rsidR="00720EDE">
            <w:t>; Liliane Oser, Hamburg (Tasse)</w:t>
          </w:r>
        </w:p>
        <w:p w14:paraId="76FB9489" w14:textId="1A1E48C9" w:rsidR="002602F1" w:rsidRPr="00025140" w:rsidRDefault="002602F1" w:rsidP="00920459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</w:t>
          </w:r>
          <w:r w:rsidR="00D937B0">
            <w:t>Lena Franke, Hamburg</w:t>
          </w:r>
        </w:p>
      </w:tc>
      <w:tc>
        <w:tcPr>
          <w:tcW w:w="397" w:type="dxa"/>
        </w:tcPr>
        <w:p w14:paraId="2C7E3C17" w14:textId="77777777" w:rsidR="002602F1" w:rsidRPr="00913892" w:rsidRDefault="002602F1" w:rsidP="00913892">
          <w:pPr>
            <w:pStyle w:val="ekvpagina"/>
          </w:pPr>
        </w:p>
      </w:tc>
    </w:tr>
  </w:tbl>
  <w:p w14:paraId="3C8F376E" w14:textId="77777777" w:rsidR="002602F1" w:rsidRDefault="002602F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B425E5" w:rsidRPr="00F42294" w14:paraId="7A5DBBE2" w14:textId="77777777" w:rsidTr="006B2D23">
      <w:trPr>
        <w:trHeight w:hRule="exact" w:val="680"/>
      </w:trPr>
      <w:tc>
        <w:tcPr>
          <w:tcW w:w="1131" w:type="dxa"/>
          <w:noWrap/>
        </w:tcPr>
        <w:p w14:paraId="243AC98A" w14:textId="77777777" w:rsidR="00B425E5" w:rsidRPr="00913892" w:rsidRDefault="00B425E5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3BF9383D" wp14:editId="62EF4EA8">
                <wp:extent cx="468000" cy="234000"/>
                <wp:effectExtent l="0" t="0" r="8255" b="0"/>
                <wp:docPr id="1737780124" name="Grafik 1737780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E526BDA" w14:textId="77777777" w:rsidR="00B425E5" w:rsidRPr="00913892" w:rsidRDefault="00B425E5" w:rsidP="00370A70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Alle Rechte vorbehalten. </w:t>
          </w:r>
          <w:r>
            <w:br/>
          </w:r>
          <w:r w:rsidRPr="00913892"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3B00774B" w14:textId="51F1F603" w:rsidR="00B425E5" w:rsidRDefault="00B425E5" w:rsidP="00920459">
          <w:pPr>
            <w:pStyle w:val="ekvquelle"/>
          </w:pPr>
          <w:r w:rsidRPr="00920459">
            <w:rPr>
              <w:rStyle w:val="ekvquellefett"/>
            </w:rPr>
            <w:t>Abbildungen:</w:t>
          </w:r>
          <w:r>
            <w:t xml:space="preserve"> </w:t>
          </w:r>
          <w:r w:rsidR="008E0396">
            <w:t>Sven Palmowski, Barcelona (Weltall), Friederike Schumann, Berlin (Tür</w:t>
          </w:r>
          <w:r w:rsidR="00DB69D0">
            <w:t>, Schatzkarte</w:t>
          </w:r>
          <w:r w:rsidR="008E0396">
            <w:t>)</w:t>
          </w:r>
          <w:r w:rsidR="00446E3A">
            <w:t>; Anke Fröhlich, Leipzig (Giraffe); Lutz-Erich Müller, Leipzig (Uhr)</w:t>
          </w:r>
          <w:r w:rsidR="004436FA">
            <w:t>; Juliane Assies</w:t>
          </w:r>
          <w:r w:rsidR="00463DFE">
            <w:t>, Berlin</w:t>
          </w:r>
          <w:r w:rsidR="004436FA">
            <w:t xml:space="preserve"> (Schultasche)</w:t>
          </w:r>
          <w:r w:rsidR="007A21E9">
            <w:t>; Manuela Ostada</w:t>
          </w:r>
          <w:r w:rsidR="00463DFE">
            <w:t>, München</w:t>
          </w:r>
          <w:r w:rsidR="007A21E9">
            <w:t>l (Flaschenpost)</w:t>
          </w:r>
          <w:r w:rsidR="00D33E48">
            <w:t>; Friederike Ablang, Berlin (Stadt)</w:t>
          </w:r>
        </w:p>
        <w:p w14:paraId="1BED3DB5" w14:textId="6A63E4D3" w:rsidR="00B425E5" w:rsidRPr="00025140" w:rsidRDefault="00B425E5" w:rsidP="00920459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</w:t>
          </w:r>
          <w:r w:rsidR="00D937B0">
            <w:t>Lena Franke, Hamburg</w:t>
          </w:r>
        </w:p>
      </w:tc>
      <w:tc>
        <w:tcPr>
          <w:tcW w:w="397" w:type="dxa"/>
        </w:tcPr>
        <w:p w14:paraId="77650AD6" w14:textId="77777777" w:rsidR="00B425E5" w:rsidRPr="00913892" w:rsidRDefault="00B425E5" w:rsidP="00913892">
          <w:pPr>
            <w:pStyle w:val="ekvpagina"/>
          </w:pPr>
        </w:p>
      </w:tc>
    </w:tr>
  </w:tbl>
  <w:p w14:paraId="78FDCEF3" w14:textId="77777777" w:rsidR="00B425E5" w:rsidRDefault="00B425E5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B425E5" w:rsidRPr="00F42294" w14:paraId="48538684" w14:textId="77777777" w:rsidTr="006B2D23">
      <w:trPr>
        <w:trHeight w:hRule="exact" w:val="680"/>
      </w:trPr>
      <w:tc>
        <w:tcPr>
          <w:tcW w:w="1131" w:type="dxa"/>
          <w:noWrap/>
        </w:tcPr>
        <w:p w14:paraId="0CBD67C9" w14:textId="77777777" w:rsidR="00B425E5" w:rsidRPr="00913892" w:rsidRDefault="00B425E5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3E4AEF71" wp14:editId="5BD08C61">
                <wp:extent cx="468000" cy="234000"/>
                <wp:effectExtent l="0" t="0" r="8255" b="0"/>
                <wp:docPr id="2107729119" name="Grafik 2107729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9433A46" w14:textId="77777777" w:rsidR="00B425E5" w:rsidRPr="00913892" w:rsidRDefault="00B425E5" w:rsidP="00370A70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Alle Rechte vorbehalten. </w:t>
          </w:r>
          <w:r>
            <w:br/>
          </w:r>
          <w:r w:rsidRPr="00913892"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31F6860" w14:textId="0491CDC8" w:rsidR="00B425E5" w:rsidRDefault="00B425E5" w:rsidP="00920459">
          <w:pPr>
            <w:pStyle w:val="ekvquelle"/>
          </w:pPr>
          <w:r w:rsidRPr="00920459">
            <w:rPr>
              <w:rStyle w:val="ekvquellefett"/>
            </w:rPr>
            <w:t>Abbildungen:</w:t>
          </w:r>
          <w:r w:rsidR="00A57A36">
            <w:t xml:space="preserve"> Anke Fröhlich, Leipzig (Süßigkeiten</w:t>
          </w:r>
          <w:r w:rsidR="00DA2357">
            <w:t>, Vögel</w:t>
          </w:r>
          <w:r w:rsidR="00A57A36">
            <w:t>)</w:t>
          </w:r>
          <w:r w:rsidR="00DA2357">
            <w:t>; Thorsten Droessler, Leipzig (Kind); Friederike Schumann, Berlin (Klassenzimmer)</w:t>
          </w:r>
          <w:r w:rsidR="00776735">
            <w:t>, Carmen Hochmann, Gütersloh (Erfindung); Friederike Ablang, Berlin (Fernbedienung)</w:t>
          </w:r>
          <w:r w:rsidR="00853DA0">
            <w:t xml:space="preserve">; Cleo-Petra Kurze, Berlin (Lebkuchenhaus); </w:t>
          </w:r>
          <w:r w:rsidR="005B0201">
            <w:t>Susan Hesselbarth, Leipzig (Umhang)</w:t>
          </w:r>
        </w:p>
        <w:p w14:paraId="66F3CF4A" w14:textId="78ED4307" w:rsidR="00B425E5" w:rsidRPr="00025140" w:rsidRDefault="00B425E5" w:rsidP="00920459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</w:t>
          </w:r>
          <w:r w:rsidR="00D937B0">
            <w:t>Lena Franke, Hamburg</w:t>
          </w:r>
        </w:p>
      </w:tc>
      <w:tc>
        <w:tcPr>
          <w:tcW w:w="397" w:type="dxa"/>
        </w:tcPr>
        <w:p w14:paraId="32642E5D" w14:textId="77777777" w:rsidR="00B425E5" w:rsidRPr="00913892" w:rsidRDefault="00B425E5" w:rsidP="00853DA0">
          <w:pPr>
            <w:pStyle w:val="ekvpagina"/>
            <w:ind w:left="0"/>
          </w:pPr>
        </w:p>
      </w:tc>
    </w:tr>
  </w:tbl>
  <w:p w14:paraId="475C62E6" w14:textId="77777777" w:rsidR="00B425E5" w:rsidRDefault="00B425E5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B425E5" w:rsidRPr="00F42294" w14:paraId="784BCE35" w14:textId="77777777" w:rsidTr="006B2D23">
      <w:trPr>
        <w:trHeight w:hRule="exact" w:val="680"/>
      </w:trPr>
      <w:tc>
        <w:tcPr>
          <w:tcW w:w="1131" w:type="dxa"/>
          <w:noWrap/>
        </w:tcPr>
        <w:p w14:paraId="45A5F2B0" w14:textId="77777777" w:rsidR="00B425E5" w:rsidRPr="00913892" w:rsidRDefault="00B425E5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2A5B524E" wp14:editId="0C714737">
                <wp:extent cx="468000" cy="234000"/>
                <wp:effectExtent l="0" t="0" r="8255" b="0"/>
                <wp:docPr id="1143356369" name="Grafik 1143356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A5C34A4" w14:textId="77777777" w:rsidR="00B425E5" w:rsidRPr="00913892" w:rsidRDefault="00B425E5" w:rsidP="00370A70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Alle Rechte vorbehalten. </w:t>
          </w:r>
          <w:r>
            <w:br/>
          </w:r>
          <w:r w:rsidRPr="00913892"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E5C2955" w14:textId="2B69A687" w:rsidR="00B425E5" w:rsidRDefault="00B425E5" w:rsidP="00920459">
          <w:pPr>
            <w:pStyle w:val="ekvquelle"/>
          </w:pPr>
          <w:r w:rsidRPr="00920459">
            <w:rPr>
              <w:rStyle w:val="ekvquellefett"/>
            </w:rPr>
            <w:t>Abbildungen:</w:t>
          </w:r>
          <w:r w:rsidR="00227580">
            <w:rPr>
              <w:rStyle w:val="ekvquellefett"/>
            </w:rPr>
            <w:t xml:space="preserve"> </w:t>
          </w:r>
          <w:r w:rsidR="00227580">
            <w:t>Liliane Oser, Hamburg (Bär, Rutsche);</w:t>
          </w:r>
          <w:r>
            <w:t xml:space="preserve"> </w:t>
          </w:r>
          <w:r w:rsidR="000A6EFE">
            <w:t xml:space="preserve">Friederike Ablang, Berlin (Zebra </w:t>
          </w:r>
          <w:r w:rsidR="00143BE0">
            <w:t xml:space="preserve">Spiegel, </w:t>
          </w:r>
          <w:r w:rsidR="000A6EFE">
            <w:t xml:space="preserve">Detektiv); </w:t>
          </w:r>
          <w:r w:rsidR="00304F2B">
            <w:t>Mascha Greune, München (Monster)</w:t>
          </w:r>
          <w:r w:rsidR="000C43DD">
            <w:t>;</w:t>
          </w:r>
          <w:r w:rsidR="00304F2B">
            <w:t xml:space="preserve"> Manuela Ostadal</w:t>
          </w:r>
          <w:r w:rsidR="00463DFE">
            <w:t>, München</w:t>
          </w:r>
          <w:r w:rsidR="00304F2B">
            <w:t xml:space="preserve"> (Dinos)</w:t>
          </w:r>
          <w:r w:rsidR="000C43DD">
            <w:t xml:space="preserve">; </w:t>
          </w:r>
          <w:r w:rsidR="00AF5756">
            <w:t>Friederike Schumann, Berlin (Zebra</w:t>
          </w:r>
          <w:r w:rsidR="000A6EFE">
            <w:t xml:space="preserve"> Ritter</w:t>
          </w:r>
          <w:r w:rsidR="00AF5756">
            <w:t>)</w:t>
          </w:r>
          <w:r w:rsidR="000C43DD">
            <w:t>; Marlene Pohle,</w:t>
          </w:r>
          <w:r w:rsidR="00463DFE">
            <w:t xml:space="preserve"> </w:t>
          </w:r>
          <w:r w:rsidR="00463DFE" w:rsidRPr="00463DFE">
            <w:t>Funes, Porv.</w:t>
          </w:r>
          <w:r w:rsidR="00463DFE">
            <w:t xml:space="preserve"> </w:t>
          </w:r>
          <w:r w:rsidR="00463DFE" w:rsidRPr="00463DFE">
            <w:t xml:space="preserve">Santa Fe </w:t>
          </w:r>
          <w:r w:rsidR="000C43DD">
            <w:t>(Berufstraum)</w:t>
          </w:r>
        </w:p>
        <w:p w14:paraId="00AA6CBD" w14:textId="1CEF3D9B" w:rsidR="00B425E5" w:rsidRPr="00025140" w:rsidRDefault="00B425E5" w:rsidP="00920459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</w:t>
          </w:r>
          <w:r w:rsidR="00D937B0">
            <w:t>Lena Franke, Hamburg</w:t>
          </w:r>
        </w:p>
      </w:tc>
      <w:tc>
        <w:tcPr>
          <w:tcW w:w="397" w:type="dxa"/>
        </w:tcPr>
        <w:p w14:paraId="251A2D62" w14:textId="77777777" w:rsidR="00B425E5" w:rsidRPr="00913892" w:rsidRDefault="00B425E5" w:rsidP="00913892">
          <w:pPr>
            <w:pStyle w:val="ekvpagina"/>
          </w:pPr>
        </w:p>
      </w:tc>
    </w:tr>
  </w:tbl>
  <w:p w14:paraId="0F32C925" w14:textId="77777777" w:rsidR="00B425E5" w:rsidRDefault="00B425E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1C291" w14:textId="77777777" w:rsidR="00EB0EBB" w:rsidRDefault="00EB0EBB" w:rsidP="003C599D">
      <w:pPr>
        <w:spacing w:line="240" w:lineRule="auto"/>
      </w:pPr>
      <w:r>
        <w:separator/>
      </w:r>
    </w:p>
  </w:footnote>
  <w:footnote w:type="continuationSeparator" w:id="0">
    <w:p w14:paraId="151D47FF" w14:textId="77777777" w:rsidR="00EB0EBB" w:rsidRDefault="00EB0EBB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656DDB"/>
    <w:multiLevelType w:val="multilevel"/>
    <w:tmpl w:val="802CB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8895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F37"/>
    <w:rsid w:val="000040E2"/>
    <w:rsid w:val="00005AE2"/>
    <w:rsid w:val="000101D7"/>
    <w:rsid w:val="0001276D"/>
    <w:rsid w:val="00017D13"/>
    <w:rsid w:val="00020440"/>
    <w:rsid w:val="000206B8"/>
    <w:rsid w:val="00025140"/>
    <w:rsid w:val="00031F25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04A0"/>
    <w:rsid w:val="000812E6"/>
    <w:rsid w:val="000813F5"/>
    <w:rsid w:val="0008320C"/>
    <w:rsid w:val="000832B9"/>
    <w:rsid w:val="00090AB2"/>
    <w:rsid w:val="000928AA"/>
    <w:rsid w:val="00092E87"/>
    <w:rsid w:val="000939F5"/>
    <w:rsid w:val="00094F01"/>
    <w:rsid w:val="000A6EFE"/>
    <w:rsid w:val="000B098D"/>
    <w:rsid w:val="000B3D67"/>
    <w:rsid w:val="000B7BD3"/>
    <w:rsid w:val="000C11E0"/>
    <w:rsid w:val="000C43DD"/>
    <w:rsid w:val="000D40DE"/>
    <w:rsid w:val="000D4791"/>
    <w:rsid w:val="000E343E"/>
    <w:rsid w:val="000E7DDD"/>
    <w:rsid w:val="000F21E8"/>
    <w:rsid w:val="000F7910"/>
    <w:rsid w:val="00103057"/>
    <w:rsid w:val="00107D77"/>
    <w:rsid w:val="00124062"/>
    <w:rsid w:val="00126E1F"/>
    <w:rsid w:val="00127C41"/>
    <w:rsid w:val="0013113E"/>
    <w:rsid w:val="00131417"/>
    <w:rsid w:val="00143BE0"/>
    <w:rsid w:val="001524C9"/>
    <w:rsid w:val="00153B1C"/>
    <w:rsid w:val="00153C26"/>
    <w:rsid w:val="001641FA"/>
    <w:rsid w:val="0016475A"/>
    <w:rsid w:val="00165ECC"/>
    <w:rsid w:val="0017165F"/>
    <w:rsid w:val="00171E7B"/>
    <w:rsid w:val="001750C3"/>
    <w:rsid w:val="001757FF"/>
    <w:rsid w:val="00182050"/>
    <w:rsid w:val="00182B7D"/>
    <w:rsid w:val="00182DFA"/>
    <w:rsid w:val="001845AC"/>
    <w:rsid w:val="00185997"/>
    <w:rsid w:val="00185CF3"/>
    <w:rsid w:val="00186866"/>
    <w:rsid w:val="00190B65"/>
    <w:rsid w:val="00193A18"/>
    <w:rsid w:val="00193BBE"/>
    <w:rsid w:val="001C3792"/>
    <w:rsid w:val="001C706D"/>
    <w:rsid w:val="001D2674"/>
    <w:rsid w:val="001D39FD"/>
    <w:rsid w:val="001D4886"/>
    <w:rsid w:val="001D5A3E"/>
    <w:rsid w:val="001E0644"/>
    <w:rsid w:val="001E07BA"/>
    <w:rsid w:val="001E485B"/>
    <w:rsid w:val="001E7FF6"/>
    <w:rsid w:val="001F15DA"/>
    <w:rsid w:val="001F1E3D"/>
    <w:rsid w:val="001F4F75"/>
    <w:rsid w:val="001F53F1"/>
    <w:rsid w:val="0020055A"/>
    <w:rsid w:val="00201AA1"/>
    <w:rsid w:val="00205239"/>
    <w:rsid w:val="00216D87"/>
    <w:rsid w:val="00216D91"/>
    <w:rsid w:val="002240EA"/>
    <w:rsid w:val="002266E8"/>
    <w:rsid w:val="00227580"/>
    <w:rsid w:val="002277D2"/>
    <w:rsid w:val="00227B7E"/>
    <w:rsid w:val="002301FF"/>
    <w:rsid w:val="00232213"/>
    <w:rsid w:val="00246E39"/>
    <w:rsid w:val="00246F77"/>
    <w:rsid w:val="002527A5"/>
    <w:rsid w:val="00255466"/>
    <w:rsid w:val="00255FE3"/>
    <w:rsid w:val="002602F1"/>
    <w:rsid w:val="00261D9E"/>
    <w:rsid w:val="0026581E"/>
    <w:rsid w:val="00271367"/>
    <w:rsid w:val="0028107C"/>
    <w:rsid w:val="002814AE"/>
    <w:rsid w:val="00287B24"/>
    <w:rsid w:val="00287DC0"/>
    <w:rsid w:val="00297AD8"/>
    <w:rsid w:val="002A25AE"/>
    <w:rsid w:val="002A4EC5"/>
    <w:rsid w:val="002B294E"/>
    <w:rsid w:val="002B2F37"/>
    <w:rsid w:val="002B33E7"/>
    <w:rsid w:val="002B3DF1"/>
    <w:rsid w:val="002B64EA"/>
    <w:rsid w:val="002C50E2"/>
    <w:rsid w:val="002D20CF"/>
    <w:rsid w:val="002D41F4"/>
    <w:rsid w:val="002D7B0C"/>
    <w:rsid w:val="002D7B42"/>
    <w:rsid w:val="002E023D"/>
    <w:rsid w:val="002E163A"/>
    <w:rsid w:val="002E703E"/>
    <w:rsid w:val="002E7C2B"/>
    <w:rsid w:val="002E7FEA"/>
    <w:rsid w:val="002F1328"/>
    <w:rsid w:val="00302866"/>
    <w:rsid w:val="00303749"/>
    <w:rsid w:val="00304833"/>
    <w:rsid w:val="00304F2B"/>
    <w:rsid w:val="00313596"/>
    <w:rsid w:val="00313FD8"/>
    <w:rsid w:val="0031412E"/>
    <w:rsid w:val="00315EA9"/>
    <w:rsid w:val="003179CC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1B86"/>
    <w:rsid w:val="0037533C"/>
    <w:rsid w:val="00376A0A"/>
    <w:rsid w:val="0038356B"/>
    <w:rsid w:val="00383F83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B60B6"/>
    <w:rsid w:val="003C14A5"/>
    <w:rsid w:val="003C39DC"/>
    <w:rsid w:val="003C599D"/>
    <w:rsid w:val="003D1C04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436FA"/>
    <w:rsid w:val="00446AFC"/>
    <w:rsid w:val="00446E3A"/>
    <w:rsid w:val="00451CC2"/>
    <w:rsid w:val="00454148"/>
    <w:rsid w:val="00460A06"/>
    <w:rsid w:val="004621B3"/>
    <w:rsid w:val="00463DFE"/>
    <w:rsid w:val="00464D91"/>
    <w:rsid w:val="0047471A"/>
    <w:rsid w:val="004763D2"/>
    <w:rsid w:val="00483A7A"/>
    <w:rsid w:val="00483D65"/>
    <w:rsid w:val="00486B3D"/>
    <w:rsid w:val="00490692"/>
    <w:rsid w:val="004925F2"/>
    <w:rsid w:val="004A45DA"/>
    <w:rsid w:val="004A464D"/>
    <w:rsid w:val="004A66C3"/>
    <w:rsid w:val="004A66CF"/>
    <w:rsid w:val="004B4520"/>
    <w:rsid w:val="004C08A5"/>
    <w:rsid w:val="004C09CB"/>
    <w:rsid w:val="004D41C7"/>
    <w:rsid w:val="004E0C2B"/>
    <w:rsid w:val="004E692F"/>
    <w:rsid w:val="004F1F8F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1CA9"/>
    <w:rsid w:val="00542786"/>
    <w:rsid w:val="005446D6"/>
    <w:rsid w:val="00545FDA"/>
    <w:rsid w:val="00547103"/>
    <w:rsid w:val="00560848"/>
    <w:rsid w:val="00565076"/>
    <w:rsid w:val="005656B4"/>
    <w:rsid w:val="0057073F"/>
    <w:rsid w:val="0057200E"/>
    <w:rsid w:val="005726EB"/>
    <w:rsid w:val="00572A0F"/>
    <w:rsid w:val="00574FE0"/>
    <w:rsid w:val="00576D2D"/>
    <w:rsid w:val="005809BB"/>
    <w:rsid w:val="00584F88"/>
    <w:rsid w:val="0059091C"/>
    <w:rsid w:val="00597506"/>
    <w:rsid w:val="00597E2F"/>
    <w:rsid w:val="005A5E71"/>
    <w:rsid w:val="005A6D94"/>
    <w:rsid w:val="005B0201"/>
    <w:rsid w:val="005B3E17"/>
    <w:rsid w:val="005B588B"/>
    <w:rsid w:val="005C047C"/>
    <w:rsid w:val="005C0FBD"/>
    <w:rsid w:val="005C1C44"/>
    <w:rsid w:val="005D367A"/>
    <w:rsid w:val="005D377B"/>
    <w:rsid w:val="005D3E99"/>
    <w:rsid w:val="005E15AC"/>
    <w:rsid w:val="005E4A7E"/>
    <w:rsid w:val="005F2AB3"/>
    <w:rsid w:val="005F3914"/>
    <w:rsid w:val="005F439D"/>
    <w:rsid w:val="0060019A"/>
    <w:rsid w:val="006034A5"/>
    <w:rsid w:val="00603AD5"/>
    <w:rsid w:val="0060461D"/>
    <w:rsid w:val="006201CB"/>
    <w:rsid w:val="00622F6B"/>
    <w:rsid w:val="00624192"/>
    <w:rsid w:val="00627765"/>
    <w:rsid w:val="0063548F"/>
    <w:rsid w:val="0064692C"/>
    <w:rsid w:val="00653F68"/>
    <w:rsid w:val="0066479D"/>
    <w:rsid w:val="006775E2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3579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0CC5"/>
    <w:rsid w:val="00712516"/>
    <w:rsid w:val="00715A9A"/>
    <w:rsid w:val="00715F77"/>
    <w:rsid w:val="0072030B"/>
    <w:rsid w:val="00720747"/>
    <w:rsid w:val="00720EDE"/>
    <w:rsid w:val="007228A6"/>
    <w:rsid w:val="00722BE8"/>
    <w:rsid w:val="00724064"/>
    <w:rsid w:val="00727C5F"/>
    <w:rsid w:val="00733A44"/>
    <w:rsid w:val="00734553"/>
    <w:rsid w:val="00734E2C"/>
    <w:rsid w:val="0074105B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76735"/>
    <w:rsid w:val="00782506"/>
    <w:rsid w:val="00783E0F"/>
    <w:rsid w:val="00787700"/>
    <w:rsid w:val="00794C12"/>
    <w:rsid w:val="007A21E9"/>
    <w:rsid w:val="007A2F5A"/>
    <w:rsid w:val="007A33CB"/>
    <w:rsid w:val="007A5AA1"/>
    <w:rsid w:val="007A7CBA"/>
    <w:rsid w:val="007B4ECE"/>
    <w:rsid w:val="007B656B"/>
    <w:rsid w:val="007B7D0B"/>
    <w:rsid w:val="007D186F"/>
    <w:rsid w:val="007D48AC"/>
    <w:rsid w:val="007D68F4"/>
    <w:rsid w:val="007E4DDC"/>
    <w:rsid w:val="007E5E71"/>
    <w:rsid w:val="007E68A0"/>
    <w:rsid w:val="00802E02"/>
    <w:rsid w:val="00805C65"/>
    <w:rsid w:val="00806A78"/>
    <w:rsid w:val="00812D10"/>
    <w:rsid w:val="00812D4E"/>
    <w:rsid w:val="00816953"/>
    <w:rsid w:val="0082136B"/>
    <w:rsid w:val="00826DDD"/>
    <w:rsid w:val="008273B7"/>
    <w:rsid w:val="008277EF"/>
    <w:rsid w:val="008306D5"/>
    <w:rsid w:val="00832F25"/>
    <w:rsid w:val="00833C80"/>
    <w:rsid w:val="00836A28"/>
    <w:rsid w:val="00837B82"/>
    <w:rsid w:val="008443FA"/>
    <w:rsid w:val="00844602"/>
    <w:rsid w:val="00845422"/>
    <w:rsid w:val="00845881"/>
    <w:rsid w:val="00845AEA"/>
    <w:rsid w:val="008478B1"/>
    <w:rsid w:val="00850EC8"/>
    <w:rsid w:val="00851354"/>
    <w:rsid w:val="00853DA0"/>
    <w:rsid w:val="00854D77"/>
    <w:rsid w:val="008576F6"/>
    <w:rsid w:val="0085771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A6F56"/>
    <w:rsid w:val="008B446A"/>
    <w:rsid w:val="008B5E47"/>
    <w:rsid w:val="008B7D46"/>
    <w:rsid w:val="008C0880"/>
    <w:rsid w:val="008C27FD"/>
    <w:rsid w:val="008C624F"/>
    <w:rsid w:val="008C672C"/>
    <w:rsid w:val="008D331A"/>
    <w:rsid w:val="008D3CE0"/>
    <w:rsid w:val="008D46C7"/>
    <w:rsid w:val="008D5A1A"/>
    <w:rsid w:val="008D7FDC"/>
    <w:rsid w:val="008E0396"/>
    <w:rsid w:val="008E493D"/>
    <w:rsid w:val="008E4B7A"/>
    <w:rsid w:val="008E6248"/>
    <w:rsid w:val="008F6EDE"/>
    <w:rsid w:val="00900B9F"/>
    <w:rsid w:val="00902002"/>
    <w:rsid w:val="00902CEB"/>
    <w:rsid w:val="00905BCF"/>
    <w:rsid w:val="009064C0"/>
    <w:rsid w:val="00907EC2"/>
    <w:rsid w:val="009101A4"/>
    <w:rsid w:val="00912A0A"/>
    <w:rsid w:val="00913598"/>
    <w:rsid w:val="00913892"/>
    <w:rsid w:val="00920459"/>
    <w:rsid w:val="009215E3"/>
    <w:rsid w:val="00924AA9"/>
    <w:rsid w:val="00936CF0"/>
    <w:rsid w:val="00942106"/>
    <w:rsid w:val="0094260D"/>
    <w:rsid w:val="00946121"/>
    <w:rsid w:val="00952B21"/>
    <w:rsid w:val="009550FB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7FC"/>
    <w:rsid w:val="009A1E6D"/>
    <w:rsid w:val="009A50D4"/>
    <w:rsid w:val="009A61BC"/>
    <w:rsid w:val="009A7614"/>
    <w:rsid w:val="009B7E8B"/>
    <w:rsid w:val="009C26DF"/>
    <w:rsid w:val="009C2A7B"/>
    <w:rsid w:val="009C3C75"/>
    <w:rsid w:val="009C5BF4"/>
    <w:rsid w:val="009E0C5E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5098"/>
    <w:rsid w:val="00A478DC"/>
    <w:rsid w:val="00A543F2"/>
    <w:rsid w:val="00A57A36"/>
    <w:rsid w:val="00A67AFC"/>
    <w:rsid w:val="00A701AF"/>
    <w:rsid w:val="00A75504"/>
    <w:rsid w:val="00A82413"/>
    <w:rsid w:val="00A8687B"/>
    <w:rsid w:val="00A92B79"/>
    <w:rsid w:val="00A9695B"/>
    <w:rsid w:val="00AA2D66"/>
    <w:rsid w:val="00AA3E8B"/>
    <w:rsid w:val="00AA5A5A"/>
    <w:rsid w:val="00AA6991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47C"/>
    <w:rsid w:val="00AE65F6"/>
    <w:rsid w:val="00AE6684"/>
    <w:rsid w:val="00AF053E"/>
    <w:rsid w:val="00AF5756"/>
    <w:rsid w:val="00B022FE"/>
    <w:rsid w:val="00B02D48"/>
    <w:rsid w:val="00B039E8"/>
    <w:rsid w:val="00B112CF"/>
    <w:rsid w:val="00B12341"/>
    <w:rsid w:val="00B14B45"/>
    <w:rsid w:val="00B155E8"/>
    <w:rsid w:val="00B15F75"/>
    <w:rsid w:val="00B166AC"/>
    <w:rsid w:val="00B2194E"/>
    <w:rsid w:val="00B31F29"/>
    <w:rsid w:val="00B32DAF"/>
    <w:rsid w:val="00B32DC7"/>
    <w:rsid w:val="00B37E68"/>
    <w:rsid w:val="00B425E5"/>
    <w:rsid w:val="00B45D0E"/>
    <w:rsid w:val="00B468CC"/>
    <w:rsid w:val="00B54655"/>
    <w:rsid w:val="00B54814"/>
    <w:rsid w:val="00B6045F"/>
    <w:rsid w:val="00B615C1"/>
    <w:rsid w:val="00B65ABF"/>
    <w:rsid w:val="00B661D9"/>
    <w:rsid w:val="00B7160F"/>
    <w:rsid w:val="00B7242A"/>
    <w:rsid w:val="00B72F98"/>
    <w:rsid w:val="00B73B76"/>
    <w:rsid w:val="00B8262C"/>
    <w:rsid w:val="00B82B4E"/>
    <w:rsid w:val="00B8420E"/>
    <w:rsid w:val="00B84691"/>
    <w:rsid w:val="00B85D62"/>
    <w:rsid w:val="00B86605"/>
    <w:rsid w:val="00B90BED"/>
    <w:rsid w:val="00B90CE1"/>
    <w:rsid w:val="00B92CD3"/>
    <w:rsid w:val="00B9408D"/>
    <w:rsid w:val="00B96474"/>
    <w:rsid w:val="00BA18A1"/>
    <w:rsid w:val="00BA1A23"/>
    <w:rsid w:val="00BB7A52"/>
    <w:rsid w:val="00BB7D77"/>
    <w:rsid w:val="00BC2CD2"/>
    <w:rsid w:val="00BC6483"/>
    <w:rsid w:val="00BC69E3"/>
    <w:rsid w:val="00BC7335"/>
    <w:rsid w:val="00BD3556"/>
    <w:rsid w:val="00BD542D"/>
    <w:rsid w:val="00BD6E66"/>
    <w:rsid w:val="00BE1620"/>
    <w:rsid w:val="00BE1962"/>
    <w:rsid w:val="00BE4821"/>
    <w:rsid w:val="00BF17F2"/>
    <w:rsid w:val="00BF21CC"/>
    <w:rsid w:val="00BF2233"/>
    <w:rsid w:val="00C00404"/>
    <w:rsid w:val="00C13E0D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5CF9"/>
    <w:rsid w:val="00C87044"/>
    <w:rsid w:val="00C94D17"/>
    <w:rsid w:val="00CA3DBA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395A"/>
    <w:rsid w:val="00CF715C"/>
    <w:rsid w:val="00D00CD9"/>
    <w:rsid w:val="00D022EC"/>
    <w:rsid w:val="00D05217"/>
    <w:rsid w:val="00D06182"/>
    <w:rsid w:val="00D07747"/>
    <w:rsid w:val="00D11173"/>
    <w:rsid w:val="00D12661"/>
    <w:rsid w:val="00D1582D"/>
    <w:rsid w:val="00D170B8"/>
    <w:rsid w:val="00D2569D"/>
    <w:rsid w:val="00D267BD"/>
    <w:rsid w:val="00D27C88"/>
    <w:rsid w:val="00D33E48"/>
    <w:rsid w:val="00D3427F"/>
    <w:rsid w:val="00D36857"/>
    <w:rsid w:val="00D46335"/>
    <w:rsid w:val="00D559DE"/>
    <w:rsid w:val="00D566C2"/>
    <w:rsid w:val="00D56FEB"/>
    <w:rsid w:val="00D61A7E"/>
    <w:rsid w:val="00D61DD0"/>
    <w:rsid w:val="00D62096"/>
    <w:rsid w:val="00D623AD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37B0"/>
    <w:rsid w:val="00D94CC2"/>
    <w:rsid w:val="00DA1633"/>
    <w:rsid w:val="00DA2357"/>
    <w:rsid w:val="00DA29C3"/>
    <w:rsid w:val="00DA7AA4"/>
    <w:rsid w:val="00DB0557"/>
    <w:rsid w:val="00DB19FD"/>
    <w:rsid w:val="00DB2C80"/>
    <w:rsid w:val="00DB69D0"/>
    <w:rsid w:val="00DC2340"/>
    <w:rsid w:val="00DC30DA"/>
    <w:rsid w:val="00DC4F7B"/>
    <w:rsid w:val="00DC5620"/>
    <w:rsid w:val="00DD47BB"/>
    <w:rsid w:val="00DE287B"/>
    <w:rsid w:val="00DE6426"/>
    <w:rsid w:val="00DF129D"/>
    <w:rsid w:val="00DF4371"/>
    <w:rsid w:val="00DF4897"/>
    <w:rsid w:val="00DF625F"/>
    <w:rsid w:val="00DF74DB"/>
    <w:rsid w:val="00E01841"/>
    <w:rsid w:val="00E043A9"/>
    <w:rsid w:val="00E10B71"/>
    <w:rsid w:val="00E126C1"/>
    <w:rsid w:val="00E21473"/>
    <w:rsid w:val="00E22935"/>
    <w:rsid w:val="00E22C67"/>
    <w:rsid w:val="00E34F46"/>
    <w:rsid w:val="00E375D2"/>
    <w:rsid w:val="00E43E04"/>
    <w:rsid w:val="00E50799"/>
    <w:rsid w:val="00E51305"/>
    <w:rsid w:val="00E5414B"/>
    <w:rsid w:val="00E61D92"/>
    <w:rsid w:val="00E63251"/>
    <w:rsid w:val="00E70C40"/>
    <w:rsid w:val="00E710C7"/>
    <w:rsid w:val="00E82061"/>
    <w:rsid w:val="00E84363"/>
    <w:rsid w:val="00E95ED3"/>
    <w:rsid w:val="00EA3898"/>
    <w:rsid w:val="00EA7542"/>
    <w:rsid w:val="00EB00E2"/>
    <w:rsid w:val="00EB0EBB"/>
    <w:rsid w:val="00EB7DDA"/>
    <w:rsid w:val="00EC1621"/>
    <w:rsid w:val="00EC215B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18F7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6BC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851F3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  <w:rsid w:val="00FF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F39F4"/>
  <w15:chartTrackingRefBased/>
  <w15:docId w15:val="{6E885F17-B742-4096-98AF-216E5141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20459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920459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oter" Target="footer3.xml"/><Relationship Id="rId42" Type="http://schemas.openxmlformats.org/officeDocument/2006/relationships/image" Target="media/image34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2.xml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41" Type="http://schemas.openxmlformats.org/officeDocument/2006/relationships/image" Target="media/image33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6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4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footer" Target="footer4.xml"/><Relationship Id="rId48" Type="http://schemas.openxmlformats.org/officeDocument/2006/relationships/image" Target="media/image39.jpeg"/><Relationship Id="rId8" Type="http://schemas.openxmlformats.org/officeDocument/2006/relationships/image" Target="media/image2.png"/><Relationship Id="rId51" Type="http://schemas.openxmlformats.org/officeDocument/2006/relationships/image" Target="media/image4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t558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WD_KV_KL2</Template>
  <TotalTime>0</TotalTime>
  <Pages>5</Pages>
  <Words>718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 Koschitzky, Marie</dc:creator>
  <cp:keywords/>
  <dc:description/>
  <cp:lastModifiedBy>von Koschitzky, Marie</cp:lastModifiedBy>
  <cp:revision>89</cp:revision>
  <cp:lastPrinted>2016-12-20T14:33:00Z</cp:lastPrinted>
  <dcterms:created xsi:type="dcterms:W3CDTF">2026-08-13T11:17:00Z</dcterms:created>
  <dcterms:modified xsi:type="dcterms:W3CDTF">2026-08-18T10:23:00Z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1.08</vt:lpwstr>
  </property>
</Properties>
</file>