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C172AE" w14:paraId="0E1FC960" w14:textId="77777777" w:rsidTr="00483D65">
        <w:trPr>
          <w:trHeight w:hRule="exact" w:val="510"/>
        </w:trPr>
        <w:tc>
          <w:tcPr>
            <w:tcW w:w="1243" w:type="dxa"/>
            <w:noWrap/>
            <w:vAlign w:val="bottom"/>
          </w:tcPr>
          <w:p w14:paraId="499EC758" w14:textId="77777777" w:rsidR="00FB59FB" w:rsidRPr="00AE65F6" w:rsidRDefault="00FB59FB" w:rsidP="00362B02">
            <w:pPr>
              <w:pageBreakBefore/>
              <w:rPr>
                <w:color w:val="FFFFFF" w:themeColor="background1"/>
              </w:rPr>
            </w:pPr>
          </w:p>
        </w:tc>
        <w:tc>
          <w:tcPr>
            <w:tcW w:w="4186" w:type="dxa"/>
            <w:noWrap/>
            <w:vAlign w:val="bottom"/>
          </w:tcPr>
          <w:p w14:paraId="6B5266DD" w14:textId="77777777" w:rsidR="00FB59FB" w:rsidRPr="0006258C" w:rsidRDefault="00FB59FB" w:rsidP="0006258C">
            <w:pPr>
              <w:pStyle w:val="ekvkolumnentitel"/>
            </w:pPr>
            <w:r w:rsidRPr="0006258C">
              <w:t>Name:</w:t>
            </w:r>
          </w:p>
        </w:tc>
        <w:tc>
          <w:tcPr>
            <w:tcW w:w="1370" w:type="dxa"/>
            <w:noWrap/>
            <w:vAlign w:val="bottom"/>
          </w:tcPr>
          <w:p w14:paraId="53411BB4" w14:textId="77777777" w:rsidR="00FB59FB" w:rsidRPr="00EA7542" w:rsidRDefault="00FB59FB" w:rsidP="00EA7542">
            <w:pPr>
              <w:pStyle w:val="ekvkolumnentitel"/>
            </w:pPr>
            <w:r>
              <w:t>Klasse:</w:t>
            </w:r>
          </w:p>
        </w:tc>
        <w:tc>
          <w:tcPr>
            <w:tcW w:w="2114" w:type="dxa"/>
            <w:noWrap/>
            <w:vAlign w:val="bottom"/>
          </w:tcPr>
          <w:p w14:paraId="03D0A621" w14:textId="77777777" w:rsidR="00FB59FB" w:rsidRPr="00EA7542" w:rsidRDefault="00FB59FB" w:rsidP="00EA7542">
            <w:pPr>
              <w:pStyle w:val="ekvkolumnentitel"/>
            </w:pPr>
            <w:r>
              <w:t>Datum: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bottom"/>
          </w:tcPr>
          <w:p w14:paraId="7681FC61" w14:textId="77777777" w:rsidR="00FB59FB" w:rsidRPr="00EA7542" w:rsidRDefault="00FB59FB" w:rsidP="00EA7542">
            <w:pPr>
              <w:pStyle w:val="ekvkolumnentitel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73BBFE82" w14:textId="0DAEF41C" w:rsidR="00FB59FB" w:rsidRPr="00C172AE" w:rsidRDefault="00FB59FB" w:rsidP="00AE65F6">
            <w:pPr>
              <w:pStyle w:val="ekvkvnummer"/>
            </w:pPr>
            <w:r>
              <w:t xml:space="preserve">KV </w:t>
            </w:r>
            <w:r w:rsidR="00EA5A99">
              <w:t>02</w:t>
            </w:r>
          </w:p>
        </w:tc>
      </w:tr>
      <w:tr w:rsidR="00BF17F2" w:rsidRPr="00BF17F2" w14:paraId="4D739222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747D1CFF" w14:textId="77777777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7ECE5A85" w14:textId="1CCBB0B5" w:rsidR="00FB59FB" w:rsidRPr="00BF17F2" w:rsidRDefault="00FB59FB" w:rsidP="00037566">
            <w:pPr>
              <w:rPr>
                <w:color w:val="FFFFFF" w:themeColor="background1"/>
              </w:rPr>
            </w:pPr>
          </w:p>
        </w:tc>
      </w:tr>
    </w:tbl>
    <w:p w14:paraId="5817EA7A" w14:textId="7D3EC120" w:rsidR="00C2586D" w:rsidRDefault="00C2586D" w:rsidP="00666A3E">
      <w:pPr>
        <w:pStyle w:val="ekvue2arial"/>
      </w:pPr>
      <w:bookmarkStart w:id="0" w:name="bmStart"/>
      <w:bookmarkEnd w:id="0"/>
      <w:r>
        <w:t xml:space="preserve">Erste Rechtschreibgespräche führen </w:t>
      </w:r>
    </w:p>
    <w:p w14:paraId="65B9F8E4" w14:textId="0086346A" w:rsidR="002832FA" w:rsidRDefault="00926370" w:rsidP="00926370">
      <w:pPr>
        <w:pStyle w:val="ekvue3arial"/>
      </w:pPr>
      <w:r>
        <w:t>Merkkästen zur Strategie „Sprechen – Hören – Schwingen</w:t>
      </w:r>
      <w:r w:rsidR="00045525">
        <w:t>“</w:t>
      </w:r>
    </w:p>
    <w:tbl>
      <w:tblPr>
        <w:tblStyle w:val="Tabellenraster"/>
        <w:tblpPr w:leftFromText="141" w:rightFromText="141" w:vertAnchor="page" w:horzAnchor="margin" w:tblpY="299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A00FF" w14:paraId="6734360E" w14:textId="77777777" w:rsidTr="00F55CB1">
        <w:trPr>
          <w:trHeight w:val="5839"/>
        </w:trPr>
        <w:tc>
          <w:tcPr>
            <w:tcW w:w="9062" w:type="dxa"/>
          </w:tcPr>
          <w:p w14:paraId="64929A3E" w14:textId="54DD7057" w:rsidR="006A00FF" w:rsidRPr="00803068" w:rsidRDefault="00BF173C" w:rsidP="00666A3E">
            <w:pPr>
              <w:rPr>
                <w:b/>
                <w:bCs/>
              </w:rPr>
            </w:pPr>
            <w:r w:rsidRPr="00913892">
              <w:rPr>
                <w:noProof/>
                <w:lang w:eastAsia="de-DE"/>
              </w:rPr>
              <w:drawing>
                <wp:anchor distT="0" distB="0" distL="114300" distR="114300" simplePos="0" relativeHeight="251683840" behindDoc="0" locked="0" layoutInCell="1" allowOverlap="1" wp14:anchorId="7DF142FE" wp14:editId="19161A5F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3325696</wp:posOffset>
                  </wp:positionV>
                  <wp:extent cx="468000" cy="234000"/>
                  <wp:effectExtent l="0" t="0" r="8255" b="0"/>
                  <wp:wrapNone/>
                  <wp:docPr id="1315099392" name="Grafik 13150993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000" cy="23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27748"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1A29C1ED" wp14:editId="541FBCBA">
                  <wp:simplePos x="0" y="0"/>
                  <wp:positionH relativeFrom="column">
                    <wp:posOffset>541655</wp:posOffset>
                  </wp:positionH>
                  <wp:positionV relativeFrom="paragraph">
                    <wp:posOffset>97155</wp:posOffset>
                  </wp:positionV>
                  <wp:extent cx="5001085" cy="3166974"/>
                  <wp:effectExtent l="0" t="0" r="9525" b="0"/>
                  <wp:wrapNone/>
                  <wp:docPr id="10214158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41582" name="Grafik 1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10" t="19711" r="6579" b="26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1085" cy="3166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A00FF" w:rsidRPr="00AD5F30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7DE8C947" wp14:editId="0E4658B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97155</wp:posOffset>
                  </wp:positionV>
                  <wp:extent cx="489585" cy="480039"/>
                  <wp:effectExtent l="0" t="0" r="5715" b="0"/>
                  <wp:wrapNone/>
                  <wp:docPr id="9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" t="5303" r="69463" b="5590"/>
                          <a:stretch/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3E39260" w14:textId="77777777" w:rsidR="00CF4BA1" w:rsidRDefault="00CF4BA1" w:rsidP="00CF4BA1"/>
    <w:tbl>
      <w:tblPr>
        <w:tblStyle w:val="Tabellenraster"/>
        <w:tblpPr w:leftFromText="141" w:rightFromText="141" w:vertAnchor="page" w:horzAnchor="margin" w:tblpY="2995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</w:tblGrid>
      <w:tr w:rsidR="00CF4BA1" w14:paraId="1E4BA714" w14:textId="77777777" w:rsidTr="00BF173C">
        <w:trPr>
          <w:trHeight w:val="5839"/>
        </w:trPr>
        <w:tc>
          <w:tcPr>
            <w:tcW w:w="9067" w:type="dxa"/>
          </w:tcPr>
          <w:p w14:paraId="5E1EF9C9" w14:textId="77777777" w:rsidR="00CF4BA1" w:rsidRDefault="00CF4BA1" w:rsidP="007853AE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04DC31A0" wp14:editId="253B1334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97155</wp:posOffset>
                  </wp:positionV>
                  <wp:extent cx="489585" cy="480039"/>
                  <wp:effectExtent l="0" t="0" r="7620" b="1270"/>
                  <wp:wrapNone/>
                  <wp:docPr id="178609226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" t="5303" r="69463" b="5590"/>
                          <a:stretch/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1F5CF0D" w14:textId="77777777" w:rsidR="00682333" w:rsidRPr="00682333" w:rsidRDefault="00682333" w:rsidP="00682333"/>
          <w:p w14:paraId="33896C6C" w14:textId="77777777" w:rsidR="00682333" w:rsidRPr="00682333" w:rsidRDefault="00682333" w:rsidP="00682333"/>
          <w:p w14:paraId="4040E1DB" w14:textId="77777777" w:rsidR="00682333" w:rsidRPr="00682333" w:rsidRDefault="00682333" w:rsidP="00682333"/>
          <w:p w14:paraId="78E6B0F3" w14:textId="77777777" w:rsidR="00682333" w:rsidRPr="00682333" w:rsidRDefault="00682333" w:rsidP="00682333"/>
          <w:p w14:paraId="5DBF7F5D" w14:textId="77777777" w:rsidR="00682333" w:rsidRPr="00682333" w:rsidRDefault="00682333" w:rsidP="00682333"/>
          <w:p w14:paraId="2A522D9E" w14:textId="77777777" w:rsidR="00682333" w:rsidRPr="00682333" w:rsidRDefault="00682333" w:rsidP="00682333"/>
          <w:p w14:paraId="5B1DC199" w14:textId="77777777" w:rsidR="00682333" w:rsidRPr="00682333" w:rsidRDefault="00682333" w:rsidP="00682333"/>
          <w:p w14:paraId="4BE3C257" w14:textId="77777777" w:rsidR="00682333" w:rsidRPr="00682333" w:rsidRDefault="00682333" w:rsidP="00682333"/>
          <w:p w14:paraId="453090FE" w14:textId="77777777" w:rsidR="00682333" w:rsidRPr="00682333" w:rsidRDefault="00682333" w:rsidP="00682333"/>
          <w:p w14:paraId="2741CD48" w14:textId="77777777" w:rsidR="00682333" w:rsidRPr="00682333" w:rsidRDefault="00682333" w:rsidP="00682333"/>
          <w:p w14:paraId="4A3B6B24" w14:textId="77777777" w:rsidR="00682333" w:rsidRPr="00682333" w:rsidRDefault="00682333" w:rsidP="00682333"/>
          <w:p w14:paraId="24BE2E9C" w14:textId="77777777" w:rsidR="00682333" w:rsidRDefault="00682333" w:rsidP="00682333">
            <w:pPr>
              <w:rPr>
                <w:b/>
                <w:bCs/>
              </w:rPr>
            </w:pPr>
          </w:p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682333" w14:paraId="70DBCB90" w14:textId="77777777" w:rsidTr="00BF173C">
              <w:trPr>
                <w:trHeight w:val="641"/>
              </w:trPr>
              <w:tc>
                <w:tcPr>
                  <w:tcW w:w="1135" w:type="dxa"/>
                </w:tcPr>
                <w:p w14:paraId="57773ABD" w14:textId="70931019" w:rsidR="00682333" w:rsidRDefault="00682333" w:rsidP="00045525">
                  <w:pPr>
                    <w:framePr w:hSpace="141" w:wrap="around" w:vAnchor="page" w:hAnchor="margin" w:y="2995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</w:p>
              </w:tc>
              <w:tc>
                <w:tcPr>
                  <w:tcW w:w="4530" w:type="dxa"/>
                </w:tcPr>
                <w:p w14:paraId="14154698" w14:textId="6E232A44" w:rsidR="00682333" w:rsidRPr="00BF173C" w:rsidRDefault="00BF173C" w:rsidP="00045525">
                  <w:pPr>
                    <w:framePr w:hSpace="141" w:wrap="around" w:vAnchor="page" w:hAnchor="margin" w:y="2995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0F41F835" w14:textId="7D5431D0" w:rsidR="00682333" w:rsidRPr="00BF173C" w:rsidRDefault="00BF173C" w:rsidP="00045525">
                  <w:pPr>
                    <w:pStyle w:val="ekvquelle"/>
                    <w:framePr w:hSpace="141" w:wrap="around" w:vAnchor="page" w:hAnchor="margin" w:y="2995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Abbildungen:</w:t>
                  </w:r>
                  <w:r w:rsidRPr="00BF173C">
                    <w:rPr>
                      <w:sz w:val="14"/>
                      <w:szCs w:val="14"/>
                    </w:rPr>
                    <w:t xml:space="preserve"> </w:t>
                  </w:r>
                  <w:r w:rsidR="00163B3C">
                    <w:rPr>
                      <w:sz w:val="14"/>
                      <w:szCs w:val="14"/>
                    </w:rPr>
                    <w:t xml:space="preserve">Friederike Schumann, Berlin </w:t>
                  </w:r>
                  <w:r w:rsidR="00163B3C">
                    <w:rPr>
                      <w:sz w:val="14"/>
                      <w:szCs w:val="14"/>
                    </w:rPr>
                    <w:br/>
                    <w:t>(Zebra); Anke Fröhlich, Leipzig (Kamel)</w:t>
                  </w:r>
                  <w:r w:rsidRPr="00BF173C">
                    <w:rPr>
                      <w:sz w:val="14"/>
                      <w:szCs w:val="14"/>
                    </w:rPr>
                    <w:br/>
                  </w: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3F82F707" w14:textId="5D899C08" w:rsidR="00682333" w:rsidRPr="00682333" w:rsidRDefault="00682333" w:rsidP="00682333"/>
        </w:tc>
      </w:tr>
      <w:tr w:rsidR="00CF4BA1" w14:paraId="04610C83" w14:textId="77777777" w:rsidTr="00BF173C">
        <w:trPr>
          <w:trHeight w:val="5839"/>
        </w:trPr>
        <w:tc>
          <w:tcPr>
            <w:tcW w:w="9067" w:type="dxa"/>
          </w:tcPr>
          <w:p w14:paraId="2B53A528" w14:textId="19F51010" w:rsidR="00CF4BA1" w:rsidRDefault="00CF4BA1" w:rsidP="007853AE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50D505A8" wp14:editId="6CBCDF75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97155</wp:posOffset>
                  </wp:positionV>
                  <wp:extent cx="489585" cy="480039"/>
                  <wp:effectExtent l="0" t="0" r="5715" b="0"/>
                  <wp:wrapNone/>
                  <wp:docPr id="830348488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" t="5303" r="69463" b="5590"/>
                          <a:stretch/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CE2D29E" w14:textId="77777777" w:rsidR="00682333" w:rsidRPr="00682333" w:rsidRDefault="00682333" w:rsidP="00682333"/>
          <w:p w14:paraId="656618BE" w14:textId="77777777" w:rsidR="00682333" w:rsidRPr="00682333" w:rsidRDefault="00682333" w:rsidP="00682333"/>
          <w:p w14:paraId="03BE699D" w14:textId="6975F174" w:rsidR="00682333" w:rsidRPr="00682333" w:rsidRDefault="00255871" w:rsidP="00682333"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07D6E253" wp14:editId="5A150E94">
                  <wp:simplePos x="0" y="0"/>
                  <wp:positionH relativeFrom="column">
                    <wp:posOffset>196619</wp:posOffset>
                  </wp:positionH>
                  <wp:positionV relativeFrom="paragraph">
                    <wp:posOffset>80183</wp:posOffset>
                  </wp:positionV>
                  <wp:extent cx="5421104" cy="1847273"/>
                  <wp:effectExtent l="0" t="0" r="8255" b="635"/>
                  <wp:wrapNone/>
                  <wp:docPr id="905558035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558035" name="Grafik 905558035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81" t="33648" r="5990" b="77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3035" cy="1847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FE2D92E" w14:textId="77777777" w:rsidR="00682333" w:rsidRPr="00682333" w:rsidRDefault="00682333" w:rsidP="00682333"/>
          <w:p w14:paraId="59C7DA69" w14:textId="77777777" w:rsidR="00682333" w:rsidRPr="00682333" w:rsidRDefault="00682333" w:rsidP="00682333"/>
          <w:p w14:paraId="64F6048B" w14:textId="77777777" w:rsidR="00682333" w:rsidRPr="00682333" w:rsidRDefault="00682333" w:rsidP="00682333"/>
          <w:p w14:paraId="58470EEA" w14:textId="77777777" w:rsidR="00682333" w:rsidRPr="00682333" w:rsidRDefault="00682333" w:rsidP="00682333"/>
          <w:p w14:paraId="4F601747" w14:textId="77777777" w:rsidR="00682333" w:rsidRPr="00682333" w:rsidRDefault="00682333" w:rsidP="00682333"/>
          <w:p w14:paraId="5F4BE69F" w14:textId="77777777" w:rsidR="00682333" w:rsidRPr="00682333" w:rsidRDefault="00682333" w:rsidP="00682333"/>
          <w:p w14:paraId="5F988875" w14:textId="77777777" w:rsidR="00682333" w:rsidRPr="00682333" w:rsidRDefault="00682333" w:rsidP="00682333"/>
          <w:p w14:paraId="1FF928AC" w14:textId="77777777" w:rsidR="00682333" w:rsidRPr="00682333" w:rsidRDefault="00682333" w:rsidP="00682333"/>
          <w:p w14:paraId="13558B86" w14:textId="65E29FD8" w:rsidR="00682333" w:rsidRPr="00682333" w:rsidRDefault="00682333" w:rsidP="00682333"/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BF173C" w14:paraId="53F761C0" w14:textId="77777777" w:rsidTr="007853AE">
              <w:trPr>
                <w:trHeight w:val="641"/>
              </w:trPr>
              <w:tc>
                <w:tcPr>
                  <w:tcW w:w="1135" w:type="dxa"/>
                </w:tcPr>
                <w:p w14:paraId="30140C11" w14:textId="61C2F2D2" w:rsidR="00BF173C" w:rsidRDefault="00BF173C" w:rsidP="00045525">
                  <w:pPr>
                    <w:framePr w:hSpace="141" w:wrap="around" w:vAnchor="page" w:hAnchor="margin" w:y="2995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685888" behindDoc="0" locked="0" layoutInCell="1" allowOverlap="1" wp14:anchorId="0EEA566E" wp14:editId="20F95A9E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0</wp:posOffset>
                        </wp:positionV>
                        <wp:extent cx="468000" cy="234000"/>
                        <wp:effectExtent l="0" t="0" r="8255" b="0"/>
                        <wp:wrapNone/>
                        <wp:docPr id="1978556394" name="Grafik 197855639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0C1FA40C" w14:textId="77777777" w:rsidR="00BF173C" w:rsidRPr="00BF173C" w:rsidRDefault="00BF173C" w:rsidP="00045525">
                  <w:pPr>
                    <w:framePr w:hSpace="141" w:wrap="around" w:vAnchor="page" w:hAnchor="margin" w:y="2995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34E518DB" w14:textId="4E21E672" w:rsidR="00BF173C" w:rsidRPr="00BF173C" w:rsidRDefault="00BF173C" w:rsidP="00045525">
                  <w:pPr>
                    <w:pStyle w:val="ekvquelle"/>
                    <w:framePr w:hSpace="141" w:wrap="around" w:vAnchor="page" w:hAnchor="margin" w:y="2995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57557472" w14:textId="4AFE2E51" w:rsidR="00682333" w:rsidRPr="00682333" w:rsidRDefault="00682333" w:rsidP="00682333"/>
        </w:tc>
      </w:tr>
    </w:tbl>
    <w:p w14:paraId="1A8CCD43" w14:textId="77777777" w:rsidR="00CF4BA1" w:rsidRPr="00CF4BA1" w:rsidRDefault="00CF4BA1" w:rsidP="00CF4BA1"/>
    <w:p w14:paraId="43B9571B" w14:textId="77777777" w:rsidR="00F81583" w:rsidRDefault="00F81583" w:rsidP="00CF4BA1">
      <w:pPr>
        <w:pStyle w:val="ekvue2arial"/>
      </w:pPr>
    </w:p>
    <w:p w14:paraId="213D8E5A" w14:textId="12B9B914" w:rsidR="00EA5A99" w:rsidRDefault="00EA5A99" w:rsidP="00EA5A99">
      <w:pPr>
        <w:pStyle w:val="ekvue3arial"/>
      </w:pPr>
    </w:p>
    <w:tbl>
      <w:tblPr>
        <w:tblStyle w:val="Tabellenraster"/>
        <w:tblpPr w:leftFromText="141" w:rightFromText="141" w:vertAnchor="page" w:horzAnchor="margin" w:tblpY="1303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</w:tblGrid>
      <w:tr w:rsidR="00EA5A99" w14:paraId="49E83412" w14:textId="77777777" w:rsidTr="00EA5A99">
        <w:trPr>
          <w:trHeight w:val="5839"/>
        </w:trPr>
        <w:tc>
          <w:tcPr>
            <w:tcW w:w="9067" w:type="dxa"/>
          </w:tcPr>
          <w:p w14:paraId="26E3CEFD" w14:textId="00480F3B" w:rsidR="00EA5A99" w:rsidRDefault="00EA5A99" w:rsidP="00EA5A99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596B5779" wp14:editId="3E9EE26B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97155</wp:posOffset>
                  </wp:positionV>
                  <wp:extent cx="489585" cy="480039"/>
                  <wp:effectExtent l="0" t="0" r="7620" b="1270"/>
                  <wp:wrapNone/>
                  <wp:docPr id="2071228332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" t="5303" r="69463" b="5590"/>
                          <a:stretch/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889509" w14:textId="6A0DB6DD" w:rsidR="00EA5A99" w:rsidRPr="00682333" w:rsidRDefault="00EA5A99" w:rsidP="00EA5A99"/>
          <w:p w14:paraId="6ECA22F4" w14:textId="0EAADBE9" w:rsidR="00EA5A99" w:rsidRPr="00682333" w:rsidRDefault="00EA5A99" w:rsidP="00EA5A99"/>
          <w:p w14:paraId="5BABDCAE" w14:textId="4BC32B9F" w:rsidR="00EA5A99" w:rsidRPr="00682333" w:rsidRDefault="00255871" w:rsidP="00EA5A99"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4240910F" wp14:editId="6F1A90F4">
                  <wp:simplePos x="0" y="0"/>
                  <wp:positionH relativeFrom="column">
                    <wp:posOffset>242801</wp:posOffset>
                  </wp:positionH>
                  <wp:positionV relativeFrom="paragraph">
                    <wp:posOffset>111991</wp:posOffset>
                  </wp:positionV>
                  <wp:extent cx="5375564" cy="2056957"/>
                  <wp:effectExtent l="0" t="0" r="0" b="635"/>
                  <wp:wrapNone/>
                  <wp:docPr id="729124721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124721" name="Grafik 729124721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13" t="33280" r="54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5775" cy="2060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B3DEABB" w14:textId="79C5BD34" w:rsidR="00EA5A99" w:rsidRPr="00682333" w:rsidRDefault="00EA5A99" w:rsidP="00EA5A99"/>
          <w:p w14:paraId="4162FAE0" w14:textId="77777777" w:rsidR="00EA5A99" w:rsidRPr="00682333" w:rsidRDefault="00EA5A99" w:rsidP="00EA5A99"/>
          <w:p w14:paraId="0D3F2F6E" w14:textId="77777777" w:rsidR="00EA5A99" w:rsidRPr="00682333" w:rsidRDefault="00EA5A99" w:rsidP="00EA5A99"/>
          <w:p w14:paraId="4C0B5073" w14:textId="77777777" w:rsidR="00EA5A99" w:rsidRPr="00682333" w:rsidRDefault="00EA5A99" w:rsidP="00EA5A99"/>
          <w:p w14:paraId="691A1C2C" w14:textId="77777777" w:rsidR="00EA5A99" w:rsidRPr="00682333" w:rsidRDefault="00EA5A99" w:rsidP="00EA5A99"/>
          <w:p w14:paraId="29B7C05E" w14:textId="77777777" w:rsidR="00EA5A99" w:rsidRPr="00682333" w:rsidRDefault="00EA5A99" w:rsidP="00EA5A99"/>
          <w:p w14:paraId="095B9DB5" w14:textId="77777777" w:rsidR="00EA5A99" w:rsidRPr="00682333" w:rsidRDefault="00EA5A99" w:rsidP="00EA5A99"/>
          <w:p w14:paraId="1ABDEE24" w14:textId="77777777" w:rsidR="00EA5A99" w:rsidRPr="00682333" w:rsidRDefault="00EA5A99" w:rsidP="00EA5A99"/>
          <w:p w14:paraId="03659633" w14:textId="77777777" w:rsidR="00EA5A99" w:rsidRDefault="00EA5A99" w:rsidP="00EA5A99">
            <w:pPr>
              <w:rPr>
                <w:b/>
                <w:bCs/>
              </w:rPr>
            </w:pPr>
          </w:p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EA5A99" w14:paraId="4F718223" w14:textId="77777777" w:rsidTr="008F0A2A">
              <w:trPr>
                <w:trHeight w:val="641"/>
              </w:trPr>
              <w:tc>
                <w:tcPr>
                  <w:tcW w:w="1135" w:type="dxa"/>
                </w:tcPr>
                <w:p w14:paraId="6B3FE210" w14:textId="6BC4846B" w:rsidR="00EA5A99" w:rsidRDefault="00663362" w:rsidP="00045525">
                  <w:pPr>
                    <w:framePr w:hSpace="141" w:wrap="around" w:vAnchor="page" w:hAnchor="margin" w:y="1303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700224" behindDoc="0" locked="0" layoutInCell="1" allowOverlap="1" wp14:anchorId="6D18E7DE" wp14:editId="6BC5DE98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3175</wp:posOffset>
                        </wp:positionV>
                        <wp:extent cx="468000" cy="234000"/>
                        <wp:effectExtent l="0" t="0" r="8255" b="0"/>
                        <wp:wrapNone/>
                        <wp:docPr id="116669051" name="Grafik 11666905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0CD08138" w14:textId="77777777" w:rsidR="00EA5A99" w:rsidRPr="00BF173C" w:rsidRDefault="00EA5A99" w:rsidP="00045525">
                  <w:pPr>
                    <w:framePr w:hSpace="141" w:wrap="around" w:vAnchor="page" w:hAnchor="margin" w:y="1303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35F9E922" w14:textId="614907DC" w:rsidR="00EA5A99" w:rsidRPr="00BF173C" w:rsidRDefault="00EA5A99" w:rsidP="00045525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509A48D0" w14:textId="77777777" w:rsidR="00EA5A99" w:rsidRPr="00682333" w:rsidRDefault="00EA5A99" w:rsidP="00EA5A99"/>
        </w:tc>
      </w:tr>
      <w:tr w:rsidR="00EA5A99" w14:paraId="3E082474" w14:textId="77777777" w:rsidTr="00EA5A99">
        <w:trPr>
          <w:trHeight w:val="5839"/>
        </w:trPr>
        <w:tc>
          <w:tcPr>
            <w:tcW w:w="9067" w:type="dxa"/>
          </w:tcPr>
          <w:p w14:paraId="6C226E94" w14:textId="58E432D9" w:rsidR="00EA5A99" w:rsidRDefault="00EA5A99" w:rsidP="00EA5A99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69D2B883" wp14:editId="4943594D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97155</wp:posOffset>
                  </wp:positionV>
                  <wp:extent cx="489585" cy="480039"/>
                  <wp:effectExtent l="0" t="0" r="5715" b="0"/>
                  <wp:wrapNone/>
                  <wp:docPr id="1776966934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" t="5303" r="69463" b="5590"/>
                          <a:stretch/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FF90E03" w14:textId="08197DD9" w:rsidR="00EA5A99" w:rsidRPr="00682333" w:rsidRDefault="00EA5A99" w:rsidP="00EA5A99"/>
          <w:p w14:paraId="109B78D0" w14:textId="62F07B42" w:rsidR="00EA5A99" w:rsidRPr="00682333" w:rsidRDefault="00D612CD" w:rsidP="00EA5A99"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5016EB78" wp14:editId="010A95DF">
                  <wp:simplePos x="0" y="0"/>
                  <wp:positionH relativeFrom="column">
                    <wp:posOffset>612672</wp:posOffset>
                  </wp:positionH>
                  <wp:positionV relativeFrom="paragraph">
                    <wp:posOffset>158981</wp:posOffset>
                  </wp:positionV>
                  <wp:extent cx="4756728" cy="2372279"/>
                  <wp:effectExtent l="0" t="0" r="6350" b="9525"/>
                  <wp:wrapNone/>
                  <wp:docPr id="1721720554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1720554" name="Grafik 1721720554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62" t="27797" r="5482" b="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728" cy="2372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7767072" w14:textId="595D14B6" w:rsidR="00EA5A99" w:rsidRPr="00682333" w:rsidRDefault="00EA5A99" w:rsidP="00EA5A99"/>
          <w:p w14:paraId="55C497AF" w14:textId="77777777" w:rsidR="00EA5A99" w:rsidRPr="00682333" w:rsidRDefault="00EA5A99" w:rsidP="00EA5A99"/>
          <w:p w14:paraId="71FBFF58" w14:textId="77777777" w:rsidR="00EA5A99" w:rsidRPr="00682333" w:rsidRDefault="00EA5A99" w:rsidP="00EA5A99"/>
          <w:p w14:paraId="6B7FCCF3" w14:textId="77777777" w:rsidR="00EA5A99" w:rsidRPr="00682333" w:rsidRDefault="00EA5A99" w:rsidP="00EA5A99"/>
          <w:p w14:paraId="20E67B64" w14:textId="77777777" w:rsidR="00EA5A99" w:rsidRPr="00682333" w:rsidRDefault="00EA5A99" w:rsidP="00EA5A99"/>
          <w:p w14:paraId="45188192" w14:textId="77777777" w:rsidR="00EA5A99" w:rsidRPr="00682333" w:rsidRDefault="00EA5A99" w:rsidP="00EA5A99"/>
          <w:p w14:paraId="582F9A80" w14:textId="77777777" w:rsidR="00EA5A99" w:rsidRPr="00682333" w:rsidRDefault="00EA5A99" w:rsidP="00EA5A99"/>
          <w:p w14:paraId="3546FFE2" w14:textId="77777777" w:rsidR="00EA5A99" w:rsidRPr="00682333" w:rsidRDefault="00EA5A99" w:rsidP="00EA5A99"/>
          <w:p w14:paraId="7FD363B4" w14:textId="77777777" w:rsidR="00EA5A99" w:rsidRPr="00682333" w:rsidRDefault="00EA5A99" w:rsidP="00EA5A99"/>
          <w:p w14:paraId="6BA4F217" w14:textId="77777777" w:rsidR="00EA5A99" w:rsidRPr="00682333" w:rsidRDefault="00EA5A99" w:rsidP="00EA5A99"/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EA5A99" w14:paraId="73ED7043" w14:textId="77777777" w:rsidTr="008F0A2A">
              <w:trPr>
                <w:trHeight w:val="641"/>
              </w:trPr>
              <w:tc>
                <w:tcPr>
                  <w:tcW w:w="1135" w:type="dxa"/>
                </w:tcPr>
                <w:p w14:paraId="31E84661" w14:textId="77777777" w:rsidR="00EA5A99" w:rsidRDefault="00EA5A99" w:rsidP="00045525">
                  <w:pPr>
                    <w:framePr w:hSpace="141" w:wrap="around" w:vAnchor="page" w:hAnchor="margin" w:y="1303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698176" behindDoc="0" locked="0" layoutInCell="1" allowOverlap="1" wp14:anchorId="3DCBD734" wp14:editId="0D6B631C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0</wp:posOffset>
                        </wp:positionV>
                        <wp:extent cx="468000" cy="234000"/>
                        <wp:effectExtent l="0" t="0" r="8255" b="0"/>
                        <wp:wrapNone/>
                        <wp:docPr id="1504504012" name="Grafik 150450401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36E0D1FA" w14:textId="77777777" w:rsidR="00EA5A99" w:rsidRPr="00BF173C" w:rsidRDefault="00EA5A99" w:rsidP="00045525">
                  <w:pPr>
                    <w:framePr w:hSpace="141" w:wrap="around" w:vAnchor="page" w:hAnchor="margin" w:y="1303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69E43C62" w14:textId="4FAFBA5B" w:rsidR="00EA5A99" w:rsidRPr="00BF173C" w:rsidRDefault="00EA5A99" w:rsidP="00045525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Abbildungen:</w:t>
                  </w:r>
                  <w:r w:rsidRPr="00BF173C">
                    <w:rPr>
                      <w:sz w:val="14"/>
                      <w:szCs w:val="14"/>
                    </w:rPr>
                    <w:t xml:space="preserve"> </w:t>
                  </w:r>
                  <w:r w:rsidR="00163B3C">
                    <w:rPr>
                      <w:sz w:val="14"/>
                      <w:szCs w:val="14"/>
                    </w:rPr>
                    <w:t>Anke Fröhlich, Leipzig</w:t>
                  </w:r>
                  <w:r w:rsidRPr="00BF173C">
                    <w:rPr>
                      <w:sz w:val="14"/>
                      <w:szCs w:val="14"/>
                    </w:rPr>
                    <w:br/>
                  </w: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76F8B36C" w14:textId="77777777" w:rsidR="00EA5A99" w:rsidRPr="00682333" w:rsidRDefault="00EA5A99" w:rsidP="00EA5A99"/>
        </w:tc>
      </w:tr>
    </w:tbl>
    <w:p w14:paraId="76BC980D" w14:textId="77777777" w:rsidR="00EA5A99" w:rsidRDefault="00EA5A99" w:rsidP="00EA5A99"/>
    <w:p w14:paraId="6A920862" w14:textId="3CB2EC87" w:rsidR="00CA1770" w:rsidRDefault="00CA1770" w:rsidP="00EA5A99"/>
    <w:p w14:paraId="3728BA8E" w14:textId="77777777" w:rsidR="00CA1770" w:rsidRDefault="00CA1770">
      <w:pPr>
        <w:tabs>
          <w:tab w:val="clear" w:pos="340"/>
          <w:tab w:val="clear" w:pos="595"/>
          <w:tab w:val="clear" w:pos="851"/>
        </w:tabs>
        <w:spacing w:after="160" w:line="259" w:lineRule="auto"/>
      </w:pPr>
      <w:r>
        <w:br w:type="page"/>
      </w:r>
    </w:p>
    <w:p w14:paraId="18CAF202" w14:textId="77777777" w:rsidR="00EA5A99" w:rsidRDefault="00EA5A99" w:rsidP="00EA5A99"/>
    <w:p w14:paraId="6942FF32" w14:textId="77777777" w:rsidR="00CA1770" w:rsidRDefault="00CA1770" w:rsidP="00CA1770">
      <w:pPr>
        <w:pStyle w:val="ekvue3arial"/>
      </w:pPr>
    </w:p>
    <w:tbl>
      <w:tblPr>
        <w:tblStyle w:val="Tabellenraster"/>
        <w:tblpPr w:leftFromText="141" w:rightFromText="141" w:vertAnchor="page" w:horzAnchor="margin" w:tblpY="1303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</w:tblGrid>
      <w:tr w:rsidR="00CA1770" w14:paraId="7CC6A2AF" w14:textId="77777777" w:rsidTr="007853AE">
        <w:trPr>
          <w:trHeight w:val="5839"/>
        </w:trPr>
        <w:tc>
          <w:tcPr>
            <w:tcW w:w="9067" w:type="dxa"/>
          </w:tcPr>
          <w:p w14:paraId="4A4511DB" w14:textId="4A9378D7" w:rsidR="00CA1770" w:rsidRDefault="00CA1770" w:rsidP="007853AE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75A9616E" wp14:editId="239C5660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97155</wp:posOffset>
                  </wp:positionV>
                  <wp:extent cx="489585" cy="480039"/>
                  <wp:effectExtent l="0" t="0" r="7620" b="1270"/>
                  <wp:wrapNone/>
                  <wp:docPr id="1290395140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" t="5303" r="69463" b="5590"/>
                          <a:stretch/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6CADF97" w14:textId="174A9CB5" w:rsidR="00CA1770" w:rsidRPr="00682333" w:rsidRDefault="00CA1770" w:rsidP="007853AE"/>
          <w:p w14:paraId="3FF08650" w14:textId="73E9E14D" w:rsidR="00CA1770" w:rsidRPr="00682333" w:rsidRDefault="00CA1770" w:rsidP="007853AE"/>
          <w:p w14:paraId="095D7878" w14:textId="6E75490C" w:rsidR="00CA1770" w:rsidRPr="00682333" w:rsidRDefault="00CA1770" w:rsidP="007853AE"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225FE8EE" wp14:editId="085E01CB">
                  <wp:simplePos x="0" y="0"/>
                  <wp:positionH relativeFrom="column">
                    <wp:posOffset>215092</wp:posOffset>
                  </wp:positionH>
                  <wp:positionV relativeFrom="paragraph">
                    <wp:posOffset>65809</wp:posOffset>
                  </wp:positionV>
                  <wp:extent cx="5384800" cy="1588786"/>
                  <wp:effectExtent l="0" t="0" r="6350" b="0"/>
                  <wp:wrapNone/>
                  <wp:docPr id="68787949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87949" name="Grafik 68787949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58" t="38019" r="6580" b="53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5371" cy="15978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E3390E" w14:textId="52CDE7FC" w:rsidR="00CA1770" w:rsidRPr="00682333" w:rsidRDefault="00CA1770" w:rsidP="007853AE"/>
          <w:p w14:paraId="6510C765" w14:textId="3FE37C0F" w:rsidR="00CA1770" w:rsidRPr="00682333" w:rsidRDefault="00CA1770" w:rsidP="007853AE"/>
          <w:p w14:paraId="4FBE4A74" w14:textId="77777777" w:rsidR="00CA1770" w:rsidRPr="00682333" w:rsidRDefault="00CA1770" w:rsidP="007853AE"/>
          <w:p w14:paraId="523B1909" w14:textId="77777777" w:rsidR="00CA1770" w:rsidRPr="00682333" w:rsidRDefault="00CA1770" w:rsidP="007853AE"/>
          <w:p w14:paraId="403C4064" w14:textId="77777777" w:rsidR="00CA1770" w:rsidRPr="00682333" w:rsidRDefault="00CA1770" w:rsidP="007853AE"/>
          <w:p w14:paraId="627F192A" w14:textId="77777777" w:rsidR="00CA1770" w:rsidRPr="00682333" w:rsidRDefault="00CA1770" w:rsidP="007853AE"/>
          <w:p w14:paraId="40F53C1F" w14:textId="77777777" w:rsidR="00CA1770" w:rsidRPr="00682333" w:rsidRDefault="00CA1770" w:rsidP="007853AE"/>
          <w:p w14:paraId="1B103F44" w14:textId="77777777" w:rsidR="00CA1770" w:rsidRPr="00682333" w:rsidRDefault="00CA1770" w:rsidP="007853AE"/>
          <w:p w14:paraId="5957CA8D" w14:textId="77777777" w:rsidR="00CA1770" w:rsidRDefault="00CA1770" w:rsidP="007853AE">
            <w:pPr>
              <w:rPr>
                <w:b/>
                <w:bCs/>
              </w:rPr>
            </w:pPr>
          </w:p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CA1770" w14:paraId="592748DB" w14:textId="77777777" w:rsidTr="007853AE">
              <w:trPr>
                <w:trHeight w:val="641"/>
              </w:trPr>
              <w:tc>
                <w:tcPr>
                  <w:tcW w:w="1135" w:type="dxa"/>
                </w:tcPr>
                <w:p w14:paraId="18025B91" w14:textId="77777777" w:rsidR="00CA1770" w:rsidRDefault="00CA1770" w:rsidP="00045525">
                  <w:pPr>
                    <w:framePr w:hSpace="141" w:wrap="around" w:vAnchor="page" w:hAnchor="margin" w:y="1303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707392" behindDoc="0" locked="0" layoutInCell="1" allowOverlap="1" wp14:anchorId="00D10368" wp14:editId="4CDB201A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3175</wp:posOffset>
                        </wp:positionV>
                        <wp:extent cx="468000" cy="234000"/>
                        <wp:effectExtent l="0" t="0" r="8255" b="0"/>
                        <wp:wrapNone/>
                        <wp:docPr id="2086347314" name="Grafik 208634731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2D7F8313" w14:textId="77777777" w:rsidR="00CA1770" w:rsidRPr="00BF173C" w:rsidRDefault="00CA1770" w:rsidP="00045525">
                  <w:pPr>
                    <w:framePr w:hSpace="141" w:wrap="around" w:vAnchor="page" w:hAnchor="margin" w:y="1303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0FD428A0" w14:textId="77777777" w:rsidR="00CA1770" w:rsidRPr="00BF173C" w:rsidRDefault="00CA1770" w:rsidP="00045525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5322E561" w14:textId="77777777" w:rsidR="00CA1770" w:rsidRPr="00682333" w:rsidRDefault="00CA1770" w:rsidP="007853AE"/>
        </w:tc>
      </w:tr>
      <w:tr w:rsidR="00CA1770" w14:paraId="3FC0CC94" w14:textId="77777777" w:rsidTr="007853AE">
        <w:trPr>
          <w:trHeight w:val="5839"/>
        </w:trPr>
        <w:tc>
          <w:tcPr>
            <w:tcW w:w="9067" w:type="dxa"/>
          </w:tcPr>
          <w:p w14:paraId="6B5C1BB7" w14:textId="207168BC" w:rsidR="00CA1770" w:rsidRDefault="00CA1770" w:rsidP="007853AE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589F48F9" wp14:editId="58CFDBFC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97155</wp:posOffset>
                  </wp:positionV>
                  <wp:extent cx="489585" cy="480039"/>
                  <wp:effectExtent l="0" t="0" r="5715" b="0"/>
                  <wp:wrapNone/>
                  <wp:docPr id="1563227914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" t="5303" r="69463" b="5590"/>
                          <a:stretch/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A03D55" w14:textId="69DD8B1A" w:rsidR="00CA1770" w:rsidRPr="00682333" w:rsidRDefault="00CA1770" w:rsidP="007853AE"/>
          <w:p w14:paraId="695DB779" w14:textId="421162C1" w:rsidR="00CA1770" w:rsidRPr="00682333" w:rsidRDefault="00CA1770" w:rsidP="007853AE"/>
          <w:p w14:paraId="4B5495BE" w14:textId="3006608E" w:rsidR="00CA1770" w:rsidRPr="00682333" w:rsidRDefault="00CA1770" w:rsidP="007853AE">
            <w:r>
              <w:rPr>
                <w:noProof/>
              </w:rPr>
              <w:drawing>
                <wp:anchor distT="0" distB="0" distL="114300" distR="114300" simplePos="0" relativeHeight="251709440" behindDoc="0" locked="0" layoutInCell="1" allowOverlap="1" wp14:anchorId="1A3122FF" wp14:editId="1A91A169">
                  <wp:simplePos x="0" y="0"/>
                  <wp:positionH relativeFrom="column">
                    <wp:posOffset>215092</wp:posOffset>
                  </wp:positionH>
                  <wp:positionV relativeFrom="paragraph">
                    <wp:posOffset>46240</wp:posOffset>
                  </wp:positionV>
                  <wp:extent cx="5384800" cy="1564922"/>
                  <wp:effectExtent l="0" t="0" r="6350" b="0"/>
                  <wp:wrapNone/>
                  <wp:docPr id="1888839688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8839688" name="Grafik 1888839688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83" t="38379" r="4470" b="53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0984" cy="15667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016C60" w14:textId="0BAA1723" w:rsidR="00CA1770" w:rsidRPr="00682333" w:rsidRDefault="00CA1770" w:rsidP="007853AE"/>
          <w:p w14:paraId="5CA743E3" w14:textId="0BBC1297" w:rsidR="00CA1770" w:rsidRPr="00682333" w:rsidRDefault="00CA1770" w:rsidP="007853AE"/>
          <w:p w14:paraId="17E45154" w14:textId="77777777" w:rsidR="00CA1770" w:rsidRPr="00682333" w:rsidRDefault="00CA1770" w:rsidP="007853AE"/>
          <w:p w14:paraId="2D10D2A4" w14:textId="77777777" w:rsidR="00CA1770" w:rsidRPr="00682333" w:rsidRDefault="00CA1770" w:rsidP="007853AE"/>
          <w:p w14:paraId="796DB039" w14:textId="77777777" w:rsidR="00CA1770" w:rsidRPr="00682333" w:rsidRDefault="00CA1770" w:rsidP="007853AE"/>
          <w:p w14:paraId="000E61F6" w14:textId="77777777" w:rsidR="00CA1770" w:rsidRPr="00682333" w:rsidRDefault="00CA1770" w:rsidP="007853AE"/>
          <w:p w14:paraId="42D0D988" w14:textId="77777777" w:rsidR="00CA1770" w:rsidRPr="00682333" w:rsidRDefault="00CA1770" w:rsidP="007853AE"/>
          <w:p w14:paraId="613614F7" w14:textId="77777777" w:rsidR="00CA1770" w:rsidRPr="00682333" w:rsidRDefault="00CA1770" w:rsidP="007853AE"/>
          <w:p w14:paraId="72CF380C" w14:textId="77777777" w:rsidR="00CA1770" w:rsidRPr="00682333" w:rsidRDefault="00CA1770" w:rsidP="007853AE"/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CA1770" w14:paraId="7E39AB5F" w14:textId="77777777" w:rsidTr="007853AE">
              <w:trPr>
                <w:trHeight w:val="641"/>
              </w:trPr>
              <w:tc>
                <w:tcPr>
                  <w:tcW w:w="1135" w:type="dxa"/>
                </w:tcPr>
                <w:p w14:paraId="12A608EB" w14:textId="77777777" w:rsidR="00CA1770" w:rsidRDefault="00CA1770" w:rsidP="00045525">
                  <w:pPr>
                    <w:framePr w:hSpace="141" w:wrap="around" w:vAnchor="page" w:hAnchor="margin" w:y="1303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706368" behindDoc="0" locked="0" layoutInCell="1" allowOverlap="1" wp14:anchorId="721B6629" wp14:editId="312AAA7C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0</wp:posOffset>
                        </wp:positionV>
                        <wp:extent cx="468000" cy="234000"/>
                        <wp:effectExtent l="0" t="0" r="8255" b="0"/>
                        <wp:wrapNone/>
                        <wp:docPr id="1820351345" name="Grafik 182035134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06B0C9DC" w14:textId="77777777" w:rsidR="00CA1770" w:rsidRPr="00BF173C" w:rsidRDefault="00CA1770" w:rsidP="00045525">
                  <w:pPr>
                    <w:framePr w:hSpace="141" w:wrap="around" w:vAnchor="page" w:hAnchor="margin" w:y="1303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473CB006" w14:textId="1D743FDB" w:rsidR="00CA1770" w:rsidRPr="00BF173C" w:rsidRDefault="00CA1770" w:rsidP="00045525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05704983" w14:textId="77777777" w:rsidR="00CA1770" w:rsidRPr="00682333" w:rsidRDefault="00CA1770" w:rsidP="007853AE"/>
        </w:tc>
      </w:tr>
    </w:tbl>
    <w:p w14:paraId="62752720" w14:textId="77777777" w:rsidR="00CA1770" w:rsidRDefault="00CA1770" w:rsidP="00CA1770"/>
    <w:p w14:paraId="436ADCE7" w14:textId="1989244E" w:rsidR="00AD6C0C" w:rsidRDefault="00AD6C0C" w:rsidP="00CA1770"/>
    <w:p w14:paraId="3D4283A7" w14:textId="77777777" w:rsidR="00AD6C0C" w:rsidRDefault="00AD6C0C">
      <w:pPr>
        <w:tabs>
          <w:tab w:val="clear" w:pos="340"/>
          <w:tab w:val="clear" w:pos="595"/>
          <w:tab w:val="clear" w:pos="851"/>
        </w:tabs>
        <w:spacing w:after="160" w:line="259" w:lineRule="auto"/>
      </w:pPr>
      <w:r>
        <w:br w:type="page"/>
      </w:r>
    </w:p>
    <w:p w14:paraId="1A628BAB" w14:textId="0920F86A" w:rsidR="00AD6C0C" w:rsidRDefault="00AD6C0C" w:rsidP="00AD6C0C">
      <w:pPr>
        <w:pStyle w:val="ekvue3arial"/>
      </w:pPr>
    </w:p>
    <w:tbl>
      <w:tblPr>
        <w:tblStyle w:val="Tabellenraster"/>
        <w:tblpPr w:leftFromText="141" w:rightFromText="141" w:vertAnchor="page" w:horzAnchor="margin" w:tblpY="1303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</w:tblGrid>
      <w:tr w:rsidR="00AD6C0C" w14:paraId="6AEA5C0C" w14:textId="77777777" w:rsidTr="007853AE">
        <w:trPr>
          <w:trHeight w:val="5839"/>
        </w:trPr>
        <w:tc>
          <w:tcPr>
            <w:tcW w:w="9067" w:type="dxa"/>
          </w:tcPr>
          <w:p w14:paraId="5194D106" w14:textId="365E4137" w:rsidR="00AD6C0C" w:rsidRDefault="00AD6C0C" w:rsidP="007853AE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6E494B3B" wp14:editId="597F9F7A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97155</wp:posOffset>
                  </wp:positionV>
                  <wp:extent cx="489585" cy="480039"/>
                  <wp:effectExtent l="0" t="0" r="7620" b="1270"/>
                  <wp:wrapNone/>
                  <wp:docPr id="1338219333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" t="5303" r="69463" b="5590"/>
                          <a:stretch/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23ABF8" w14:textId="3702847E" w:rsidR="00AD6C0C" w:rsidRPr="00682333" w:rsidRDefault="00AD6C0C" w:rsidP="007853AE"/>
          <w:p w14:paraId="54892C4C" w14:textId="38EC703F" w:rsidR="00AD6C0C" w:rsidRPr="00682333" w:rsidRDefault="00AD6C0C" w:rsidP="007853AE"/>
          <w:p w14:paraId="2D754C55" w14:textId="525A3731" w:rsidR="00AD6C0C" w:rsidRPr="00682333" w:rsidRDefault="00C20EB9" w:rsidP="007853AE">
            <w:r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542C05C8" wp14:editId="699B99BE">
                  <wp:simplePos x="0" y="0"/>
                  <wp:positionH relativeFrom="column">
                    <wp:posOffset>353637</wp:posOffset>
                  </wp:positionH>
                  <wp:positionV relativeFrom="paragraph">
                    <wp:posOffset>65809</wp:posOffset>
                  </wp:positionV>
                  <wp:extent cx="5258561" cy="1708150"/>
                  <wp:effectExtent l="0" t="0" r="0" b="6350"/>
                  <wp:wrapNone/>
                  <wp:docPr id="1815255530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255530" name="Grafik 1815255530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51" t="36191" r="6625" b="47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8191" cy="1721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FE21DD" w14:textId="1AF20944" w:rsidR="00AD6C0C" w:rsidRPr="00682333" w:rsidRDefault="00AD6C0C" w:rsidP="007853AE"/>
          <w:p w14:paraId="3B65CB9D" w14:textId="11356235" w:rsidR="00AD6C0C" w:rsidRPr="00682333" w:rsidRDefault="00AD6C0C" w:rsidP="007853AE"/>
          <w:p w14:paraId="4B4125F1" w14:textId="77777777" w:rsidR="00AD6C0C" w:rsidRPr="00682333" w:rsidRDefault="00AD6C0C" w:rsidP="007853AE"/>
          <w:p w14:paraId="1D597B93" w14:textId="77777777" w:rsidR="00AD6C0C" w:rsidRPr="00682333" w:rsidRDefault="00AD6C0C" w:rsidP="007853AE"/>
          <w:p w14:paraId="0CE674E5" w14:textId="77777777" w:rsidR="00AD6C0C" w:rsidRPr="00682333" w:rsidRDefault="00AD6C0C" w:rsidP="007853AE"/>
          <w:p w14:paraId="001F3B67" w14:textId="77777777" w:rsidR="00AD6C0C" w:rsidRPr="00682333" w:rsidRDefault="00AD6C0C" w:rsidP="007853AE"/>
          <w:p w14:paraId="49369976" w14:textId="77777777" w:rsidR="00AD6C0C" w:rsidRPr="00682333" w:rsidRDefault="00AD6C0C" w:rsidP="007853AE"/>
          <w:p w14:paraId="4EAA22CD" w14:textId="77777777" w:rsidR="00AD6C0C" w:rsidRPr="00682333" w:rsidRDefault="00AD6C0C" w:rsidP="007853AE"/>
          <w:p w14:paraId="70060004" w14:textId="77777777" w:rsidR="00AD6C0C" w:rsidRDefault="00AD6C0C" w:rsidP="007853AE">
            <w:pPr>
              <w:rPr>
                <w:b/>
                <w:bCs/>
              </w:rPr>
            </w:pPr>
          </w:p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AD6C0C" w14:paraId="66C217F2" w14:textId="77777777" w:rsidTr="007853AE">
              <w:trPr>
                <w:trHeight w:val="641"/>
              </w:trPr>
              <w:tc>
                <w:tcPr>
                  <w:tcW w:w="1135" w:type="dxa"/>
                </w:tcPr>
                <w:p w14:paraId="313B88B9" w14:textId="77777777" w:rsidR="00AD6C0C" w:rsidRDefault="00AD6C0C" w:rsidP="00045525">
                  <w:pPr>
                    <w:framePr w:hSpace="141" w:wrap="around" w:vAnchor="page" w:hAnchor="margin" w:y="1303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714560" behindDoc="0" locked="0" layoutInCell="1" allowOverlap="1" wp14:anchorId="3FF2ABFA" wp14:editId="5088F4F8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3175</wp:posOffset>
                        </wp:positionV>
                        <wp:extent cx="468000" cy="234000"/>
                        <wp:effectExtent l="0" t="0" r="8255" b="0"/>
                        <wp:wrapNone/>
                        <wp:docPr id="981997101" name="Grafik 98199710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53F8F101" w14:textId="77777777" w:rsidR="00AD6C0C" w:rsidRPr="00BF173C" w:rsidRDefault="00AD6C0C" w:rsidP="00045525">
                  <w:pPr>
                    <w:framePr w:hSpace="141" w:wrap="around" w:vAnchor="page" w:hAnchor="margin" w:y="1303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10429E5D" w14:textId="353C0DD4" w:rsidR="00AD6C0C" w:rsidRPr="00BF173C" w:rsidRDefault="00AD6C0C" w:rsidP="00045525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3F1D87AA" w14:textId="77777777" w:rsidR="00AD6C0C" w:rsidRPr="00682333" w:rsidRDefault="00AD6C0C" w:rsidP="007853AE"/>
        </w:tc>
      </w:tr>
      <w:tr w:rsidR="00AD6C0C" w14:paraId="5D7485F3" w14:textId="77777777" w:rsidTr="007853AE">
        <w:trPr>
          <w:trHeight w:val="5839"/>
        </w:trPr>
        <w:tc>
          <w:tcPr>
            <w:tcW w:w="9067" w:type="dxa"/>
          </w:tcPr>
          <w:p w14:paraId="3BDA29A7" w14:textId="50D59AD4" w:rsidR="00AD6C0C" w:rsidRDefault="00AD6C0C" w:rsidP="007853AE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712512" behindDoc="0" locked="0" layoutInCell="1" allowOverlap="1" wp14:anchorId="64C172D6" wp14:editId="0406E4D5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97155</wp:posOffset>
                  </wp:positionV>
                  <wp:extent cx="489585" cy="480039"/>
                  <wp:effectExtent l="0" t="0" r="5715" b="0"/>
                  <wp:wrapNone/>
                  <wp:docPr id="229518522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" t="5303" r="69463" b="5590"/>
                          <a:stretch/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7CB7B9" w14:textId="3328027B" w:rsidR="00AD6C0C" w:rsidRPr="00682333" w:rsidRDefault="00AD6C0C" w:rsidP="007853AE"/>
          <w:p w14:paraId="3AA0F5B2" w14:textId="2EEEEF6C" w:rsidR="00AD6C0C" w:rsidRPr="00682333" w:rsidRDefault="00AD6C0C" w:rsidP="007853AE"/>
          <w:p w14:paraId="4BFE7E10" w14:textId="20F40A9E" w:rsidR="00AD6C0C" w:rsidRPr="00682333" w:rsidRDefault="00C20EB9" w:rsidP="007853AE">
            <w:r>
              <w:rPr>
                <w:noProof/>
              </w:rPr>
              <w:drawing>
                <wp:anchor distT="0" distB="0" distL="114300" distR="114300" simplePos="0" relativeHeight="251716608" behindDoc="0" locked="0" layoutInCell="1" allowOverlap="1" wp14:anchorId="510ADADE" wp14:editId="0D355DE2">
                  <wp:simplePos x="0" y="0"/>
                  <wp:positionH relativeFrom="column">
                    <wp:posOffset>270510</wp:posOffset>
                  </wp:positionH>
                  <wp:positionV relativeFrom="paragraph">
                    <wp:posOffset>120130</wp:posOffset>
                  </wp:positionV>
                  <wp:extent cx="5344161" cy="1681019"/>
                  <wp:effectExtent l="0" t="0" r="8890" b="0"/>
                  <wp:wrapNone/>
                  <wp:docPr id="357932633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932633" name="Grafik 357932633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58" t="43204" r="5467" b="4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337" cy="1683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D3701D4" w14:textId="135590AA" w:rsidR="00AD6C0C" w:rsidRPr="00682333" w:rsidRDefault="00AD6C0C" w:rsidP="007853AE"/>
          <w:p w14:paraId="424E0FF0" w14:textId="77777777" w:rsidR="00AD6C0C" w:rsidRPr="00682333" w:rsidRDefault="00AD6C0C" w:rsidP="007853AE"/>
          <w:p w14:paraId="47C62FA5" w14:textId="696DA4BB" w:rsidR="00AD6C0C" w:rsidRPr="00682333" w:rsidRDefault="00AD6C0C" w:rsidP="007853AE"/>
          <w:p w14:paraId="191EB565" w14:textId="77777777" w:rsidR="00AD6C0C" w:rsidRPr="00682333" w:rsidRDefault="00AD6C0C" w:rsidP="007853AE"/>
          <w:p w14:paraId="4A219F1C" w14:textId="77777777" w:rsidR="00AD6C0C" w:rsidRPr="00682333" w:rsidRDefault="00AD6C0C" w:rsidP="007853AE"/>
          <w:p w14:paraId="06E1D097" w14:textId="77777777" w:rsidR="00AD6C0C" w:rsidRPr="00682333" w:rsidRDefault="00AD6C0C" w:rsidP="007853AE"/>
          <w:p w14:paraId="200BD50C" w14:textId="77777777" w:rsidR="00AD6C0C" w:rsidRPr="00682333" w:rsidRDefault="00AD6C0C" w:rsidP="007853AE"/>
          <w:p w14:paraId="00F8FCF0" w14:textId="77777777" w:rsidR="00AD6C0C" w:rsidRPr="00682333" w:rsidRDefault="00AD6C0C" w:rsidP="007853AE"/>
          <w:p w14:paraId="6B0C32EA" w14:textId="77777777" w:rsidR="00AD6C0C" w:rsidRPr="00682333" w:rsidRDefault="00AD6C0C" w:rsidP="007853AE"/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AD6C0C" w14:paraId="147CF834" w14:textId="77777777" w:rsidTr="007853AE">
              <w:trPr>
                <w:trHeight w:val="641"/>
              </w:trPr>
              <w:tc>
                <w:tcPr>
                  <w:tcW w:w="1135" w:type="dxa"/>
                </w:tcPr>
                <w:p w14:paraId="4E0A2FE6" w14:textId="77777777" w:rsidR="00AD6C0C" w:rsidRDefault="00AD6C0C" w:rsidP="00045525">
                  <w:pPr>
                    <w:framePr w:hSpace="141" w:wrap="around" w:vAnchor="page" w:hAnchor="margin" w:y="1303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713536" behindDoc="0" locked="0" layoutInCell="1" allowOverlap="1" wp14:anchorId="700036B2" wp14:editId="02A00914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0</wp:posOffset>
                        </wp:positionV>
                        <wp:extent cx="468000" cy="234000"/>
                        <wp:effectExtent l="0" t="0" r="8255" b="0"/>
                        <wp:wrapNone/>
                        <wp:docPr id="1050604539" name="Grafik 105060453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77DC575A" w14:textId="77777777" w:rsidR="00AD6C0C" w:rsidRPr="00BF173C" w:rsidRDefault="00AD6C0C" w:rsidP="00045525">
                  <w:pPr>
                    <w:framePr w:hSpace="141" w:wrap="around" w:vAnchor="page" w:hAnchor="margin" w:y="1303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5B101EDD" w14:textId="77777777" w:rsidR="00AD6C0C" w:rsidRPr="00BF173C" w:rsidRDefault="00AD6C0C" w:rsidP="00045525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194A964B" w14:textId="77777777" w:rsidR="00AD6C0C" w:rsidRPr="00682333" w:rsidRDefault="00AD6C0C" w:rsidP="007853AE"/>
        </w:tc>
      </w:tr>
    </w:tbl>
    <w:p w14:paraId="5A4398C9" w14:textId="77777777" w:rsidR="00AD6C0C" w:rsidRDefault="00AD6C0C" w:rsidP="00AD6C0C"/>
    <w:p w14:paraId="3A0A7CCD" w14:textId="77777777" w:rsidR="00AD6C0C" w:rsidRDefault="00AD6C0C" w:rsidP="00AD6C0C"/>
    <w:p w14:paraId="39AF6A2D" w14:textId="77777777" w:rsidR="00CA1770" w:rsidRDefault="00CA1770" w:rsidP="00CA1770"/>
    <w:p w14:paraId="4BDFF190" w14:textId="02871AAB" w:rsidR="00E62CDF" w:rsidRDefault="00E62CDF" w:rsidP="00EA5A99"/>
    <w:p w14:paraId="1416C11B" w14:textId="77777777" w:rsidR="00E62CDF" w:rsidRDefault="00E62CDF">
      <w:pPr>
        <w:tabs>
          <w:tab w:val="clear" w:pos="340"/>
          <w:tab w:val="clear" w:pos="595"/>
          <w:tab w:val="clear" w:pos="851"/>
        </w:tabs>
        <w:spacing w:after="160" w:line="259" w:lineRule="auto"/>
      </w:pPr>
      <w:r>
        <w:br w:type="page"/>
      </w:r>
    </w:p>
    <w:p w14:paraId="2F704EAD" w14:textId="77777777" w:rsidR="00CA1770" w:rsidRDefault="00CA1770" w:rsidP="00EA5A99"/>
    <w:p w14:paraId="04E3754C" w14:textId="77777777" w:rsidR="00E62CDF" w:rsidRDefault="00E62CDF" w:rsidP="00E62CDF">
      <w:pPr>
        <w:pStyle w:val="ekvue3arial"/>
      </w:pPr>
    </w:p>
    <w:tbl>
      <w:tblPr>
        <w:tblStyle w:val="Tabellenraster"/>
        <w:tblpPr w:leftFromText="141" w:rightFromText="141" w:vertAnchor="page" w:horzAnchor="margin" w:tblpY="1303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</w:tblGrid>
      <w:tr w:rsidR="00E62CDF" w14:paraId="278A7774" w14:textId="77777777" w:rsidTr="007853AE">
        <w:trPr>
          <w:trHeight w:val="5839"/>
        </w:trPr>
        <w:tc>
          <w:tcPr>
            <w:tcW w:w="9067" w:type="dxa"/>
          </w:tcPr>
          <w:p w14:paraId="2517A6A0" w14:textId="2B154DAB" w:rsidR="00E62CDF" w:rsidRDefault="00E62CDF" w:rsidP="007853AE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718656" behindDoc="0" locked="0" layoutInCell="1" allowOverlap="1" wp14:anchorId="46A61430" wp14:editId="7A80869D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97155</wp:posOffset>
                  </wp:positionV>
                  <wp:extent cx="489585" cy="480039"/>
                  <wp:effectExtent l="0" t="0" r="7620" b="1270"/>
                  <wp:wrapNone/>
                  <wp:docPr id="1863096965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" t="5303" r="69463" b="5590"/>
                          <a:stretch/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5FFC94" w14:textId="7F420312" w:rsidR="00E62CDF" w:rsidRPr="00682333" w:rsidRDefault="00E62CDF" w:rsidP="007853AE"/>
          <w:p w14:paraId="586972EF" w14:textId="3F7B7B75" w:rsidR="00E62CDF" w:rsidRPr="00682333" w:rsidRDefault="00E62CDF" w:rsidP="007853AE">
            <w:r>
              <w:rPr>
                <w:noProof/>
              </w:rPr>
              <w:drawing>
                <wp:anchor distT="0" distB="0" distL="114300" distR="114300" simplePos="0" relativeHeight="251722752" behindDoc="0" locked="0" layoutInCell="1" allowOverlap="1" wp14:anchorId="45A303A8" wp14:editId="533C1CEC">
                  <wp:simplePos x="0" y="0"/>
                  <wp:positionH relativeFrom="column">
                    <wp:posOffset>307454</wp:posOffset>
                  </wp:positionH>
                  <wp:positionV relativeFrom="paragraph">
                    <wp:posOffset>261850</wp:posOffset>
                  </wp:positionV>
                  <wp:extent cx="5332627" cy="1764145"/>
                  <wp:effectExtent l="0" t="0" r="1905" b="7620"/>
                  <wp:wrapNone/>
                  <wp:docPr id="332342775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342775" name="Grafik 332342775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57" t="34166" r="5632" b="56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1151" cy="1766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06B2B5D" w14:textId="41211021" w:rsidR="00E62CDF" w:rsidRPr="00682333" w:rsidRDefault="00E62CDF" w:rsidP="007853AE"/>
          <w:p w14:paraId="0A6B883F" w14:textId="59921316" w:rsidR="00E62CDF" w:rsidRPr="00682333" w:rsidRDefault="00E62CDF" w:rsidP="007853AE"/>
          <w:p w14:paraId="5A569D38" w14:textId="186D9861" w:rsidR="00E62CDF" w:rsidRPr="00682333" w:rsidRDefault="00E62CDF" w:rsidP="007853AE"/>
          <w:p w14:paraId="47DA605C" w14:textId="77777777" w:rsidR="00E62CDF" w:rsidRPr="00682333" w:rsidRDefault="00E62CDF" w:rsidP="007853AE"/>
          <w:p w14:paraId="1FAF7C4B" w14:textId="77777777" w:rsidR="00E62CDF" w:rsidRPr="00682333" w:rsidRDefault="00E62CDF" w:rsidP="007853AE"/>
          <w:p w14:paraId="2A401F0A" w14:textId="77777777" w:rsidR="00E62CDF" w:rsidRPr="00682333" w:rsidRDefault="00E62CDF" w:rsidP="007853AE"/>
          <w:p w14:paraId="78F39BA5" w14:textId="77777777" w:rsidR="00E62CDF" w:rsidRPr="00682333" w:rsidRDefault="00E62CDF" w:rsidP="007853AE"/>
          <w:p w14:paraId="34A7010D" w14:textId="77777777" w:rsidR="00E62CDF" w:rsidRPr="00682333" w:rsidRDefault="00E62CDF" w:rsidP="007853AE"/>
          <w:p w14:paraId="05E03029" w14:textId="77777777" w:rsidR="00E62CDF" w:rsidRPr="00682333" w:rsidRDefault="00E62CDF" w:rsidP="007853AE"/>
          <w:p w14:paraId="04A43F9C" w14:textId="77777777" w:rsidR="00E62CDF" w:rsidRDefault="00E62CDF" w:rsidP="007853AE">
            <w:pPr>
              <w:rPr>
                <w:b/>
                <w:bCs/>
              </w:rPr>
            </w:pPr>
          </w:p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E62CDF" w14:paraId="1F6F2F16" w14:textId="77777777" w:rsidTr="007853AE">
              <w:trPr>
                <w:trHeight w:val="641"/>
              </w:trPr>
              <w:tc>
                <w:tcPr>
                  <w:tcW w:w="1135" w:type="dxa"/>
                </w:tcPr>
                <w:p w14:paraId="2C28E551" w14:textId="77777777" w:rsidR="00E62CDF" w:rsidRDefault="00E62CDF" w:rsidP="00045525">
                  <w:pPr>
                    <w:framePr w:hSpace="141" w:wrap="around" w:vAnchor="page" w:hAnchor="margin" w:y="1303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721728" behindDoc="0" locked="0" layoutInCell="1" allowOverlap="1" wp14:anchorId="17B9A737" wp14:editId="0B2AC3A3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3175</wp:posOffset>
                        </wp:positionV>
                        <wp:extent cx="468000" cy="234000"/>
                        <wp:effectExtent l="0" t="0" r="8255" b="0"/>
                        <wp:wrapNone/>
                        <wp:docPr id="77123916" name="Grafik 77123916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37F21D42" w14:textId="77777777" w:rsidR="00E62CDF" w:rsidRPr="00BF173C" w:rsidRDefault="00E62CDF" w:rsidP="00045525">
                  <w:pPr>
                    <w:framePr w:hSpace="141" w:wrap="around" w:vAnchor="page" w:hAnchor="margin" w:y="1303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5E5935BB" w14:textId="77777777" w:rsidR="00E62CDF" w:rsidRPr="00BF173C" w:rsidRDefault="00E62CDF" w:rsidP="00045525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076E24E7" w14:textId="77777777" w:rsidR="00E62CDF" w:rsidRPr="00682333" w:rsidRDefault="00E62CDF" w:rsidP="007853AE"/>
        </w:tc>
      </w:tr>
      <w:tr w:rsidR="00E62CDF" w14:paraId="508EE85A" w14:textId="77777777" w:rsidTr="007853AE">
        <w:trPr>
          <w:trHeight w:val="5839"/>
        </w:trPr>
        <w:tc>
          <w:tcPr>
            <w:tcW w:w="9067" w:type="dxa"/>
          </w:tcPr>
          <w:p w14:paraId="06156633" w14:textId="0CD6EAA6" w:rsidR="00E62CDF" w:rsidRDefault="00E62CDF" w:rsidP="007853AE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719680" behindDoc="0" locked="0" layoutInCell="1" allowOverlap="1" wp14:anchorId="5B51FADA" wp14:editId="628FFAE7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97155</wp:posOffset>
                  </wp:positionV>
                  <wp:extent cx="489585" cy="480039"/>
                  <wp:effectExtent l="0" t="0" r="5715" b="0"/>
                  <wp:wrapNone/>
                  <wp:docPr id="230732288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" t="5303" r="69463" b="5590"/>
                          <a:stretch/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DFE69D2" w14:textId="39FFCB23" w:rsidR="00E62CDF" w:rsidRPr="00682333" w:rsidRDefault="00E62CDF" w:rsidP="007853AE"/>
          <w:p w14:paraId="242E9F71" w14:textId="6A16EFD7" w:rsidR="00E62CDF" w:rsidRPr="00682333" w:rsidRDefault="00E62CDF" w:rsidP="007853AE"/>
          <w:p w14:paraId="2BA77929" w14:textId="62BDB5AE" w:rsidR="00E62CDF" w:rsidRPr="00682333" w:rsidRDefault="002C2B8E" w:rsidP="007853AE">
            <w:r>
              <w:rPr>
                <w:noProof/>
              </w:rPr>
              <w:drawing>
                <wp:anchor distT="0" distB="0" distL="114300" distR="114300" simplePos="0" relativeHeight="251723776" behindDoc="0" locked="0" layoutInCell="1" allowOverlap="1" wp14:anchorId="286A5BF0" wp14:editId="452923D0">
                  <wp:simplePos x="0" y="0"/>
                  <wp:positionH relativeFrom="column">
                    <wp:posOffset>353637</wp:posOffset>
                  </wp:positionH>
                  <wp:positionV relativeFrom="paragraph">
                    <wp:posOffset>73949</wp:posOffset>
                  </wp:positionV>
                  <wp:extent cx="5282892" cy="1699491"/>
                  <wp:effectExtent l="0" t="0" r="0" b="0"/>
                  <wp:wrapNone/>
                  <wp:docPr id="1881090662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1090662" name="Grafik 1881090662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88" t="36660" r="5464" b="43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9702" cy="1704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2DFDBD5" w14:textId="26403834" w:rsidR="00E62CDF" w:rsidRPr="00682333" w:rsidRDefault="00E62CDF" w:rsidP="007853AE"/>
          <w:p w14:paraId="71014E39" w14:textId="5FFC3AF4" w:rsidR="00E62CDF" w:rsidRPr="00682333" w:rsidRDefault="00E62CDF" w:rsidP="007853AE"/>
          <w:p w14:paraId="5A22C45C" w14:textId="572FE053" w:rsidR="00E62CDF" w:rsidRPr="00682333" w:rsidRDefault="00E62CDF" w:rsidP="007853AE"/>
          <w:p w14:paraId="02D3EDBE" w14:textId="77777777" w:rsidR="00E62CDF" w:rsidRPr="00682333" w:rsidRDefault="00E62CDF" w:rsidP="007853AE"/>
          <w:p w14:paraId="17545037" w14:textId="77777777" w:rsidR="00E62CDF" w:rsidRPr="00682333" w:rsidRDefault="00E62CDF" w:rsidP="007853AE"/>
          <w:p w14:paraId="18961EAF" w14:textId="77777777" w:rsidR="00E62CDF" w:rsidRPr="00682333" w:rsidRDefault="00E62CDF" w:rsidP="007853AE"/>
          <w:p w14:paraId="5223DBBE" w14:textId="77777777" w:rsidR="00E62CDF" w:rsidRPr="00682333" w:rsidRDefault="00E62CDF" w:rsidP="007853AE"/>
          <w:p w14:paraId="44B1DC65" w14:textId="77777777" w:rsidR="00E62CDF" w:rsidRPr="00682333" w:rsidRDefault="00E62CDF" w:rsidP="007853AE"/>
          <w:p w14:paraId="7660D665" w14:textId="77777777" w:rsidR="00E62CDF" w:rsidRPr="00682333" w:rsidRDefault="00E62CDF" w:rsidP="007853AE"/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E62CDF" w14:paraId="13F8264E" w14:textId="77777777" w:rsidTr="007853AE">
              <w:trPr>
                <w:trHeight w:val="641"/>
              </w:trPr>
              <w:tc>
                <w:tcPr>
                  <w:tcW w:w="1135" w:type="dxa"/>
                </w:tcPr>
                <w:p w14:paraId="7C0DDA5F" w14:textId="77777777" w:rsidR="00E62CDF" w:rsidRDefault="00E62CDF" w:rsidP="00045525">
                  <w:pPr>
                    <w:framePr w:hSpace="141" w:wrap="around" w:vAnchor="page" w:hAnchor="margin" w:y="1303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720704" behindDoc="0" locked="0" layoutInCell="1" allowOverlap="1" wp14:anchorId="4D3D26EC" wp14:editId="7C6A0ABC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0</wp:posOffset>
                        </wp:positionV>
                        <wp:extent cx="468000" cy="234000"/>
                        <wp:effectExtent l="0" t="0" r="8255" b="0"/>
                        <wp:wrapNone/>
                        <wp:docPr id="1774047565" name="Grafik 177404756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3A7F6E1E" w14:textId="77777777" w:rsidR="00E62CDF" w:rsidRPr="00BF173C" w:rsidRDefault="00E62CDF" w:rsidP="00045525">
                  <w:pPr>
                    <w:framePr w:hSpace="141" w:wrap="around" w:vAnchor="page" w:hAnchor="margin" w:y="1303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45B03543" w14:textId="77777777" w:rsidR="00E62CDF" w:rsidRPr="00BF173C" w:rsidRDefault="00E62CDF" w:rsidP="00045525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31E24572" w14:textId="77777777" w:rsidR="00E62CDF" w:rsidRPr="00682333" w:rsidRDefault="00E62CDF" w:rsidP="007853AE"/>
        </w:tc>
      </w:tr>
    </w:tbl>
    <w:p w14:paraId="1574988B" w14:textId="77777777" w:rsidR="00E62CDF" w:rsidRDefault="00E62CDF" w:rsidP="00E62CDF"/>
    <w:p w14:paraId="350CC9CA" w14:textId="478C0DC6" w:rsidR="006756F2" w:rsidRDefault="006756F2" w:rsidP="00E62CDF"/>
    <w:p w14:paraId="62F9345A" w14:textId="77777777" w:rsidR="006756F2" w:rsidRDefault="006756F2">
      <w:pPr>
        <w:tabs>
          <w:tab w:val="clear" w:pos="340"/>
          <w:tab w:val="clear" w:pos="595"/>
          <w:tab w:val="clear" w:pos="851"/>
        </w:tabs>
        <w:spacing w:after="160" w:line="259" w:lineRule="auto"/>
      </w:pPr>
      <w:r>
        <w:br w:type="page"/>
      </w:r>
    </w:p>
    <w:p w14:paraId="68B6CAB9" w14:textId="77777777" w:rsidR="00E62CDF" w:rsidRDefault="00E62CDF" w:rsidP="00E62CDF"/>
    <w:p w14:paraId="5A89B4DB" w14:textId="77777777" w:rsidR="006756F2" w:rsidRDefault="006756F2" w:rsidP="00E62CDF"/>
    <w:p w14:paraId="137C4180" w14:textId="77777777" w:rsidR="006756F2" w:rsidRDefault="006756F2" w:rsidP="006756F2">
      <w:pPr>
        <w:pStyle w:val="ekvue3arial"/>
      </w:pPr>
    </w:p>
    <w:tbl>
      <w:tblPr>
        <w:tblStyle w:val="Tabellenraster"/>
        <w:tblpPr w:leftFromText="141" w:rightFromText="141" w:vertAnchor="page" w:horzAnchor="margin" w:tblpY="1303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</w:tblGrid>
      <w:tr w:rsidR="006756F2" w14:paraId="089D8F2A" w14:textId="77777777" w:rsidTr="007853AE">
        <w:trPr>
          <w:trHeight w:val="5839"/>
        </w:trPr>
        <w:tc>
          <w:tcPr>
            <w:tcW w:w="9067" w:type="dxa"/>
          </w:tcPr>
          <w:p w14:paraId="20E98679" w14:textId="56CD47EA" w:rsidR="006756F2" w:rsidRDefault="006756F2" w:rsidP="007853AE">
            <w:pPr>
              <w:rPr>
                <w:b/>
                <w:bCs/>
              </w:rPr>
            </w:pPr>
            <w:r w:rsidRPr="00AD5F30"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5F812F8B" wp14:editId="46FFF66C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97155</wp:posOffset>
                  </wp:positionV>
                  <wp:extent cx="489585" cy="480039"/>
                  <wp:effectExtent l="0" t="0" r="7620" b="1270"/>
                  <wp:wrapNone/>
                  <wp:docPr id="2074407500" name="Grafik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289F69-050D-453E-B12A-E2B0CB7AB0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8">
                            <a:extLst>
                              <a:ext uri="{FF2B5EF4-FFF2-40B4-BE49-F238E27FC236}">
                                <a16:creationId xmlns:a16="http://schemas.microsoft.com/office/drawing/2014/main" id="{82289F69-050D-453E-B12A-E2B0CB7AB0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" t="5303" r="69463" b="5590"/>
                          <a:stretch/>
                        </pic:blipFill>
                        <pic:spPr bwMode="auto">
                          <a:xfrm>
                            <a:off x="0" y="0"/>
                            <a:ext cx="489585" cy="480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9D8818F" w14:textId="32358978" w:rsidR="006756F2" w:rsidRPr="00682333" w:rsidRDefault="006756F2" w:rsidP="007853AE"/>
          <w:p w14:paraId="41EF2E3B" w14:textId="52DB95F1" w:rsidR="006756F2" w:rsidRPr="00682333" w:rsidRDefault="006756F2" w:rsidP="007853AE"/>
          <w:p w14:paraId="0FCD5AC3" w14:textId="4D3A0E65" w:rsidR="006756F2" w:rsidRPr="00682333" w:rsidRDefault="006756F2" w:rsidP="007853AE">
            <w:r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25821459" wp14:editId="43F2D0CC">
                  <wp:simplePos x="0" y="0"/>
                  <wp:positionH relativeFrom="column">
                    <wp:posOffset>316692</wp:posOffset>
                  </wp:positionH>
                  <wp:positionV relativeFrom="paragraph">
                    <wp:posOffset>93517</wp:posOffset>
                  </wp:positionV>
                  <wp:extent cx="5313866" cy="1708727"/>
                  <wp:effectExtent l="0" t="0" r="1270" b="6350"/>
                  <wp:wrapNone/>
                  <wp:docPr id="255240945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240945" name="Grafik 255240945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50" t="36916" r="6297" b="4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6947" cy="1712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1FAFB3" w14:textId="28D86CFA" w:rsidR="006756F2" w:rsidRPr="00682333" w:rsidRDefault="006756F2" w:rsidP="007853AE"/>
          <w:p w14:paraId="5EA43D18" w14:textId="47CAE182" w:rsidR="006756F2" w:rsidRPr="00682333" w:rsidRDefault="006756F2" w:rsidP="007853AE"/>
          <w:p w14:paraId="5DC89E1B" w14:textId="77777777" w:rsidR="006756F2" w:rsidRPr="00682333" w:rsidRDefault="006756F2" w:rsidP="007853AE"/>
          <w:p w14:paraId="74664A39" w14:textId="77777777" w:rsidR="006756F2" w:rsidRPr="00682333" w:rsidRDefault="006756F2" w:rsidP="007853AE"/>
          <w:p w14:paraId="133A5370" w14:textId="77777777" w:rsidR="006756F2" w:rsidRPr="00682333" w:rsidRDefault="006756F2" w:rsidP="007853AE"/>
          <w:p w14:paraId="3F9FA45D" w14:textId="77777777" w:rsidR="006756F2" w:rsidRPr="00682333" w:rsidRDefault="006756F2" w:rsidP="007853AE"/>
          <w:p w14:paraId="6A7151DC" w14:textId="77777777" w:rsidR="006756F2" w:rsidRPr="00682333" w:rsidRDefault="006756F2" w:rsidP="007853AE"/>
          <w:p w14:paraId="185E491B" w14:textId="77777777" w:rsidR="006756F2" w:rsidRPr="00682333" w:rsidRDefault="006756F2" w:rsidP="007853AE"/>
          <w:p w14:paraId="74273EA9" w14:textId="77777777" w:rsidR="006756F2" w:rsidRDefault="006756F2" w:rsidP="007853AE">
            <w:pPr>
              <w:rPr>
                <w:b/>
                <w:bCs/>
              </w:rPr>
            </w:pPr>
          </w:p>
          <w:tbl>
            <w:tblPr>
              <w:tblStyle w:val="Tabellenraster"/>
              <w:tblW w:w="103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5"/>
              <w:gridCol w:w="4530"/>
              <w:gridCol w:w="4713"/>
            </w:tblGrid>
            <w:tr w:rsidR="006756F2" w14:paraId="43A3BE83" w14:textId="77777777" w:rsidTr="007853AE">
              <w:trPr>
                <w:trHeight w:val="641"/>
              </w:trPr>
              <w:tc>
                <w:tcPr>
                  <w:tcW w:w="1135" w:type="dxa"/>
                </w:tcPr>
                <w:p w14:paraId="209BDFE5" w14:textId="77777777" w:rsidR="006756F2" w:rsidRDefault="006756F2" w:rsidP="00045525">
                  <w:pPr>
                    <w:framePr w:hSpace="141" w:wrap="around" w:vAnchor="page" w:hAnchor="margin" w:y="1303"/>
                    <w:tabs>
                      <w:tab w:val="clear" w:pos="340"/>
                      <w:tab w:val="clear" w:pos="595"/>
                      <w:tab w:val="clear" w:pos="851"/>
                    </w:tabs>
                    <w:ind w:right="1844"/>
                  </w:pPr>
                  <w:r w:rsidRPr="00913892">
                    <w:rPr>
                      <w:noProof/>
                      <w:lang w:eastAsia="de-DE"/>
                    </w:rPr>
                    <w:drawing>
                      <wp:anchor distT="0" distB="0" distL="114300" distR="114300" simplePos="0" relativeHeight="251728896" behindDoc="0" locked="0" layoutInCell="1" allowOverlap="1" wp14:anchorId="79DB8D98" wp14:editId="379579AF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3175</wp:posOffset>
                        </wp:positionV>
                        <wp:extent cx="468000" cy="234000"/>
                        <wp:effectExtent l="0" t="0" r="8255" b="0"/>
                        <wp:wrapNone/>
                        <wp:docPr id="1900146405" name="Grafik 190014640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8000" cy="23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530" w:type="dxa"/>
                </w:tcPr>
                <w:p w14:paraId="16E90978" w14:textId="77777777" w:rsidR="006756F2" w:rsidRPr="00BF173C" w:rsidRDefault="006756F2" w:rsidP="00045525">
                  <w:pPr>
                    <w:framePr w:hSpace="141" w:wrap="around" w:vAnchor="page" w:hAnchor="margin" w:y="1303"/>
                    <w:spacing w:line="240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sz w:val="14"/>
                      <w:szCs w:val="14"/>
                    </w:rPr>
                    <w:t>© Ernst Klett Verlag GmbH, Stuttgart 2026 | Alle Rechte vorbehalten.</w:t>
                  </w:r>
                  <w:r w:rsidRPr="00BF173C">
                    <w:rPr>
                      <w:sz w:val="14"/>
                      <w:szCs w:val="14"/>
                    </w:rPr>
                    <w:br/>
                    <w:t>Von dieser Druckvorlage ist die Vervielfältigung für den eigenen Unterrichtsgebrauch gestattet. Die Kopiergebühren sind abgegolten.</w:t>
                  </w:r>
                </w:p>
              </w:tc>
              <w:tc>
                <w:tcPr>
                  <w:tcW w:w="4713" w:type="dxa"/>
                </w:tcPr>
                <w:p w14:paraId="051CF9B1" w14:textId="77777777" w:rsidR="006756F2" w:rsidRPr="00BF173C" w:rsidRDefault="006756F2" w:rsidP="00045525">
                  <w:pPr>
                    <w:pStyle w:val="ekvquelle"/>
                    <w:framePr w:hSpace="141" w:wrap="around" w:vAnchor="page" w:hAnchor="margin" w:y="1303"/>
                    <w:spacing w:line="276" w:lineRule="auto"/>
                    <w:rPr>
                      <w:sz w:val="14"/>
                      <w:szCs w:val="14"/>
                    </w:rPr>
                  </w:pPr>
                  <w:r w:rsidRPr="00BF173C">
                    <w:rPr>
                      <w:rStyle w:val="ekvquellefett"/>
                      <w:sz w:val="14"/>
                      <w:szCs w:val="14"/>
                    </w:rPr>
                    <w:t>Text:</w:t>
                  </w:r>
                  <w:r w:rsidRPr="00BF173C">
                    <w:rPr>
                      <w:sz w:val="14"/>
                      <w:szCs w:val="14"/>
                    </w:rPr>
                    <w:t xml:space="preserve"> Team Zebra Sprache 2 inklusiv</w:t>
                  </w:r>
                </w:p>
              </w:tc>
            </w:tr>
          </w:tbl>
          <w:p w14:paraId="7BD07ECE" w14:textId="77777777" w:rsidR="006756F2" w:rsidRPr="00682333" w:rsidRDefault="006756F2" w:rsidP="007853AE"/>
        </w:tc>
      </w:tr>
    </w:tbl>
    <w:p w14:paraId="47A9FDFA" w14:textId="77777777" w:rsidR="006756F2" w:rsidRDefault="006756F2" w:rsidP="006756F2"/>
    <w:p w14:paraId="6A2E14DE" w14:textId="77777777" w:rsidR="00E62CDF" w:rsidRPr="00CF4BA1" w:rsidRDefault="00E62CDF" w:rsidP="00EA5A99"/>
    <w:sectPr w:rsidR="00E62CDF" w:rsidRPr="00CF4BA1" w:rsidSect="00E9514A">
      <w:footerReference w:type="default" r:id="rId21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914A7" w14:textId="77777777" w:rsidR="004C5E11" w:rsidRDefault="004C5E11" w:rsidP="003C599D">
      <w:pPr>
        <w:spacing w:line="240" w:lineRule="auto"/>
      </w:pPr>
      <w:r>
        <w:separator/>
      </w:r>
    </w:p>
  </w:endnote>
  <w:endnote w:type="continuationSeparator" w:id="0">
    <w:p w14:paraId="41743A90" w14:textId="77777777" w:rsidR="004C5E11" w:rsidRDefault="004C5E11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01" w:type="dxa"/>
      <w:tblInd w:w="-12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</w:tblGrid>
    <w:tr w:rsidR="00682333" w:rsidRPr="00F42294" w14:paraId="38FDCA53" w14:textId="77777777" w:rsidTr="00682333">
      <w:trPr>
        <w:trHeight w:hRule="exact" w:val="680"/>
      </w:trPr>
      <w:tc>
        <w:tcPr>
          <w:tcW w:w="1138" w:type="dxa"/>
          <w:noWrap/>
        </w:tcPr>
        <w:p w14:paraId="2792F1AA" w14:textId="77777777" w:rsidR="00682333" w:rsidRPr="00913892" w:rsidRDefault="00682333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7C0E10EF" wp14:editId="42AC9E8E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09" w:type="dxa"/>
          <w:noWrap/>
          <w:tcMar>
            <w:right w:w="57" w:type="dxa"/>
          </w:tcMar>
        </w:tcPr>
        <w:p w14:paraId="4B4DDF7A" w14:textId="143D768F" w:rsidR="00682333" w:rsidRPr="00913892" w:rsidRDefault="00682333" w:rsidP="00322FDD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54" w:type="dxa"/>
          <w:noWrap/>
        </w:tcPr>
        <w:p w14:paraId="05831833" w14:textId="4C597928" w:rsidR="00682333" w:rsidRDefault="00682333" w:rsidP="00294F2A">
          <w:pPr>
            <w:pStyle w:val="ekvquelle"/>
          </w:pPr>
          <w:r w:rsidRPr="00456923">
            <w:rPr>
              <w:rStyle w:val="ekvquellefett"/>
            </w:rPr>
            <w:t>Abbildungen:</w:t>
          </w:r>
          <w:r w:rsidR="00663362">
            <w:t xml:space="preserve"> siehe Einzelnachweise Kärtchen</w:t>
          </w:r>
        </w:p>
        <w:p w14:paraId="11441DF1" w14:textId="7DF0EBAA" w:rsidR="00682333" w:rsidRPr="00913892" w:rsidRDefault="00682333" w:rsidP="00294F2A">
          <w:pPr>
            <w:pStyle w:val="ekvquelle"/>
          </w:pPr>
          <w:r w:rsidRPr="00456923">
            <w:rPr>
              <w:rStyle w:val="ekvquellefett"/>
            </w:rPr>
            <w:t>Text:</w:t>
          </w:r>
          <w:r>
            <w:t xml:space="preserve"> </w:t>
          </w:r>
          <w:r w:rsidR="001058B2">
            <w:t>Team Sprache 2 inklusiv</w:t>
          </w:r>
        </w:p>
      </w:tc>
    </w:tr>
  </w:tbl>
  <w:p w14:paraId="7B479968" w14:textId="77777777" w:rsidR="00193A18" w:rsidRDefault="00193A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E9BCF" w14:textId="77777777" w:rsidR="004C5E11" w:rsidRDefault="004C5E11" w:rsidP="003C599D">
      <w:pPr>
        <w:spacing w:line="240" w:lineRule="auto"/>
      </w:pPr>
      <w:r>
        <w:separator/>
      </w:r>
    </w:p>
  </w:footnote>
  <w:footnote w:type="continuationSeparator" w:id="0">
    <w:p w14:paraId="376A5B47" w14:textId="77777777" w:rsidR="004C5E11" w:rsidRDefault="004C5E11" w:rsidP="003C59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23AA5"/>
    <w:multiLevelType w:val="hybridMultilevel"/>
    <w:tmpl w:val="000666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B4672"/>
    <w:multiLevelType w:val="hybridMultilevel"/>
    <w:tmpl w:val="9524F8A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484C69"/>
    <w:multiLevelType w:val="hybridMultilevel"/>
    <w:tmpl w:val="1CB25A8C"/>
    <w:lvl w:ilvl="0" w:tplc="0407000F">
      <w:start w:val="1"/>
      <w:numFmt w:val="decimal"/>
      <w:lvlText w:val="%1."/>
      <w:lvlJc w:val="left"/>
      <w:pPr>
        <w:ind w:left="3976" w:hanging="360"/>
      </w:pPr>
    </w:lvl>
    <w:lvl w:ilvl="1" w:tplc="04070019" w:tentative="1">
      <w:start w:val="1"/>
      <w:numFmt w:val="lowerLetter"/>
      <w:lvlText w:val="%2."/>
      <w:lvlJc w:val="left"/>
      <w:pPr>
        <w:ind w:left="4696" w:hanging="360"/>
      </w:pPr>
    </w:lvl>
    <w:lvl w:ilvl="2" w:tplc="0407001B" w:tentative="1">
      <w:start w:val="1"/>
      <w:numFmt w:val="lowerRoman"/>
      <w:lvlText w:val="%3."/>
      <w:lvlJc w:val="right"/>
      <w:pPr>
        <w:ind w:left="5416" w:hanging="180"/>
      </w:pPr>
    </w:lvl>
    <w:lvl w:ilvl="3" w:tplc="0407000F" w:tentative="1">
      <w:start w:val="1"/>
      <w:numFmt w:val="decimal"/>
      <w:lvlText w:val="%4."/>
      <w:lvlJc w:val="left"/>
      <w:pPr>
        <w:ind w:left="6136" w:hanging="360"/>
      </w:pPr>
    </w:lvl>
    <w:lvl w:ilvl="4" w:tplc="04070019" w:tentative="1">
      <w:start w:val="1"/>
      <w:numFmt w:val="lowerLetter"/>
      <w:lvlText w:val="%5."/>
      <w:lvlJc w:val="left"/>
      <w:pPr>
        <w:ind w:left="6856" w:hanging="360"/>
      </w:pPr>
    </w:lvl>
    <w:lvl w:ilvl="5" w:tplc="0407001B" w:tentative="1">
      <w:start w:val="1"/>
      <w:numFmt w:val="lowerRoman"/>
      <w:lvlText w:val="%6."/>
      <w:lvlJc w:val="right"/>
      <w:pPr>
        <w:ind w:left="7576" w:hanging="180"/>
      </w:pPr>
    </w:lvl>
    <w:lvl w:ilvl="6" w:tplc="0407000F" w:tentative="1">
      <w:start w:val="1"/>
      <w:numFmt w:val="decimal"/>
      <w:lvlText w:val="%7."/>
      <w:lvlJc w:val="left"/>
      <w:pPr>
        <w:ind w:left="8296" w:hanging="360"/>
      </w:pPr>
    </w:lvl>
    <w:lvl w:ilvl="7" w:tplc="04070019" w:tentative="1">
      <w:start w:val="1"/>
      <w:numFmt w:val="lowerLetter"/>
      <w:lvlText w:val="%8."/>
      <w:lvlJc w:val="left"/>
      <w:pPr>
        <w:ind w:left="9016" w:hanging="360"/>
      </w:pPr>
    </w:lvl>
    <w:lvl w:ilvl="8" w:tplc="0407001B" w:tentative="1">
      <w:start w:val="1"/>
      <w:numFmt w:val="lowerRoman"/>
      <w:lvlText w:val="%9."/>
      <w:lvlJc w:val="right"/>
      <w:pPr>
        <w:ind w:left="9736" w:hanging="180"/>
      </w:pPr>
    </w:lvl>
  </w:abstractNum>
  <w:num w:numId="1" w16cid:durableId="766585905">
    <w:abstractNumId w:val="0"/>
  </w:num>
  <w:num w:numId="2" w16cid:durableId="1553038667">
    <w:abstractNumId w:val="1"/>
  </w:num>
  <w:num w:numId="3" w16cid:durableId="264461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068"/>
    <w:rsid w:val="000040E2"/>
    <w:rsid w:val="00005913"/>
    <w:rsid w:val="00005BCD"/>
    <w:rsid w:val="000065C2"/>
    <w:rsid w:val="000160A7"/>
    <w:rsid w:val="00020440"/>
    <w:rsid w:val="00021949"/>
    <w:rsid w:val="00027748"/>
    <w:rsid w:val="00035074"/>
    <w:rsid w:val="00037566"/>
    <w:rsid w:val="00043523"/>
    <w:rsid w:val="00045525"/>
    <w:rsid w:val="000523D4"/>
    <w:rsid w:val="00054678"/>
    <w:rsid w:val="00054A93"/>
    <w:rsid w:val="00055113"/>
    <w:rsid w:val="0006258C"/>
    <w:rsid w:val="00062D31"/>
    <w:rsid w:val="00066C3D"/>
    <w:rsid w:val="0007436E"/>
    <w:rsid w:val="000812E6"/>
    <w:rsid w:val="00090AB2"/>
    <w:rsid w:val="000928AA"/>
    <w:rsid w:val="00092E87"/>
    <w:rsid w:val="000939F5"/>
    <w:rsid w:val="00094A1F"/>
    <w:rsid w:val="00094F01"/>
    <w:rsid w:val="000A49CB"/>
    <w:rsid w:val="000B098D"/>
    <w:rsid w:val="000B7BD3"/>
    <w:rsid w:val="000C11E0"/>
    <w:rsid w:val="000C4A3A"/>
    <w:rsid w:val="000D0BA0"/>
    <w:rsid w:val="000D40DE"/>
    <w:rsid w:val="000D4791"/>
    <w:rsid w:val="000E343E"/>
    <w:rsid w:val="000E6045"/>
    <w:rsid w:val="000F21E8"/>
    <w:rsid w:val="000F3A5C"/>
    <w:rsid w:val="000F5724"/>
    <w:rsid w:val="000F5DEF"/>
    <w:rsid w:val="000F7910"/>
    <w:rsid w:val="0010123E"/>
    <w:rsid w:val="00103057"/>
    <w:rsid w:val="001034B1"/>
    <w:rsid w:val="001058B2"/>
    <w:rsid w:val="00107D77"/>
    <w:rsid w:val="001128A5"/>
    <w:rsid w:val="00122AB1"/>
    <w:rsid w:val="00124062"/>
    <w:rsid w:val="00131417"/>
    <w:rsid w:val="00135571"/>
    <w:rsid w:val="001524C9"/>
    <w:rsid w:val="00163B3C"/>
    <w:rsid w:val="001641FA"/>
    <w:rsid w:val="0016475A"/>
    <w:rsid w:val="00165ECC"/>
    <w:rsid w:val="00175292"/>
    <w:rsid w:val="001759BF"/>
    <w:rsid w:val="00182050"/>
    <w:rsid w:val="00182B7D"/>
    <w:rsid w:val="001845AC"/>
    <w:rsid w:val="00186866"/>
    <w:rsid w:val="00190B65"/>
    <w:rsid w:val="00193A18"/>
    <w:rsid w:val="001A4E8B"/>
    <w:rsid w:val="001A5BD5"/>
    <w:rsid w:val="001B1266"/>
    <w:rsid w:val="001B67AD"/>
    <w:rsid w:val="001C3792"/>
    <w:rsid w:val="001D2674"/>
    <w:rsid w:val="001D39FD"/>
    <w:rsid w:val="001E2C92"/>
    <w:rsid w:val="001E485B"/>
    <w:rsid w:val="001F1E3D"/>
    <w:rsid w:val="001F53F1"/>
    <w:rsid w:val="0020055A"/>
    <w:rsid w:val="00201AA1"/>
    <w:rsid w:val="00202C8A"/>
    <w:rsid w:val="00202CC0"/>
    <w:rsid w:val="00205239"/>
    <w:rsid w:val="0021213C"/>
    <w:rsid w:val="00216D91"/>
    <w:rsid w:val="002240EA"/>
    <w:rsid w:val="002266E8"/>
    <w:rsid w:val="002277D2"/>
    <w:rsid w:val="002301FF"/>
    <w:rsid w:val="00232213"/>
    <w:rsid w:val="00246F77"/>
    <w:rsid w:val="002527A5"/>
    <w:rsid w:val="00255466"/>
    <w:rsid w:val="00255871"/>
    <w:rsid w:val="00255FE3"/>
    <w:rsid w:val="00261D9E"/>
    <w:rsid w:val="00263D24"/>
    <w:rsid w:val="0026581E"/>
    <w:rsid w:val="00272AB7"/>
    <w:rsid w:val="0028107C"/>
    <w:rsid w:val="0028231D"/>
    <w:rsid w:val="002832FA"/>
    <w:rsid w:val="00287B24"/>
    <w:rsid w:val="00287DC0"/>
    <w:rsid w:val="002903B7"/>
    <w:rsid w:val="002947AE"/>
    <w:rsid w:val="00294F2A"/>
    <w:rsid w:val="002A25AE"/>
    <w:rsid w:val="002B3DF1"/>
    <w:rsid w:val="002B64EA"/>
    <w:rsid w:val="002C2B8E"/>
    <w:rsid w:val="002C7456"/>
    <w:rsid w:val="002D41F4"/>
    <w:rsid w:val="002D7B0C"/>
    <w:rsid w:val="002D7B42"/>
    <w:rsid w:val="002E163A"/>
    <w:rsid w:val="002E44B2"/>
    <w:rsid w:val="002F1328"/>
    <w:rsid w:val="002F4FD4"/>
    <w:rsid w:val="00302866"/>
    <w:rsid w:val="00303749"/>
    <w:rsid w:val="00304833"/>
    <w:rsid w:val="00306BDB"/>
    <w:rsid w:val="00313596"/>
    <w:rsid w:val="00313FD8"/>
    <w:rsid w:val="00315EA9"/>
    <w:rsid w:val="003164C4"/>
    <w:rsid w:val="00320087"/>
    <w:rsid w:val="00321063"/>
    <w:rsid w:val="00322BBA"/>
    <w:rsid w:val="00322FDD"/>
    <w:rsid w:val="0032667B"/>
    <w:rsid w:val="003323B5"/>
    <w:rsid w:val="003373EF"/>
    <w:rsid w:val="003420BF"/>
    <w:rsid w:val="00350FBE"/>
    <w:rsid w:val="00352568"/>
    <w:rsid w:val="00362B02"/>
    <w:rsid w:val="0036404C"/>
    <w:rsid w:val="00376A0A"/>
    <w:rsid w:val="0038356B"/>
    <w:rsid w:val="00384305"/>
    <w:rsid w:val="0039268F"/>
    <w:rsid w:val="00392F9B"/>
    <w:rsid w:val="003945FF"/>
    <w:rsid w:val="0039465E"/>
    <w:rsid w:val="003A1A19"/>
    <w:rsid w:val="003A37AB"/>
    <w:rsid w:val="003A5B0C"/>
    <w:rsid w:val="003B2984"/>
    <w:rsid w:val="003B62C0"/>
    <w:rsid w:val="003C39DC"/>
    <w:rsid w:val="003C599D"/>
    <w:rsid w:val="003D03ED"/>
    <w:rsid w:val="003D70F5"/>
    <w:rsid w:val="003E21AC"/>
    <w:rsid w:val="003E5C8B"/>
    <w:rsid w:val="003E6330"/>
    <w:rsid w:val="003F362F"/>
    <w:rsid w:val="003F4926"/>
    <w:rsid w:val="00405D0B"/>
    <w:rsid w:val="00410F77"/>
    <w:rsid w:val="00411B18"/>
    <w:rsid w:val="00415632"/>
    <w:rsid w:val="0042107E"/>
    <w:rsid w:val="00424375"/>
    <w:rsid w:val="004372DD"/>
    <w:rsid w:val="00437B2F"/>
    <w:rsid w:val="00441088"/>
    <w:rsid w:val="00441724"/>
    <w:rsid w:val="00454148"/>
    <w:rsid w:val="00456923"/>
    <w:rsid w:val="004621B3"/>
    <w:rsid w:val="0047471A"/>
    <w:rsid w:val="004766C8"/>
    <w:rsid w:val="0048316B"/>
    <w:rsid w:val="00483371"/>
    <w:rsid w:val="00483A7A"/>
    <w:rsid w:val="00483D65"/>
    <w:rsid w:val="00486B3D"/>
    <w:rsid w:val="00490692"/>
    <w:rsid w:val="004925F2"/>
    <w:rsid w:val="004A66C3"/>
    <w:rsid w:val="004A66CF"/>
    <w:rsid w:val="004C5E11"/>
    <w:rsid w:val="00501528"/>
    <w:rsid w:val="005069C1"/>
    <w:rsid w:val="00511D7E"/>
    <w:rsid w:val="00514229"/>
    <w:rsid w:val="005156EC"/>
    <w:rsid w:val="005168A4"/>
    <w:rsid w:val="0052117E"/>
    <w:rsid w:val="00521B91"/>
    <w:rsid w:val="005252D2"/>
    <w:rsid w:val="00530C92"/>
    <w:rsid w:val="00533581"/>
    <w:rsid w:val="00535AD8"/>
    <w:rsid w:val="00547103"/>
    <w:rsid w:val="00560848"/>
    <w:rsid w:val="0057200E"/>
    <w:rsid w:val="00572A0F"/>
    <w:rsid w:val="00574FE0"/>
    <w:rsid w:val="00576D2D"/>
    <w:rsid w:val="00584F88"/>
    <w:rsid w:val="005853A0"/>
    <w:rsid w:val="0058635A"/>
    <w:rsid w:val="00597E2F"/>
    <w:rsid w:val="005A51B0"/>
    <w:rsid w:val="005A6D94"/>
    <w:rsid w:val="005C047C"/>
    <w:rsid w:val="005C0FBD"/>
    <w:rsid w:val="005D367A"/>
    <w:rsid w:val="005D3E99"/>
    <w:rsid w:val="005D41A1"/>
    <w:rsid w:val="005D5FBC"/>
    <w:rsid w:val="005D698E"/>
    <w:rsid w:val="005E15AC"/>
    <w:rsid w:val="005E40DE"/>
    <w:rsid w:val="005F2AB3"/>
    <w:rsid w:val="005F3914"/>
    <w:rsid w:val="005F439D"/>
    <w:rsid w:val="0060113C"/>
    <w:rsid w:val="00603AD5"/>
    <w:rsid w:val="006201CB"/>
    <w:rsid w:val="00622F6B"/>
    <w:rsid w:val="00627765"/>
    <w:rsid w:val="0064692C"/>
    <w:rsid w:val="00647125"/>
    <w:rsid w:val="00653F68"/>
    <w:rsid w:val="0065576E"/>
    <w:rsid w:val="00663362"/>
    <w:rsid w:val="00666A3E"/>
    <w:rsid w:val="006756F2"/>
    <w:rsid w:val="006802C4"/>
    <w:rsid w:val="00682333"/>
    <w:rsid w:val="0068429A"/>
    <w:rsid w:val="00685FDD"/>
    <w:rsid w:val="00691881"/>
    <w:rsid w:val="00693676"/>
    <w:rsid w:val="006A00FF"/>
    <w:rsid w:val="006A311E"/>
    <w:rsid w:val="006B2D23"/>
    <w:rsid w:val="006B6247"/>
    <w:rsid w:val="006C2C80"/>
    <w:rsid w:val="006C4E52"/>
    <w:rsid w:val="006C6A77"/>
    <w:rsid w:val="006D49F0"/>
    <w:rsid w:val="006D5797"/>
    <w:rsid w:val="006D6E84"/>
    <w:rsid w:val="006E235E"/>
    <w:rsid w:val="006F0D3C"/>
    <w:rsid w:val="006F2EDC"/>
    <w:rsid w:val="00710718"/>
    <w:rsid w:val="00713796"/>
    <w:rsid w:val="00715A9A"/>
    <w:rsid w:val="0072030B"/>
    <w:rsid w:val="00720747"/>
    <w:rsid w:val="007228A6"/>
    <w:rsid w:val="00722BE8"/>
    <w:rsid w:val="00724064"/>
    <w:rsid w:val="00726D08"/>
    <w:rsid w:val="00733A44"/>
    <w:rsid w:val="007406CA"/>
    <w:rsid w:val="00745BC6"/>
    <w:rsid w:val="007507F9"/>
    <w:rsid w:val="00751B0E"/>
    <w:rsid w:val="00760C41"/>
    <w:rsid w:val="00766405"/>
    <w:rsid w:val="0076691A"/>
    <w:rsid w:val="0077025E"/>
    <w:rsid w:val="00772DA9"/>
    <w:rsid w:val="00787700"/>
    <w:rsid w:val="007920AC"/>
    <w:rsid w:val="00793822"/>
    <w:rsid w:val="007A2F5A"/>
    <w:rsid w:val="007A5AA1"/>
    <w:rsid w:val="007A79E2"/>
    <w:rsid w:val="007C3229"/>
    <w:rsid w:val="007C54F5"/>
    <w:rsid w:val="007D186F"/>
    <w:rsid w:val="007E1137"/>
    <w:rsid w:val="007E1B47"/>
    <w:rsid w:val="007E4DDC"/>
    <w:rsid w:val="007E5E71"/>
    <w:rsid w:val="007F0474"/>
    <w:rsid w:val="0080121B"/>
    <w:rsid w:val="00802E02"/>
    <w:rsid w:val="00803068"/>
    <w:rsid w:val="00816953"/>
    <w:rsid w:val="0082136B"/>
    <w:rsid w:val="00826DDD"/>
    <w:rsid w:val="008273B7"/>
    <w:rsid w:val="008277EF"/>
    <w:rsid w:val="00833C80"/>
    <w:rsid w:val="008443FA"/>
    <w:rsid w:val="00845881"/>
    <w:rsid w:val="008478B1"/>
    <w:rsid w:val="00850EC8"/>
    <w:rsid w:val="00851354"/>
    <w:rsid w:val="00854D77"/>
    <w:rsid w:val="008576F6"/>
    <w:rsid w:val="00857713"/>
    <w:rsid w:val="00862C21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3CE0"/>
    <w:rsid w:val="008D6E9F"/>
    <w:rsid w:val="008D7FDC"/>
    <w:rsid w:val="008E2194"/>
    <w:rsid w:val="008E4B7A"/>
    <w:rsid w:val="008E6248"/>
    <w:rsid w:val="008E7B8A"/>
    <w:rsid w:val="008F0A83"/>
    <w:rsid w:val="008F6EDE"/>
    <w:rsid w:val="00902002"/>
    <w:rsid w:val="00902CEB"/>
    <w:rsid w:val="009064C0"/>
    <w:rsid w:val="00907EC2"/>
    <w:rsid w:val="00912A0A"/>
    <w:rsid w:val="00913471"/>
    <w:rsid w:val="00913598"/>
    <w:rsid w:val="00913892"/>
    <w:rsid w:val="009215E3"/>
    <w:rsid w:val="00923796"/>
    <w:rsid w:val="00926370"/>
    <w:rsid w:val="00936CF0"/>
    <w:rsid w:val="00942106"/>
    <w:rsid w:val="0094260D"/>
    <w:rsid w:val="00946121"/>
    <w:rsid w:val="00952B21"/>
    <w:rsid w:val="009562A1"/>
    <w:rsid w:val="00956783"/>
    <w:rsid w:val="00957248"/>
    <w:rsid w:val="00957969"/>
    <w:rsid w:val="00962A4D"/>
    <w:rsid w:val="00964A22"/>
    <w:rsid w:val="00967C71"/>
    <w:rsid w:val="00972457"/>
    <w:rsid w:val="00977556"/>
    <w:rsid w:val="009800AB"/>
    <w:rsid w:val="00981DFC"/>
    <w:rsid w:val="009856A1"/>
    <w:rsid w:val="009915B2"/>
    <w:rsid w:val="00992B0E"/>
    <w:rsid w:val="00992B92"/>
    <w:rsid w:val="00995784"/>
    <w:rsid w:val="009A056D"/>
    <w:rsid w:val="009A17FC"/>
    <w:rsid w:val="009A2869"/>
    <w:rsid w:val="009A50D4"/>
    <w:rsid w:val="009A7614"/>
    <w:rsid w:val="009C26DF"/>
    <w:rsid w:val="009C2A7B"/>
    <w:rsid w:val="009C3C75"/>
    <w:rsid w:val="009D08F7"/>
    <w:rsid w:val="009E0436"/>
    <w:rsid w:val="009E17E1"/>
    <w:rsid w:val="009E45C5"/>
    <w:rsid w:val="009E47B1"/>
    <w:rsid w:val="009F003E"/>
    <w:rsid w:val="009F0109"/>
    <w:rsid w:val="009F1185"/>
    <w:rsid w:val="00A024FF"/>
    <w:rsid w:val="00A039FD"/>
    <w:rsid w:val="00A05E18"/>
    <w:rsid w:val="00A06EFE"/>
    <w:rsid w:val="00A170E5"/>
    <w:rsid w:val="00A2146F"/>
    <w:rsid w:val="00A23E76"/>
    <w:rsid w:val="00A26B32"/>
    <w:rsid w:val="00A2746F"/>
    <w:rsid w:val="00A27593"/>
    <w:rsid w:val="00A328B0"/>
    <w:rsid w:val="00A32B8D"/>
    <w:rsid w:val="00A35787"/>
    <w:rsid w:val="00A43B4C"/>
    <w:rsid w:val="00A478DC"/>
    <w:rsid w:val="00A520A0"/>
    <w:rsid w:val="00A701AF"/>
    <w:rsid w:val="00A75504"/>
    <w:rsid w:val="00A8687B"/>
    <w:rsid w:val="00A92B79"/>
    <w:rsid w:val="00A9695B"/>
    <w:rsid w:val="00A971EB"/>
    <w:rsid w:val="00AA3E8B"/>
    <w:rsid w:val="00AA559F"/>
    <w:rsid w:val="00AA5671"/>
    <w:rsid w:val="00AA5A5A"/>
    <w:rsid w:val="00AB05CF"/>
    <w:rsid w:val="00AB0DA8"/>
    <w:rsid w:val="00AB18CA"/>
    <w:rsid w:val="00AB34D3"/>
    <w:rsid w:val="00AB5327"/>
    <w:rsid w:val="00AB6AE5"/>
    <w:rsid w:val="00AB7619"/>
    <w:rsid w:val="00AC01E7"/>
    <w:rsid w:val="00AC7B89"/>
    <w:rsid w:val="00AD4D22"/>
    <w:rsid w:val="00AD6C0C"/>
    <w:rsid w:val="00AE65F6"/>
    <w:rsid w:val="00AF053E"/>
    <w:rsid w:val="00B039E8"/>
    <w:rsid w:val="00B12339"/>
    <w:rsid w:val="00B14B45"/>
    <w:rsid w:val="00B15180"/>
    <w:rsid w:val="00B155E8"/>
    <w:rsid w:val="00B15F75"/>
    <w:rsid w:val="00B2194E"/>
    <w:rsid w:val="00B31F29"/>
    <w:rsid w:val="00B32DAF"/>
    <w:rsid w:val="00B37E68"/>
    <w:rsid w:val="00B468CC"/>
    <w:rsid w:val="00B54655"/>
    <w:rsid w:val="00B6045F"/>
    <w:rsid w:val="00B7242A"/>
    <w:rsid w:val="00B82B4E"/>
    <w:rsid w:val="00B8347D"/>
    <w:rsid w:val="00B8420E"/>
    <w:rsid w:val="00B90CE1"/>
    <w:rsid w:val="00BA1A23"/>
    <w:rsid w:val="00BB7B85"/>
    <w:rsid w:val="00BC2CD2"/>
    <w:rsid w:val="00BC6483"/>
    <w:rsid w:val="00BC69E3"/>
    <w:rsid w:val="00BC7335"/>
    <w:rsid w:val="00BD1484"/>
    <w:rsid w:val="00BD542D"/>
    <w:rsid w:val="00BD6E66"/>
    <w:rsid w:val="00BE1962"/>
    <w:rsid w:val="00BE4821"/>
    <w:rsid w:val="00BF173C"/>
    <w:rsid w:val="00BF17F2"/>
    <w:rsid w:val="00C00404"/>
    <w:rsid w:val="00C172AE"/>
    <w:rsid w:val="00C20EB9"/>
    <w:rsid w:val="00C2586D"/>
    <w:rsid w:val="00C343F5"/>
    <w:rsid w:val="00C40555"/>
    <w:rsid w:val="00C40D51"/>
    <w:rsid w:val="00C429A6"/>
    <w:rsid w:val="00C504F8"/>
    <w:rsid w:val="00C52A99"/>
    <w:rsid w:val="00C61654"/>
    <w:rsid w:val="00C64E0E"/>
    <w:rsid w:val="00C727B3"/>
    <w:rsid w:val="00C72BA2"/>
    <w:rsid w:val="00C73B3E"/>
    <w:rsid w:val="00C83A3F"/>
    <w:rsid w:val="00C84E4C"/>
    <w:rsid w:val="00C87044"/>
    <w:rsid w:val="00C94D17"/>
    <w:rsid w:val="00CA1770"/>
    <w:rsid w:val="00CB27C6"/>
    <w:rsid w:val="00CB463B"/>
    <w:rsid w:val="00CB5B82"/>
    <w:rsid w:val="00CB782D"/>
    <w:rsid w:val="00CC54E0"/>
    <w:rsid w:val="00CC65A8"/>
    <w:rsid w:val="00CD6369"/>
    <w:rsid w:val="00CE2A37"/>
    <w:rsid w:val="00CE57E0"/>
    <w:rsid w:val="00CF2E1A"/>
    <w:rsid w:val="00CF4BA1"/>
    <w:rsid w:val="00CF715C"/>
    <w:rsid w:val="00D022EC"/>
    <w:rsid w:val="00D05217"/>
    <w:rsid w:val="00D0607D"/>
    <w:rsid w:val="00D06182"/>
    <w:rsid w:val="00D12661"/>
    <w:rsid w:val="00D1582D"/>
    <w:rsid w:val="00D25191"/>
    <w:rsid w:val="00D2569D"/>
    <w:rsid w:val="00D30F0F"/>
    <w:rsid w:val="00D559DE"/>
    <w:rsid w:val="00D56FEB"/>
    <w:rsid w:val="00D60378"/>
    <w:rsid w:val="00D611D6"/>
    <w:rsid w:val="00D612CD"/>
    <w:rsid w:val="00D61DD0"/>
    <w:rsid w:val="00D62096"/>
    <w:rsid w:val="00D627E5"/>
    <w:rsid w:val="00D66E63"/>
    <w:rsid w:val="00D71365"/>
    <w:rsid w:val="00D74E3E"/>
    <w:rsid w:val="00D77D4C"/>
    <w:rsid w:val="00D830E8"/>
    <w:rsid w:val="00D86A30"/>
    <w:rsid w:val="00D87F0E"/>
    <w:rsid w:val="00D92C47"/>
    <w:rsid w:val="00D92EAD"/>
    <w:rsid w:val="00D94CC2"/>
    <w:rsid w:val="00DA02CD"/>
    <w:rsid w:val="00DA1633"/>
    <w:rsid w:val="00DA29C3"/>
    <w:rsid w:val="00DB0557"/>
    <w:rsid w:val="00DB2925"/>
    <w:rsid w:val="00DB2C80"/>
    <w:rsid w:val="00DB5680"/>
    <w:rsid w:val="00DC2340"/>
    <w:rsid w:val="00DC30DA"/>
    <w:rsid w:val="00DE287B"/>
    <w:rsid w:val="00DF129D"/>
    <w:rsid w:val="00DF4371"/>
    <w:rsid w:val="00DF625F"/>
    <w:rsid w:val="00DF67BF"/>
    <w:rsid w:val="00DF74DB"/>
    <w:rsid w:val="00E01841"/>
    <w:rsid w:val="00E126C1"/>
    <w:rsid w:val="00E21473"/>
    <w:rsid w:val="00E22935"/>
    <w:rsid w:val="00E22C67"/>
    <w:rsid w:val="00E34F46"/>
    <w:rsid w:val="00E375D2"/>
    <w:rsid w:val="00E43E04"/>
    <w:rsid w:val="00E443CA"/>
    <w:rsid w:val="00E50799"/>
    <w:rsid w:val="00E52FD7"/>
    <w:rsid w:val="00E6047B"/>
    <w:rsid w:val="00E62CDF"/>
    <w:rsid w:val="00E63251"/>
    <w:rsid w:val="00E65257"/>
    <w:rsid w:val="00E70C40"/>
    <w:rsid w:val="00E710C7"/>
    <w:rsid w:val="00E71764"/>
    <w:rsid w:val="00E80E4F"/>
    <w:rsid w:val="00E9355F"/>
    <w:rsid w:val="00E9514A"/>
    <w:rsid w:val="00E95ED3"/>
    <w:rsid w:val="00EA3692"/>
    <w:rsid w:val="00EA5A99"/>
    <w:rsid w:val="00EA7542"/>
    <w:rsid w:val="00EB2280"/>
    <w:rsid w:val="00EC1621"/>
    <w:rsid w:val="00EC662E"/>
    <w:rsid w:val="00EE049D"/>
    <w:rsid w:val="00EE2721"/>
    <w:rsid w:val="00EE2A0B"/>
    <w:rsid w:val="00EE2D4E"/>
    <w:rsid w:val="00EF5568"/>
    <w:rsid w:val="00EF6029"/>
    <w:rsid w:val="00F030FC"/>
    <w:rsid w:val="00F16DA0"/>
    <w:rsid w:val="00F23554"/>
    <w:rsid w:val="00F241DA"/>
    <w:rsid w:val="00F24740"/>
    <w:rsid w:val="00F30571"/>
    <w:rsid w:val="00F32A67"/>
    <w:rsid w:val="00F335CB"/>
    <w:rsid w:val="00F344A5"/>
    <w:rsid w:val="00F35DB1"/>
    <w:rsid w:val="00F36D0F"/>
    <w:rsid w:val="00F4144F"/>
    <w:rsid w:val="00F42294"/>
    <w:rsid w:val="00F42F7B"/>
    <w:rsid w:val="00F459EB"/>
    <w:rsid w:val="00F4720F"/>
    <w:rsid w:val="00F5248B"/>
    <w:rsid w:val="00F52C9C"/>
    <w:rsid w:val="00F6336A"/>
    <w:rsid w:val="00F72065"/>
    <w:rsid w:val="00F81583"/>
    <w:rsid w:val="00F849BE"/>
    <w:rsid w:val="00F94848"/>
    <w:rsid w:val="00F94A4B"/>
    <w:rsid w:val="00F97AD4"/>
    <w:rsid w:val="00FA1E8E"/>
    <w:rsid w:val="00FA3027"/>
    <w:rsid w:val="00FB0917"/>
    <w:rsid w:val="00FB5750"/>
    <w:rsid w:val="00FB59FB"/>
    <w:rsid w:val="00FB72A0"/>
    <w:rsid w:val="00FC0D08"/>
    <w:rsid w:val="00FC35C5"/>
    <w:rsid w:val="00FC7DBF"/>
    <w:rsid w:val="00FE4FE6"/>
    <w:rsid w:val="00FE5C92"/>
    <w:rsid w:val="00FF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871B7C"/>
  <w15:chartTrackingRefBased/>
  <w15:docId w15:val="{5D96BF0C-B413-4AA1-9DEE-CEFDF2AF2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C73B3E"/>
    <w:pPr>
      <w:tabs>
        <w:tab w:val="left" w:pos="340"/>
        <w:tab w:val="left" w:pos="595"/>
        <w:tab w:val="left" w:pos="851"/>
      </w:tabs>
      <w:spacing w:after="0" w:line="396" w:lineRule="exact"/>
    </w:pPr>
    <w:rPr>
      <w:rFonts w:ascii="Arial" w:hAnsi="Arial"/>
      <w:sz w:val="2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unhideWhenUsed/>
    <w:qFormat/>
    <w:rsid w:val="00603AD5"/>
    <w:pPr>
      <w:spacing w:line="240" w:lineRule="auto"/>
    </w:pPr>
    <w:rPr>
      <w:sz w:val="22"/>
    </w:rPr>
  </w:style>
  <w:style w:type="paragraph" w:customStyle="1" w:styleId="ekvkvnummer">
    <w:name w:val="ekv.kv.nummer"/>
    <w:basedOn w:val="Standard"/>
    <w:uiPriority w:val="48"/>
    <w:semiHidden/>
    <w:unhideWhenUsed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semiHidden/>
    <w:unhideWhenUsed/>
    <w:qFormat/>
    <w:rsid w:val="00603AD5"/>
    <w:rPr>
      <w:rFonts w:ascii="Arial" w:hAnsi="Arial"/>
      <w:noProof/>
      <w:position w:val="-2"/>
      <w:sz w:val="3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603AD5"/>
    <w:rPr>
      <w:sz w:val="2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03AD5"/>
    <w:pPr>
      <w:tabs>
        <w:tab w:val="clear" w:pos="340"/>
        <w:tab w:val="clear" w:pos="595"/>
        <w:tab w:val="clear" w:pos="851"/>
      </w:tabs>
      <w:spacing w:line="320" w:lineRule="exact"/>
    </w:pPr>
    <w:rPr>
      <w:color w:val="0D0D0D" w:themeColor="text1" w:themeTint="F2"/>
      <w:sz w:val="31"/>
    </w:rPr>
  </w:style>
  <w:style w:type="paragraph" w:customStyle="1" w:styleId="ekvkreuzwortrtsel">
    <w:name w:val="ekv.kreuzworträtsel"/>
    <w:basedOn w:val="Standard"/>
    <w:uiPriority w:val="99"/>
    <w:semiHidden/>
    <w:qFormat/>
    <w:rsid w:val="00603AD5"/>
    <w:pPr>
      <w:spacing w:line="240" w:lineRule="auto"/>
      <w:jc w:val="center"/>
    </w:pPr>
    <w:rPr>
      <w:rFonts w:ascii="Comic Sans MS" w:hAnsi="Comic Sans MS"/>
      <w:sz w:val="28"/>
    </w:rPr>
  </w:style>
  <w:style w:type="paragraph" w:customStyle="1" w:styleId="ekvnummerierung">
    <w:name w:val="ekv.nummerierung"/>
    <w:basedOn w:val="Standard"/>
    <w:uiPriority w:val="99"/>
    <w:semiHidden/>
    <w:qFormat/>
    <w:rsid w:val="001A5BD5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</w:rPr>
  </w:style>
  <w:style w:type="paragraph" w:customStyle="1" w:styleId="ekvaufgabenwortkarte">
    <w:name w:val="ekv.aufgaben.wortkarte"/>
    <w:basedOn w:val="Standard"/>
    <w:semiHidden/>
    <w:unhideWhenUsed/>
    <w:qFormat/>
    <w:rsid w:val="00603AD5"/>
    <w:pPr>
      <w:spacing w:line="240" w:lineRule="auto"/>
    </w:pPr>
    <w:rPr>
      <w:color w:val="000000"/>
      <w:sz w:val="28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603AD5"/>
    <w:pPr>
      <w:spacing w:line="240" w:lineRule="auto"/>
    </w:pPr>
    <w:rPr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3AD5"/>
    <w:pPr>
      <w:spacing w:line="240" w:lineRule="auto"/>
    </w:pPr>
    <w:rPr>
      <w:sz w:val="31"/>
      <w:lang w:eastAsia="de-DE"/>
    </w:rPr>
  </w:style>
  <w:style w:type="paragraph" w:customStyle="1" w:styleId="ekvboxtitel">
    <w:name w:val="ekv.box.titel"/>
    <w:basedOn w:val="Standard"/>
    <w:semiHidden/>
    <w:unhideWhenUsed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603AD5"/>
    <w:pPr>
      <w:spacing w:line="199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semiHidden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D77D4C"/>
    <w:rPr>
      <w:sz w:val="26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BC69E3"/>
    <w:pPr>
      <w:spacing w:line="240" w:lineRule="auto"/>
      <w:jc w:val="center"/>
    </w:pPr>
    <w:rPr>
      <w:sz w:val="28"/>
    </w:rPr>
  </w:style>
  <w:style w:type="paragraph" w:customStyle="1" w:styleId="ekvzerlegungshaus">
    <w:name w:val="ekv.zerlegungshaus"/>
    <w:basedOn w:val="Standard"/>
    <w:uiPriority w:val="99"/>
    <w:semiHidden/>
    <w:qFormat/>
    <w:rsid w:val="00F6336A"/>
    <w:pPr>
      <w:spacing w:line="240" w:lineRule="auto"/>
      <w:jc w:val="center"/>
    </w:pPr>
    <w:rPr>
      <w:sz w:val="28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9F003E"/>
    <w:pPr>
      <w:ind w:left="113"/>
    </w:pPr>
    <w:rPr>
      <w:sz w:val="27"/>
    </w:rPr>
  </w:style>
  <w:style w:type="paragraph" w:customStyle="1" w:styleId="ekvschreiblinie">
    <w:name w:val="ekv.schreiblinie"/>
    <w:basedOn w:val="Standard"/>
    <w:uiPriority w:val="32"/>
    <w:qFormat/>
    <w:rsid w:val="0058635A"/>
    <w:pPr>
      <w:tabs>
        <w:tab w:val="left" w:pos="9327"/>
      </w:tabs>
      <w:spacing w:line="794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53358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58635A"/>
    <w:rPr>
      <w:rFonts w:ascii="Times New Roman" w:hAnsi="Times New Roman"/>
      <w:i/>
      <w:color w:val="000000" w:themeColor="text1"/>
      <w:sz w:val="3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58635A"/>
    <w:rPr>
      <w:rFonts w:ascii="Times New Roman" w:hAnsi="Times New Roman"/>
      <w:i/>
      <w:color w:val="000000" w:themeColor="text1"/>
      <w:sz w:val="3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24"/>
    <w:semiHidden/>
    <w:qFormat/>
    <w:rsid w:val="0058635A"/>
    <w:rPr>
      <w:rFonts w:ascii="Times New Roman" w:hAnsi="Times New Roman"/>
      <w:i/>
      <w:color w:val="FFFFFF" w:themeColor="background1"/>
      <w:sz w:val="3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unhideWhenUsed/>
    <w:qFormat/>
    <w:rsid w:val="006C4E52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33"/>
      <w:szCs w:val="24"/>
      <w:lang w:eastAsia="de-DE"/>
    </w:rPr>
  </w:style>
  <w:style w:type="paragraph" w:customStyle="1" w:styleId="ekvquelle">
    <w:name w:val="ekv.quelle"/>
    <w:basedOn w:val="Standard"/>
    <w:uiPriority w:val="99"/>
    <w:qFormat/>
    <w:rsid w:val="000D0BA0"/>
    <w:pPr>
      <w:tabs>
        <w:tab w:val="clear" w:pos="340"/>
      </w:tabs>
      <w:spacing w:line="130" w:lineRule="exact"/>
      <w:ind w:left="113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0160A7"/>
    <w:pPr>
      <w:ind w:left="720"/>
      <w:contextualSpacing/>
    </w:pPr>
  </w:style>
  <w:style w:type="paragraph" w:customStyle="1" w:styleId="ekvquelleobjekt">
    <w:name w:val="ekv.quelle.objekt"/>
    <w:basedOn w:val="Standard"/>
    <w:uiPriority w:val="99"/>
    <w:qFormat/>
    <w:rsid w:val="007F0474"/>
    <w:pPr>
      <w:tabs>
        <w:tab w:val="clear" w:pos="340"/>
      </w:tabs>
      <w:spacing w:line="130" w:lineRule="exact"/>
    </w:pPr>
    <w:rPr>
      <w:sz w:val="10"/>
    </w:rPr>
  </w:style>
  <w:style w:type="paragraph" w:customStyle="1" w:styleId="ekvfussnote">
    <w:name w:val="ekv.fussnote"/>
    <w:basedOn w:val="ekvbildlegende"/>
    <w:uiPriority w:val="39"/>
    <w:qFormat/>
    <w:rsid w:val="007F0474"/>
  </w:style>
  <w:style w:type="paragraph" w:customStyle="1" w:styleId="ekvaufzhlung1">
    <w:name w:val="ekv.aufzählung.1"/>
    <w:basedOn w:val="Standard"/>
    <w:qFormat/>
    <w:rsid w:val="007F047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qFormat/>
    <w:rsid w:val="007F047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qFormat/>
    <w:rsid w:val="007F047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character" w:customStyle="1" w:styleId="ekvhandschriftausgeblendet">
    <w:name w:val="ekv.handschrift.ausgeblendet"/>
    <w:uiPriority w:val="19"/>
    <w:semiHidden/>
    <w:qFormat/>
    <w:rsid w:val="007F0474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sungausgeblendet">
    <w:name w:val="ekv.lösung.ausgeblendet"/>
    <w:basedOn w:val="Absatz-Standardschriftart"/>
    <w:uiPriority w:val="21"/>
    <w:semiHidden/>
    <w:qFormat/>
    <w:rsid w:val="007F0474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ckentextausgeblendet">
    <w:name w:val="ekv.lückentext.ausgeblendet"/>
    <w:basedOn w:val="Absatz-Standardschriftart"/>
    <w:uiPriority w:val="23"/>
    <w:semiHidden/>
    <w:qFormat/>
    <w:rsid w:val="007F0474"/>
    <w:rPr>
      <w:rFonts w:ascii="Times New Roman" w:eastAsia="Times New Roman" w:hAnsi="Times New Roman"/>
      <w:i/>
      <w:noProof/>
      <w:color w:val="FFFFFF" w:themeColor="background1"/>
      <w:sz w:val="31"/>
      <w:u w:color="000000" w:themeColor="text1"/>
      <w:lang w:val="de-DE"/>
    </w:rPr>
  </w:style>
  <w:style w:type="character" w:customStyle="1" w:styleId="ekvquellefett">
    <w:name w:val="ekv.quelle.fett"/>
    <w:basedOn w:val="Absatz-Standardschriftart"/>
    <w:uiPriority w:val="1"/>
    <w:qFormat/>
    <w:rsid w:val="00456923"/>
    <w:rPr>
      <w:rFonts w:ascii="Arial" w:hAnsi="Arial"/>
      <w:b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jg132\AppData\Roaming\Microsoft\Templates\WD_KV_KL1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8D33F-7A5A-41FC-8EE8-8B596B1D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425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17</cp:revision>
  <cp:lastPrinted>2016-12-08T14:25:00Z</cp:lastPrinted>
  <dcterms:created xsi:type="dcterms:W3CDTF">2026-09-10T09:02:00Z</dcterms:created>
  <dcterms:modified xsi:type="dcterms:W3CDTF">2026-09-10T13:24:00Z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KL1 - Version 1.08</vt:lpwstr>
  </property>
</Properties>
</file>