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0E1FC960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499EC758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6B5266DD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53411BB4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03D0A621" w14:textId="77777777" w:rsidR="00FB59FB" w:rsidRPr="00EA7542" w:rsidRDefault="00FB59FB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7681FC61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73BBFE82" w14:textId="2BC4B27A" w:rsidR="00FB59FB" w:rsidRPr="00C172AE" w:rsidRDefault="00FB59FB" w:rsidP="00AE65F6">
            <w:pPr>
              <w:pStyle w:val="ekvkvnummer"/>
            </w:pPr>
            <w:r>
              <w:t xml:space="preserve">KV </w:t>
            </w:r>
            <w:r w:rsidR="00EA5A99">
              <w:t>0</w:t>
            </w:r>
            <w:r w:rsidR="00387A40">
              <w:t>5</w:t>
            </w:r>
          </w:p>
        </w:tc>
      </w:tr>
      <w:tr w:rsidR="00BF17F2" w:rsidRPr="00BF17F2" w14:paraId="4D739222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747D1CFF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7ECE5A85" w14:textId="1CCBB0B5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5817EA7A" w14:textId="76F79C0C" w:rsidR="00C2586D" w:rsidRDefault="00C2586D" w:rsidP="00666A3E">
      <w:pPr>
        <w:pStyle w:val="ekvue2arial"/>
      </w:pPr>
      <w:bookmarkStart w:id="0" w:name="bmStart"/>
      <w:bookmarkEnd w:id="0"/>
      <w:r>
        <w:t xml:space="preserve">Erste Rechtschreibgespräche führen </w:t>
      </w:r>
    </w:p>
    <w:p w14:paraId="65B9F8E4" w14:textId="2BFAEF0A" w:rsidR="002832FA" w:rsidRDefault="00926370" w:rsidP="00926370">
      <w:pPr>
        <w:pStyle w:val="ekvue3arial"/>
      </w:pPr>
      <w:r>
        <w:t>Merkkästen zur Strategie „</w:t>
      </w:r>
      <w:r w:rsidR="00387A40">
        <w:t>Groß oder klein?</w:t>
      </w:r>
      <w:r w:rsidR="00045525">
        <w:t>“</w:t>
      </w:r>
    </w:p>
    <w:tbl>
      <w:tblPr>
        <w:tblStyle w:val="Tabellenraster"/>
        <w:tblpPr w:leftFromText="141" w:rightFromText="141" w:vertAnchor="page" w:horzAnchor="margin" w:tblpY="299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00FF" w14:paraId="6734360E" w14:textId="77777777" w:rsidTr="00F55CB1">
        <w:trPr>
          <w:trHeight w:val="5839"/>
        </w:trPr>
        <w:tc>
          <w:tcPr>
            <w:tcW w:w="9062" w:type="dxa"/>
          </w:tcPr>
          <w:p w14:paraId="64929A3E" w14:textId="76674E04" w:rsidR="006A00FF" w:rsidRPr="00803068" w:rsidRDefault="00E606D7" w:rsidP="00666A3E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54A8C12E" wp14:editId="4FA997F0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904370</wp:posOffset>
                  </wp:positionV>
                  <wp:extent cx="5351639" cy="1409700"/>
                  <wp:effectExtent l="0" t="0" r="1905" b="0"/>
                  <wp:wrapNone/>
                  <wp:docPr id="130919431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194312" name="Grafik 1309194312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13" t="40796" r="7102" b="22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1639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87A40" w:rsidRPr="00AD5F30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04DC31A0" wp14:editId="0509F145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96520</wp:posOffset>
                  </wp:positionV>
                  <wp:extent cx="489585" cy="479425"/>
                  <wp:effectExtent l="0" t="0" r="5715" b="0"/>
                  <wp:wrapNone/>
                  <wp:docPr id="178609226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09226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" b="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79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173C" w:rsidRPr="00913892">
              <w:rPr>
                <w:noProof/>
                <w:lang w:eastAsia="de-DE"/>
              </w:rPr>
              <w:drawing>
                <wp:anchor distT="0" distB="0" distL="114300" distR="114300" simplePos="0" relativeHeight="251683840" behindDoc="0" locked="0" layoutInCell="1" allowOverlap="1" wp14:anchorId="7DF142FE" wp14:editId="012AD62C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3325696</wp:posOffset>
                  </wp:positionV>
                  <wp:extent cx="468000" cy="234000"/>
                  <wp:effectExtent l="0" t="0" r="8255" b="0"/>
                  <wp:wrapNone/>
                  <wp:docPr id="1315099392" name="Grafik 13150993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0" cy="23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00FF" w:rsidRPr="00AD5F30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DE8C947" wp14:editId="7C1E4D0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5715" b="0"/>
                  <wp:wrapNone/>
                  <wp:docPr id="9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3E39260" w14:textId="77777777" w:rsidR="00CF4BA1" w:rsidRDefault="00CF4BA1" w:rsidP="00CF4BA1"/>
    <w:tbl>
      <w:tblPr>
        <w:tblStyle w:val="Tabellenraster"/>
        <w:tblpPr w:leftFromText="141" w:rightFromText="141" w:vertAnchor="page" w:horzAnchor="margin" w:tblpY="2995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CF4BA1" w14:paraId="1E4BA714" w14:textId="77777777" w:rsidTr="00BF173C">
        <w:trPr>
          <w:trHeight w:val="5839"/>
        </w:trPr>
        <w:tc>
          <w:tcPr>
            <w:tcW w:w="9067" w:type="dxa"/>
          </w:tcPr>
          <w:p w14:paraId="5E1EF9C9" w14:textId="7E650C0C" w:rsidR="00CF4BA1" w:rsidRDefault="00CF4BA1" w:rsidP="007853AE">
            <w:pPr>
              <w:rPr>
                <w:b/>
                <w:bCs/>
              </w:rPr>
            </w:pPr>
          </w:p>
          <w:p w14:paraId="21F5CF0D" w14:textId="77777777" w:rsidR="00682333" w:rsidRPr="00682333" w:rsidRDefault="00682333" w:rsidP="00682333"/>
          <w:p w14:paraId="33896C6C" w14:textId="77777777" w:rsidR="00682333" w:rsidRPr="00682333" w:rsidRDefault="00682333" w:rsidP="00682333"/>
          <w:p w14:paraId="4040E1DB" w14:textId="77777777" w:rsidR="00682333" w:rsidRPr="00682333" w:rsidRDefault="00682333" w:rsidP="00682333"/>
          <w:p w14:paraId="78E6B0F3" w14:textId="77777777" w:rsidR="00682333" w:rsidRPr="00682333" w:rsidRDefault="00682333" w:rsidP="00682333"/>
          <w:p w14:paraId="5DBF7F5D" w14:textId="77777777" w:rsidR="00682333" w:rsidRPr="00682333" w:rsidRDefault="00682333" w:rsidP="00682333"/>
          <w:p w14:paraId="2A522D9E" w14:textId="77777777" w:rsidR="00682333" w:rsidRPr="00682333" w:rsidRDefault="00682333" w:rsidP="00682333"/>
          <w:p w14:paraId="5B1DC199" w14:textId="77777777" w:rsidR="00682333" w:rsidRPr="00682333" w:rsidRDefault="00682333" w:rsidP="00682333"/>
          <w:p w14:paraId="4BE3C257" w14:textId="77777777" w:rsidR="00682333" w:rsidRPr="00682333" w:rsidRDefault="00682333" w:rsidP="00682333"/>
          <w:p w14:paraId="453090FE" w14:textId="77777777" w:rsidR="00682333" w:rsidRPr="00682333" w:rsidRDefault="00682333" w:rsidP="00682333"/>
          <w:p w14:paraId="2741CD48" w14:textId="77777777" w:rsidR="00682333" w:rsidRPr="00682333" w:rsidRDefault="00682333" w:rsidP="00682333"/>
          <w:p w14:paraId="4A3B6B24" w14:textId="77777777" w:rsidR="00682333" w:rsidRPr="00682333" w:rsidRDefault="00682333" w:rsidP="00682333"/>
          <w:p w14:paraId="24BE2E9C" w14:textId="77777777" w:rsidR="00682333" w:rsidRDefault="00682333" w:rsidP="00682333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682333" w14:paraId="70DBCB90" w14:textId="77777777" w:rsidTr="00BF173C">
              <w:trPr>
                <w:trHeight w:val="641"/>
              </w:trPr>
              <w:tc>
                <w:tcPr>
                  <w:tcW w:w="1135" w:type="dxa"/>
                </w:tcPr>
                <w:p w14:paraId="57773ABD" w14:textId="70931019" w:rsidR="00682333" w:rsidRDefault="00682333" w:rsidP="001B7090">
                  <w:pPr>
                    <w:framePr w:hSpace="141" w:wrap="around" w:vAnchor="page" w:hAnchor="margin" w:y="2995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</w:p>
              </w:tc>
              <w:tc>
                <w:tcPr>
                  <w:tcW w:w="4530" w:type="dxa"/>
                </w:tcPr>
                <w:p w14:paraId="14154698" w14:textId="6E232A44" w:rsidR="00682333" w:rsidRPr="00BF173C" w:rsidRDefault="00BF173C" w:rsidP="001B7090">
                  <w:pPr>
                    <w:framePr w:hSpace="141" w:wrap="around" w:vAnchor="page" w:hAnchor="margin" w:y="2995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0F41F835" w14:textId="7FD4CD8A" w:rsidR="00682333" w:rsidRPr="00BF173C" w:rsidRDefault="00BF173C" w:rsidP="001B7090">
                  <w:pPr>
                    <w:pStyle w:val="ekvquelle"/>
                    <w:framePr w:hSpace="141" w:wrap="around" w:vAnchor="page" w:hAnchor="margin" w:y="2995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 w:rsidR="00163B3C">
                    <w:rPr>
                      <w:sz w:val="14"/>
                      <w:szCs w:val="14"/>
                    </w:rPr>
                    <w:t>Anke Fröhlich, Leipzig</w:t>
                  </w:r>
                  <w:r w:rsidRPr="00BF173C">
                    <w:rPr>
                      <w:sz w:val="14"/>
                      <w:szCs w:val="14"/>
                    </w:rPr>
                    <w:br/>
                  </w: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3F82F707" w14:textId="5D899C08" w:rsidR="00682333" w:rsidRPr="00682333" w:rsidRDefault="00682333" w:rsidP="00682333"/>
        </w:tc>
      </w:tr>
      <w:tr w:rsidR="00CF4BA1" w14:paraId="04610C83" w14:textId="77777777" w:rsidTr="00BF173C">
        <w:trPr>
          <w:trHeight w:val="5839"/>
        </w:trPr>
        <w:tc>
          <w:tcPr>
            <w:tcW w:w="9067" w:type="dxa"/>
          </w:tcPr>
          <w:p w14:paraId="2B53A528" w14:textId="38FF6315" w:rsidR="00CF4BA1" w:rsidRDefault="00CF4BA1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50D505A8" wp14:editId="780B3AC8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93345</wp:posOffset>
                  </wp:positionV>
                  <wp:extent cx="489585" cy="480039"/>
                  <wp:effectExtent l="0" t="0" r="5715" b="0"/>
                  <wp:wrapNone/>
                  <wp:docPr id="830348488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48488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" b="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E2D29E" w14:textId="34531360" w:rsidR="00682333" w:rsidRPr="00682333" w:rsidRDefault="00682333" w:rsidP="00682333"/>
          <w:p w14:paraId="656618BE" w14:textId="77777777" w:rsidR="00682333" w:rsidRPr="00682333" w:rsidRDefault="00682333" w:rsidP="00682333"/>
          <w:p w14:paraId="03BE699D" w14:textId="26009E59" w:rsidR="00682333" w:rsidRPr="00682333" w:rsidRDefault="00E606D7" w:rsidP="00682333"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66121509" wp14:editId="06B7CF01">
                  <wp:simplePos x="0" y="0"/>
                  <wp:positionH relativeFrom="column">
                    <wp:posOffset>278765</wp:posOffset>
                  </wp:positionH>
                  <wp:positionV relativeFrom="paragraph">
                    <wp:posOffset>169545</wp:posOffset>
                  </wp:positionV>
                  <wp:extent cx="5268941" cy="1394460"/>
                  <wp:effectExtent l="0" t="0" r="8255" b="0"/>
                  <wp:wrapNone/>
                  <wp:docPr id="1840572128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572128" name="Grafik 1840572128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55" t="42124" r="51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941" cy="1394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FE2D92E" w14:textId="3E2428E9" w:rsidR="00682333" w:rsidRPr="00682333" w:rsidRDefault="00682333" w:rsidP="00682333"/>
          <w:p w14:paraId="59C7DA69" w14:textId="77EBA407" w:rsidR="00682333" w:rsidRPr="00682333" w:rsidRDefault="00682333" w:rsidP="00682333"/>
          <w:p w14:paraId="64F6048B" w14:textId="77777777" w:rsidR="00682333" w:rsidRPr="00682333" w:rsidRDefault="00682333" w:rsidP="00682333"/>
          <w:p w14:paraId="58470EEA" w14:textId="77777777" w:rsidR="00682333" w:rsidRPr="00682333" w:rsidRDefault="00682333" w:rsidP="00682333"/>
          <w:p w14:paraId="4F601747" w14:textId="77777777" w:rsidR="00682333" w:rsidRPr="00682333" w:rsidRDefault="00682333" w:rsidP="00682333"/>
          <w:p w14:paraId="5F4BE69F" w14:textId="77777777" w:rsidR="00682333" w:rsidRPr="00682333" w:rsidRDefault="00682333" w:rsidP="00682333"/>
          <w:p w14:paraId="5F988875" w14:textId="77777777" w:rsidR="00682333" w:rsidRPr="00682333" w:rsidRDefault="00682333" w:rsidP="00682333"/>
          <w:p w14:paraId="1FF928AC" w14:textId="77777777" w:rsidR="00682333" w:rsidRPr="00682333" w:rsidRDefault="00682333" w:rsidP="00682333"/>
          <w:p w14:paraId="13558B86" w14:textId="65E29FD8" w:rsidR="00682333" w:rsidRPr="00682333" w:rsidRDefault="00682333" w:rsidP="00682333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BF173C" w14:paraId="53F761C0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30140C11" w14:textId="61C2F2D2" w:rsidR="00BF173C" w:rsidRDefault="00BF173C" w:rsidP="001B7090">
                  <w:pPr>
                    <w:framePr w:hSpace="141" w:wrap="around" w:vAnchor="page" w:hAnchor="margin" w:y="2995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685888" behindDoc="0" locked="0" layoutInCell="1" allowOverlap="1" wp14:anchorId="0EEA566E" wp14:editId="0E5C2CAE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978556394" name="Grafik 197855639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0C1FA40C" w14:textId="77777777" w:rsidR="00BF173C" w:rsidRPr="00BF173C" w:rsidRDefault="00BF173C" w:rsidP="001B7090">
                  <w:pPr>
                    <w:framePr w:hSpace="141" w:wrap="around" w:vAnchor="page" w:hAnchor="margin" w:y="2995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4C63C4D8" w14:textId="2A836424" w:rsidR="00E606D7" w:rsidRDefault="00E606D7" w:rsidP="001B7090">
                  <w:pPr>
                    <w:pStyle w:val="ekvquelle"/>
                    <w:framePr w:hSpace="141" w:wrap="around" w:vAnchor="page" w:hAnchor="margin" w:y="2995"/>
                    <w:spacing w:line="276" w:lineRule="auto"/>
                    <w:rPr>
                      <w:rStyle w:val="ekvquellefett"/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</w:rPr>
                    <w:t>Anke Fröhlich, Leipzig</w:t>
                  </w:r>
                </w:p>
                <w:p w14:paraId="34E518DB" w14:textId="1FEFC4F6" w:rsidR="00BF173C" w:rsidRPr="00BF173C" w:rsidRDefault="00BF173C" w:rsidP="001B7090">
                  <w:pPr>
                    <w:pStyle w:val="ekvquelle"/>
                    <w:framePr w:hSpace="141" w:wrap="around" w:vAnchor="page" w:hAnchor="margin" w:y="2995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57557472" w14:textId="4AFE2E51" w:rsidR="00682333" w:rsidRPr="00682333" w:rsidRDefault="00682333" w:rsidP="00682333"/>
        </w:tc>
      </w:tr>
    </w:tbl>
    <w:p w14:paraId="1A8CCD43" w14:textId="77777777" w:rsidR="00CF4BA1" w:rsidRPr="00CF4BA1" w:rsidRDefault="00CF4BA1" w:rsidP="00CF4BA1"/>
    <w:p w14:paraId="43B9571B" w14:textId="77777777" w:rsidR="00F81583" w:rsidRDefault="00F81583" w:rsidP="00CF4BA1">
      <w:pPr>
        <w:pStyle w:val="ekvue2arial"/>
      </w:pPr>
    </w:p>
    <w:p w14:paraId="213D8E5A" w14:textId="12B9B914" w:rsidR="00EA5A99" w:rsidRDefault="00EA5A99" w:rsidP="00EA5A99">
      <w:pPr>
        <w:pStyle w:val="ekvue3arial"/>
      </w:pPr>
    </w:p>
    <w:tbl>
      <w:tblPr>
        <w:tblStyle w:val="Tabellenraster"/>
        <w:tblpPr w:leftFromText="141" w:rightFromText="141" w:vertAnchor="page" w:horzAnchor="margin" w:tblpY="1303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EA5A99" w14:paraId="49E83412" w14:textId="77777777" w:rsidTr="00EA5A99">
        <w:trPr>
          <w:trHeight w:val="5839"/>
        </w:trPr>
        <w:tc>
          <w:tcPr>
            <w:tcW w:w="9067" w:type="dxa"/>
          </w:tcPr>
          <w:p w14:paraId="26E3CEFD" w14:textId="1C681523" w:rsidR="00EA5A99" w:rsidRDefault="00EA5A99" w:rsidP="00EA5A99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596B5779" wp14:editId="6CCF78AD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96520</wp:posOffset>
                  </wp:positionV>
                  <wp:extent cx="489585" cy="480039"/>
                  <wp:effectExtent l="0" t="0" r="5715" b="0"/>
                  <wp:wrapNone/>
                  <wp:docPr id="2071228332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228332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" b="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889509" w14:textId="52E0A51F" w:rsidR="00EA5A99" w:rsidRPr="00682333" w:rsidRDefault="00EA5A99" w:rsidP="00EA5A99"/>
          <w:p w14:paraId="6ECA22F4" w14:textId="243AAA1D" w:rsidR="00EA5A99" w:rsidRPr="00682333" w:rsidRDefault="00EA5A99" w:rsidP="00EA5A99"/>
          <w:p w14:paraId="5BABDCAE" w14:textId="261B8117" w:rsidR="00EA5A99" w:rsidRPr="00682333" w:rsidRDefault="00E606D7" w:rsidP="00EA5A99"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78865DEA" wp14:editId="10261219">
                  <wp:simplePos x="0" y="0"/>
                  <wp:positionH relativeFrom="column">
                    <wp:posOffset>334010</wp:posOffset>
                  </wp:positionH>
                  <wp:positionV relativeFrom="paragraph">
                    <wp:posOffset>226060</wp:posOffset>
                  </wp:positionV>
                  <wp:extent cx="5327996" cy="1386840"/>
                  <wp:effectExtent l="0" t="0" r="6350" b="3810"/>
                  <wp:wrapNone/>
                  <wp:docPr id="693006547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006547" name="Grafik 693006547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91" t="41329" r="6814" b="22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996" cy="1386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3DEABB" w14:textId="05783D9A" w:rsidR="00EA5A99" w:rsidRPr="00682333" w:rsidRDefault="00EA5A99" w:rsidP="00EA5A99"/>
          <w:p w14:paraId="4162FAE0" w14:textId="332824E0" w:rsidR="00EA5A99" w:rsidRPr="00682333" w:rsidRDefault="00EA5A99" w:rsidP="00EA5A99"/>
          <w:p w14:paraId="0D3F2F6E" w14:textId="77777777" w:rsidR="00EA5A99" w:rsidRPr="00682333" w:rsidRDefault="00EA5A99" w:rsidP="00EA5A99"/>
          <w:p w14:paraId="4C0B5073" w14:textId="77777777" w:rsidR="00EA5A99" w:rsidRPr="00682333" w:rsidRDefault="00EA5A99" w:rsidP="00EA5A99"/>
          <w:p w14:paraId="691A1C2C" w14:textId="77777777" w:rsidR="00EA5A99" w:rsidRPr="00682333" w:rsidRDefault="00EA5A99" w:rsidP="00EA5A99"/>
          <w:p w14:paraId="29B7C05E" w14:textId="77777777" w:rsidR="00EA5A99" w:rsidRPr="00682333" w:rsidRDefault="00EA5A99" w:rsidP="00EA5A99"/>
          <w:p w14:paraId="095B9DB5" w14:textId="77777777" w:rsidR="00EA5A99" w:rsidRPr="00682333" w:rsidRDefault="00EA5A99" w:rsidP="00EA5A99"/>
          <w:p w14:paraId="1ABDEE24" w14:textId="77777777" w:rsidR="00EA5A99" w:rsidRPr="00682333" w:rsidRDefault="00EA5A99" w:rsidP="00EA5A99"/>
          <w:p w14:paraId="03659633" w14:textId="77777777" w:rsidR="00EA5A99" w:rsidRDefault="00EA5A99" w:rsidP="00EA5A99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EA5A99" w14:paraId="4F718223" w14:textId="77777777" w:rsidTr="008F0A2A">
              <w:trPr>
                <w:trHeight w:val="641"/>
              </w:trPr>
              <w:tc>
                <w:tcPr>
                  <w:tcW w:w="1135" w:type="dxa"/>
                </w:tcPr>
                <w:p w14:paraId="6B3FE210" w14:textId="6BC4846B" w:rsidR="00EA5A99" w:rsidRDefault="00663362" w:rsidP="001B7090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00224" behindDoc="0" locked="0" layoutInCell="1" allowOverlap="1" wp14:anchorId="6D18E7DE" wp14:editId="34F74D45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468000" cy="234000"/>
                        <wp:effectExtent l="0" t="0" r="8255" b="0"/>
                        <wp:wrapNone/>
                        <wp:docPr id="116669051" name="Grafik 11666905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0CD08138" w14:textId="77777777" w:rsidR="00EA5A99" w:rsidRPr="00BF173C" w:rsidRDefault="00EA5A99" w:rsidP="001B7090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4DBA65E3" w14:textId="5C338643" w:rsidR="00E606D7" w:rsidRDefault="00E606D7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rStyle w:val="ekvquellefett"/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</w:rPr>
                    <w:t>Anke Fröhlich, Leipzig</w:t>
                  </w:r>
                </w:p>
                <w:p w14:paraId="35F9E922" w14:textId="603E366A" w:rsidR="00EA5A99" w:rsidRPr="00BF173C" w:rsidRDefault="00EA5A99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509A48D0" w14:textId="77777777" w:rsidR="00EA5A99" w:rsidRPr="00682333" w:rsidRDefault="00EA5A99" w:rsidP="00EA5A99"/>
        </w:tc>
      </w:tr>
      <w:tr w:rsidR="00EA5A99" w14:paraId="3E082474" w14:textId="77777777" w:rsidTr="00EA5A99">
        <w:trPr>
          <w:trHeight w:val="5839"/>
        </w:trPr>
        <w:tc>
          <w:tcPr>
            <w:tcW w:w="9067" w:type="dxa"/>
          </w:tcPr>
          <w:p w14:paraId="6C226E94" w14:textId="21648135" w:rsidR="00EA5A99" w:rsidRDefault="00EA5A99" w:rsidP="00EA5A99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69D2B883" wp14:editId="2F7C6E32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93345</wp:posOffset>
                  </wp:positionV>
                  <wp:extent cx="489585" cy="480039"/>
                  <wp:effectExtent l="0" t="0" r="5715" b="0"/>
                  <wp:wrapNone/>
                  <wp:docPr id="1776966934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6966934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" b="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F90E03" w14:textId="1383C21E" w:rsidR="00EA5A99" w:rsidRPr="00682333" w:rsidRDefault="00EA5A99" w:rsidP="00EA5A99"/>
          <w:p w14:paraId="109B78D0" w14:textId="64215FDA" w:rsidR="00EA5A99" w:rsidRPr="00682333" w:rsidRDefault="00EA5A99" w:rsidP="00EA5A99"/>
          <w:p w14:paraId="37767072" w14:textId="13411348" w:rsidR="00EA5A99" w:rsidRPr="00682333" w:rsidRDefault="00EA5A99" w:rsidP="00EA5A99"/>
          <w:p w14:paraId="55C497AF" w14:textId="2D170960" w:rsidR="00EA5A99" w:rsidRPr="00682333" w:rsidRDefault="00867580" w:rsidP="00EA5A99"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672675DF" wp14:editId="3F5A8D8E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32385</wp:posOffset>
                  </wp:positionV>
                  <wp:extent cx="5331077" cy="1280160"/>
                  <wp:effectExtent l="0" t="0" r="3175" b="0"/>
                  <wp:wrapNone/>
                  <wp:docPr id="799288307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288307" name="Grafik 799288307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1" t="43266" r="3990" b="4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1077" cy="1280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1FBFF58" w14:textId="5ECB8100" w:rsidR="00EA5A99" w:rsidRPr="00682333" w:rsidRDefault="00EA5A99" w:rsidP="00EA5A99"/>
          <w:p w14:paraId="6B7FCCF3" w14:textId="585BB816" w:rsidR="00EA5A99" w:rsidRPr="00682333" w:rsidRDefault="00EA5A99" w:rsidP="00EA5A99"/>
          <w:p w14:paraId="20E67B64" w14:textId="67290E50" w:rsidR="00EA5A99" w:rsidRPr="00682333" w:rsidRDefault="00EA5A99" w:rsidP="00EA5A99"/>
          <w:p w14:paraId="45188192" w14:textId="77777777" w:rsidR="00EA5A99" w:rsidRPr="00682333" w:rsidRDefault="00EA5A99" w:rsidP="00EA5A99"/>
          <w:p w14:paraId="582F9A80" w14:textId="77777777" w:rsidR="00EA5A99" w:rsidRPr="00682333" w:rsidRDefault="00EA5A99" w:rsidP="00EA5A99"/>
          <w:p w14:paraId="3546FFE2" w14:textId="77777777" w:rsidR="00EA5A99" w:rsidRPr="00682333" w:rsidRDefault="00EA5A99" w:rsidP="00EA5A99"/>
          <w:p w14:paraId="7FD363B4" w14:textId="77777777" w:rsidR="00EA5A99" w:rsidRPr="00682333" w:rsidRDefault="00EA5A99" w:rsidP="00EA5A99"/>
          <w:p w14:paraId="6BA4F217" w14:textId="77777777" w:rsidR="00EA5A99" w:rsidRPr="00682333" w:rsidRDefault="00EA5A99" w:rsidP="00EA5A99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EA5A99" w14:paraId="73ED7043" w14:textId="77777777" w:rsidTr="008F0A2A">
              <w:trPr>
                <w:trHeight w:val="641"/>
              </w:trPr>
              <w:tc>
                <w:tcPr>
                  <w:tcW w:w="1135" w:type="dxa"/>
                </w:tcPr>
                <w:p w14:paraId="31E84661" w14:textId="77777777" w:rsidR="00EA5A99" w:rsidRDefault="00EA5A99" w:rsidP="001B7090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698176" behindDoc="0" locked="0" layoutInCell="1" allowOverlap="1" wp14:anchorId="3DCBD734" wp14:editId="5E9FD690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504504012" name="Grafik 150450401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36E0D1FA" w14:textId="77777777" w:rsidR="00EA5A99" w:rsidRPr="00BF173C" w:rsidRDefault="00EA5A99" w:rsidP="001B7090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69E43C62" w14:textId="4FAFBA5B" w:rsidR="00EA5A99" w:rsidRPr="00BF173C" w:rsidRDefault="00EA5A99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 w:rsidR="00163B3C">
                    <w:rPr>
                      <w:sz w:val="14"/>
                      <w:szCs w:val="14"/>
                    </w:rPr>
                    <w:t>Anke Fröhlich, Leipzig</w:t>
                  </w:r>
                  <w:r w:rsidRPr="00BF173C">
                    <w:rPr>
                      <w:sz w:val="14"/>
                      <w:szCs w:val="14"/>
                    </w:rPr>
                    <w:br/>
                  </w: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76F8B36C" w14:textId="77777777" w:rsidR="00EA5A99" w:rsidRPr="00682333" w:rsidRDefault="00EA5A99" w:rsidP="00EA5A99"/>
        </w:tc>
      </w:tr>
    </w:tbl>
    <w:p w14:paraId="76BC980D" w14:textId="77777777" w:rsidR="00EA5A99" w:rsidRDefault="00EA5A99" w:rsidP="00EA5A99"/>
    <w:p w14:paraId="6A920862" w14:textId="3CB2EC87" w:rsidR="00CA1770" w:rsidRDefault="00CA1770" w:rsidP="00EA5A99"/>
    <w:p w14:paraId="3728BA8E" w14:textId="77777777" w:rsidR="00CA1770" w:rsidRDefault="00CA1770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p w14:paraId="18CAF202" w14:textId="77777777" w:rsidR="00EA5A99" w:rsidRDefault="00EA5A99" w:rsidP="00EA5A99"/>
    <w:p w14:paraId="6942FF32" w14:textId="77777777" w:rsidR="00CA1770" w:rsidRDefault="00CA1770" w:rsidP="00CA1770">
      <w:pPr>
        <w:pStyle w:val="ekvue3arial"/>
      </w:pPr>
    </w:p>
    <w:tbl>
      <w:tblPr>
        <w:tblStyle w:val="Tabellenraster"/>
        <w:tblpPr w:leftFromText="141" w:rightFromText="141" w:vertAnchor="page" w:horzAnchor="margin" w:tblpY="1303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CA1770" w14:paraId="7CC6A2AF" w14:textId="77777777" w:rsidTr="007853AE">
        <w:trPr>
          <w:trHeight w:val="5839"/>
        </w:trPr>
        <w:tc>
          <w:tcPr>
            <w:tcW w:w="9067" w:type="dxa"/>
          </w:tcPr>
          <w:p w14:paraId="4A4511DB" w14:textId="12DCB4C3" w:rsidR="00CA1770" w:rsidRDefault="00CA1770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75A9616E" wp14:editId="3FDF15B5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96520</wp:posOffset>
                  </wp:positionV>
                  <wp:extent cx="489585" cy="480039"/>
                  <wp:effectExtent l="0" t="0" r="5715" b="0"/>
                  <wp:wrapNone/>
                  <wp:docPr id="1290395140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395140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" b="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CADF97" w14:textId="174A9CB5" w:rsidR="00CA1770" w:rsidRPr="00682333" w:rsidRDefault="00CA1770" w:rsidP="007853AE"/>
          <w:p w14:paraId="3FF08650" w14:textId="380F593C" w:rsidR="00CA1770" w:rsidRPr="00682333" w:rsidRDefault="00C62741" w:rsidP="007853AE"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13F8F00F" wp14:editId="6AB40A7B">
                  <wp:simplePos x="0" y="0"/>
                  <wp:positionH relativeFrom="column">
                    <wp:posOffset>524510</wp:posOffset>
                  </wp:positionH>
                  <wp:positionV relativeFrom="paragraph">
                    <wp:posOffset>119380</wp:posOffset>
                  </wp:positionV>
                  <wp:extent cx="4838700" cy="2474396"/>
                  <wp:effectExtent l="0" t="0" r="0" b="2540"/>
                  <wp:wrapNone/>
                  <wp:docPr id="1318337530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337530" name="Grafik 1318337530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48" t="27337" r="67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2408" cy="2476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95D7878" w14:textId="5F1D93EB" w:rsidR="00CA1770" w:rsidRPr="00682333" w:rsidRDefault="00CA1770" w:rsidP="007853AE"/>
          <w:p w14:paraId="61E3390E" w14:textId="52CDE7FC" w:rsidR="00CA1770" w:rsidRPr="00682333" w:rsidRDefault="00CA1770" w:rsidP="007853AE"/>
          <w:p w14:paraId="6510C765" w14:textId="3FE37C0F" w:rsidR="00CA1770" w:rsidRPr="00682333" w:rsidRDefault="00CA1770" w:rsidP="007853AE"/>
          <w:p w14:paraId="4FBE4A74" w14:textId="77777777" w:rsidR="00CA1770" w:rsidRPr="00682333" w:rsidRDefault="00CA1770" w:rsidP="007853AE"/>
          <w:p w14:paraId="523B1909" w14:textId="77777777" w:rsidR="00CA1770" w:rsidRPr="00682333" w:rsidRDefault="00CA1770" w:rsidP="007853AE"/>
          <w:p w14:paraId="403C4064" w14:textId="77777777" w:rsidR="00CA1770" w:rsidRPr="00682333" w:rsidRDefault="00CA1770" w:rsidP="007853AE"/>
          <w:p w14:paraId="627F192A" w14:textId="77777777" w:rsidR="00CA1770" w:rsidRPr="00682333" w:rsidRDefault="00CA1770" w:rsidP="007853AE"/>
          <w:p w14:paraId="40F53C1F" w14:textId="3DF951C3" w:rsidR="00CA1770" w:rsidRPr="00682333" w:rsidRDefault="00CA1770" w:rsidP="007853AE"/>
          <w:p w14:paraId="1B103F44" w14:textId="77777777" w:rsidR="00CA1770" w:rsidRPr="00682333" w:rsidRDefault="00CA1770" w:rsidP="007853AE"/>
          <w:p w14:paraId="5957CA8D" w14:textId="77777777" w:rsidR="00CA1770" w:rsidRDefault="00CA1770" w:rsidP="007853AE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CA1770" w14:paraId="592748DB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18025B91" w14:textId="77777777" w:rsidR="00CA1770" w:rsidRDefault="00CA1770" w:rsidP="001B7090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07392" behindDoc="0" locked="0" layoutInCell="1" allowOverlap="1" wp14:anchorId="00D10368" wp14:editId="58B6246A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468000" cy="234000"/>
                        <wp:effectExtent l="0" t="0" r="8255" b="0"/>
                        <wp:wrapNone/>
                        <wp:docPr id="2086347314" name="Grafik 208634731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2D7F8313" w14:textId="77777777" w:rsidR="00CA1770" w:rsidRPr="00BF173C" w:rsidRDefault="00CA1770" w:rsidP="001B7090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47AEB184" w14:textId="204B5631" w:rsidR="00C62741" w:rsidRDefault="00C62741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rStyle w:val="ekvquellefett"/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</w:rPr>
                    <w:t>Anke Fröhlich, Leipzig</w:t>
                  </w:r>
                </w:p>
                <w:p w14:paraId="0FD428A0" w14:textId="18030A4C" w:rsidR="00CA1770" w:rsidRPr="00BF173C" w:rsidRDefault="00CA1770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5322E561" w14:textId="77777777" w:rsidR="00CA1770" w:rsidRPr="00682333" w:rsidRDefault="00CA1770" w:rsidP="007853AE"/>
        </w:tc>
      </w:tr>
      <w:tr w:rsidR="00CA1770" w14:paraId="3FC0CC94" w14:textId="77777777" w:rsidTr="007853AE">
        <w:trPr>
          <w:trHeight w:val="5839"/>
        </w:trPr>
        <w:tc>
          <w:tcPr>
            <w:tcW w:w="9067" w:type="dxa"/>
          </w:tcPr>
          <w:p w14:paraId="6B5C1BB7" w14:textId="6341ECAE" w:rsidR="00CA1770" w:rsidRDefault="00CA1770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589F48F9" wp14:editId="729D8CFF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93345</wp:posOffset>
                  </wp:positionV>
                  <wp:extent cx="489585" cy="480039"/>
                  <wp:effectExtent l="0" t="0" r="5715" b="0"/>
                  <wp:wrapNone/>
                  <wp:docPr id="1563227914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227914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" b="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A03D55" w14:textId="03FFCA39" w:rsidR="00CA1770" w:rsidRPr="00682333" w:rsidRDefault="00CA1770" w:rsidP="007853AE"/>
          <w:p w14:paraId="695DB779" w14:textId="2F01F995" w:rsidR="00CA1770" w:rsidRPr="00682333" w:rsidRDefault="00CA1770" w:rsidP="007853AE"/>
          <w:p w14:paraId="4B5495BE" w14:textId="20C28BBF" w:rsidR="00CA1770" w:rsidRPr="00682333" w:rsidRDefault="00C62741" w:rsidP="007853AE"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43832BCB" wp14:editId="023D141A">
                  <wp:simplePos x="0" y="0"/>
                  <wp:positionH relativeFrom="column">
                    <wp:posOffset>387350</wp:posOffset>
                  </wp:positionH>
                  <wp:positionV relativeFrom="paragraph">
                    <wp:posOffset>32385</wp:posOffset>
                  </wp:positionV>
                  <wp:extent cx="5015620" cy="2141220"/>
                  <wp:effectExtent l="0" t="0" r="0" b="0"/>
                  <wp:wrapNone/>
                  <wp:docPr id="1550396002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396002" name="Grafik 1550396002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27" t="40445" r="6837" b="-12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1655" cy="2143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016C60" w14:textId="0BAA1723" w:rsidR="00CA1770" w:rsidRPr="00682333" w:rsidRDefault="00CA1770" w:rsidP="007853AE"/>
          <w:p w14:paraId="5CA743E3" w14:textId="0BBC1297" w:rsidR="00CA1770" w:rsidRPr="00682333" w:rsidRDefault="00CA1770" w:rsidP="007853AE"/>
          <w:p w14:paraId="17E45154" w14:textId="77777777" w:rsidR="00CA1770" w:rsidRPr="00682333" w:rsidRDefault="00CA1770" w:rsidP="007853AE"/>
          <w:p w14:paraId="2D10D2A4" w14:textId="77777777" w:rsidR="00CA1770" w:rsidRPr="00682333" w:rsidRDefault="00CA1770" w:rsidP="007853AE"/>
          <w:p w14:paraId="796DB039" w14:textId="77777777" w:rsidR="00CA1770" w:rsidRPr="00682333" w:rsidRDefault="00CA1770" w:rsidP="007853AE"/>
          <w:p w14:paraId="000E61F6" w14:textId="77777777" w:rsidR="00CA1770" w:rsidRPr="00682333" w:rsidRDefault="00CA1770" w:rsidP="007853AE"/>
          <w:p w14:paraId="42D0D988" w14:textId="77777777" w:rsidR="00CA1770" w:rsidRPr="00682333" w:rsidRDefault="00CA1770" w:rsidP="007853AE"/>
          <w:p w14:paraId="613614F7" w14:textId="77777777" w:rsidR="00CA1770" w:rsidRPr="00682333" w:rsidRDefault="00CA1770" w:rsidP="007853AE"/>
          <w:p w14:paraId="72CF380C" w14:textId="77777777" w:rsidR="00CA1770" w:rsidRPr="00682333" w:rsidRDefault="00CA1770" w:rsidP="007853AE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CA1770" w14:paraId="7E39AB5F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12A608EB" w14:textId="77777777" w:rsidR="00CA1770" w:rsidRDefault="00CA1770" w:rsidP="001B7090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06368" behindDoc="0" locked="0" layoutInCell="1" allowOverlap="1" wp14:anchorId="721B6629" wp14:editId="3C0CF8EB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820351345" name="Grafik 182035134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06B0C9DC" w14:textId="77777777" w:rsidR="00CA1770" w:rsidRPr="00BF173C" w:rsidRDefault="00CA1770" w:rsidP="001B7090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1FF5F181" w14:textId="77777777" w:rsidR="00C62741" w:rsidRDefault="00C62741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rStyle w:val="ekvquellefett"/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</w:rPr>
                    <w:t>Anke Fröhlich, Leipzig</w:t>
                  </w:r>
                </w:p>
                <w:p w14:paraId="473CB006" w14:textId="127591C1" w:rsidR="00CA1770" w:rsidRPr="00BF173C" w:rsidRDefault="00CA1770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05704983" w14:textId="77777777" w:rsidR="00CA1770" w:rsidRPr="00682333" w:rsidRDefault="00CA1770" w:rsidP="007853AE"/>
        </w:tc>
      </w:tr>
    </w:tbl>
    <w:p w14:paraId="62752720" w14:textId="77777777" w:rsidR="00CA1770" w:rsidRDefault="00CA1770" w:rsidP="00CA1770"/>
    <w:p w14:paraId="436ADCE7" w14:textId="1989244E" w:rsidR="00AD6C0C" w:rsidRDefault="00AD6C0C" w:rsidP="00CA1770"/>
    <w:p w14:paraId="3D4283A7" w14:textId="77777777" w:rsidR="00AD6C0C" w:rsidRDefault="00AD6C0C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p w14:paraId="1A628BAB" w14:textId="0920F86A" w:rsidR="00AD6C0C" w:rsidRDefault="00AD6C0C" w:rsidP="00AD6C0C">
      <w:pPr>
        <w:pStyle w:val="ekvue3arial"/>
      </w:pPr>
    </w:p>
    <w:tbl>
      <w:tblPr>
        <w:tblStyle w:val="Tabellenraster"/>
        <w:tblpPr w:leftFromText="141" w:rightFromText="141" w:vertAnchor="page" w:horzAnchor="margin" w:tblpY="1303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AD6C0C" w14:paraId="6AEA5C0C" w14:textId="77777777" w:rsidTr="007853AE">
        <w:trPr>
          <w:trHeight w:val="5839"/>
        </w:trPr>
        <w:tc>
          <w:tcPr>
            <w:tcW w:w="9067" w:type="dxa"/>
          </w:tcPr>
          <w:p w14:paraId="5194D106" w14:textId="527B858B" w:rsidR="00AD6C0C" w:rsidRDefault="00AD6C0C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6E494B3B" wp14:editId="241D0603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96520</wp:posOffset>
                  </wp:positionV>
                  <wp:extent cx="489585" cy="480039"/>
                  <wp:effectExtent l="0" t="0" r="5715" b="0"/>
                  <wp:wrapNone/>
                  <wp:docPr id="1338219333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219333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" b="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23ABF8" w14:textId="44C806E2" w:rsidR="00AD6C0C" w:rsidRPr="00682333" w:rsidRDefault="00AD6C0C" w:rsidP="007853AE"/>
          <w:p w14:paraId="54892C4C" w14:textId="38EC703F" w:rsidR="00AD6C0C" w:rsidRPr="00682333" w:rsidRDefault="00AD6C0C" w:rsidP="007853AE"/>
          <w:p w14:paraId="2D754C55" w14:textId="3546B4EA" w:rsidR="00AD6C0C" w:rsidRPr="00682333" w:rsidRDefault="002F712C" w:rsidP="007853AE"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3677FB90" wp14:editId="4647FAE6">
                  <wp:simplePos x="0" y="0"/>
                  <wp:positionH relativeFrom="column">
                    <wp:posOffset>318769</wp:posOffset>
                  </wp:positionH>
                  <wp:positionV relativeFrom="paragraph">
                    <wp:posOffset>111760</wp:posOffset>
                  </wp:positionV>
                  <wp:extent cx="5295147" cy="1424940"/>
                  <wp:effectExtent l="0" t="0" r="1270" b="3810"/>
                  <wp:wrapNone/>
                  <wp:docPr id="347084772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084772" name="Grafik 347084772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91" t="51281" r="6973" b="3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8671" cy="1425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FE21DD" w14:textId="5EAF7CA8" w:rsidR="00AD6C0C" w:rsidRPr="00682333" w:rsidRDefault="00AD6C0C" w:rsidP="007853AE"/>
          <w:p w14:paraId="3B65CB9D" w14:textId="11356235" w:rsidR="00AD6C0C" w:rsidRPr="00682333" w:rsidRDefault="00AD6C0C" w:rsidP="007853AE"/>
          <w:p w14:paraId="4B4125F1" w14:textId="2C38ABE2" w:rsidR="00AD6C0C" w:rsidRPr="00682333" w:rsidRDefault="00AD6C0C" w:rsidP="007853AE"/>
          <w:p w14:paraId="1D597B93" w14:textId="0D11E2ED" w:rsidR="00AD6C0C" w:rsidRPr="00682333" w:rsidRDefault="00AD6C0C" w:rsidP="007853AE"/>
          <w:p w14:paraId="0CE674E5" w14:textId="058D9357" w:rsidR="00AD6C0C" w:rsidRPr="00682333" w:rsidRDefault="00AD6C0C" w:rsidP="007853AE"/>
          <w:p w14:paraId="001F3B67" w14:textId="77777777" w:rsidR="00AD6C0C" w:rsidRPr="00682333" w:rsidRDefault="00AD6C0C" w:rsidP="007853AE"/>
          <w:p w14:paraId="49369976" w14:textId="77777777" w:rsidR="00AD6C0C" w:rsidRPr="00682333" w:rsidRDefault="00AD6C0C" w:rsidP="007853AE"/>
          <w:p w14:paraId="4EAA22CD" w14:textId="77777777" w:rsidR="00AD6C0C" w:rsidRPr="00682333" w:rsidRDefault="00AD6C0C" w:rsidP="007853AE"/>
          <w:p w14:paraId="70060004" w14:textId="77777777" w:rsidR="00AD6C0C" w:rsidRDefault="00AD6C0C" w:rsidP="007853AE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AD6C0C" w14:paraId="66C217F2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313B88B9" w14:textId="77777777" w:rsidR="00AD6C0C" w:rsidRDefault="00AD6C0C" w:rsidP="001B7090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14560" behindDoc="0" locked="0" layoutInCell="1" allowOverlap="1" wp14:anchorId="3FF2ABFA" wp14:editId="2AE55C26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468000" cy="234000"/>
                        <wp:effectExtent l="0" t="0" r="8255" b="0"/>
                        <wp:wrapNone/>
                        <wp:docPr id="981997101" name="Grafik 98199710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53F8F101" w14:textId="54AC6A1F" w:rsidR="00AD6C0C" w:rsidRPr="00BF173C" w:rsidRDefault="00AD6C0C" w:rsidP="001B7090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2D590ED3" w14:textId="77777777" w:rsidR="002F712C" w:rsidRDefault="002F712C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rStyle w:val="ekvquellefett"/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</w:rPr>
                    <w:t>Anke Fröhlich, Leipzig</w:t>
                  </w:r>
                </w:p>
                <w:p w14:paraId="10429E5D" w14:textId="527110E3" w:rsidR="00AD6C0C" w:rsidRPr="00BF173C" w:rsidRDefault="00AD6C0C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3F1D87AA" w14:textId="77777777" w:rsidR="00AD6C0C" w:rsidRPr="00682333" w:rsidRDefault="00AD6C0C" w:rsidP="007853AE"/>
        </w:tc>
      </w:tr>
      <w:tr w:rsidR="00AD6C0C" w14:paraId="5D7485F3" w14:textId="77777777" w:rsidTr="007853AE">
        <w:trPr>
          <w:trHeight w:val="5839"/>
        </w:trPr>
        <w:tc>
          <w:tcPr>
            <w:tcW w:w="9067" w:type="dxa"/>
          </w:tcPr>
          <w:p w14:paraId="3BDA29A7" w14:textId="1337908D" w:rsidR="00AD6C0C" w:rsidRDefault="00AD6C0C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64C172D6" wp14:editId="2BB3495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93345</wp:posOffset>
                  </wp:positionV>
                  <wp:extent cx="489585" cy="480039"/>
                  <wp:effectExtent l="0" t="0" r="5715" b="0"/>
                  <wp:wrapNone/>
                  <wp:docPr id="229518522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518522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" b="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7CB7B9" w14:textId="15C2DC0A" w:rsidR="00AD6C0C" w:rsidRPr="00682333" w:rsidRDefault="00AD6C0C" w:rsidP="007853AE"/>
          <w:p w14:paraId="3AA0F5B2" w14:textId="4D356E8B" w:rsidR="00AD6C0C" w:rsidRPr="00682333" w:rsidRDefault="00AD6C0C" w:rsidP="007853AE"/>
          <w:p w14:paraId="4BFE7E10" w14:textId="55B12D77" w:rsidR="00AD6C0C" w:rsidRPr="00682333" w:rsidRDefault="002F712C" w:rsidP="007853AE"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6E14AD7A" wp14:editId="345A82F0">
                  <wp:simplePos x="0" y="0"/>
                  <wp:positionH relativeFrom="column">
                    <wp:posOffset>318769</wp:posOffset>
                  </wp:positionH>
                  <wp:positionV relativeFrom="paragraph">
                    <wp:posOffset>85725</wp:posOffset>
                  </wp:positionV>
                  <wp:extent cx="5352709" cy="1737360"/>
                  <wp:effectExtent l="0" t="0" r="635" b="0"/>
                  <wp:wrapNone/>
                  <wp:docPr id="144362072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620728" name="Grafik 1443620728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51" t="38549" r="65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8000" cy="1739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3701D4" w14:textId="135590AA" w:rsidR="00AD6C0C" w:rsidRPr="00682333" w:rsidRDefault="00AD6C0C" w:rsidP="007853AE"/>
          <w:p w14:paraId="424E0FF0" w14:textId="77777777" w:rsidR="00AD6C0C" w:rsidRPr="00682333" w:rsidRDefault="00AD6C0C" w:rsidP="007853AE"/>
          <w:p w14:paraId="47C62FA5" w14:textId="23995067" w:rsidR="00AD6C0C" w:rsidRPr="00682333" w:rsidRDefault="00AD6C0C" w:rsidP="007853AE"/>
          <w:p w14:paraId="191EB565" w14:textId="77777777" w:rsidR="00AD6C0C" w:rsidRPr="00682333" w:rsidRDefault="00AD6C0C" w:rsidP="007853AE"/>
          <w:p w14:paraId="4A219F1C" w14:textId="77777777" w:rsidR="00AD6C0C" w:rsidRPr="00682333" w:rsidRDefault="00AD6C0C" w:rsidP="007853AE"/>
          <w:p w14:paraId="06E1D097" w14:textId="77777777" w:rsidR="00AD6C0C" w:rsidRPr="00682333" w:rsidRDefault="00AD6C0C" w:rsidP="007853AE"/>
          <w:p w14:paraId="200BD50C" w14:textId="77777777" w:rsidR="00AD6C0C" w:rsidRPr="00682333" w:rsidRDefault="00AD6C0C" w:rsidP="007853AE"/>
          <w:p w14:paraId="00F8FCF0" w14:textId="77777777" w:rsidR="00AD6C0C" w:rsidRPr="00682333" w:rsidRDefault="00AD6C0C" w:rsidP="007853AE"/>
          <w:p w14:paraId="6B0C32EA" w14:textId="77777777" w:rsidR="00AD6C0C" w:rsidRPr="00682333" w:rsidRDefault="00AD6C0C" w:rsidP="007853AE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AD6C0C" w14:paraId="147CF834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4E0A2FE6" w14:textId="77777777" w:rsidR="00AD6C0C" w:rsidRDefault="00AD6C0C" w:rsidP="001B7090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13536" behindDoc="0" locked="0" layoutInCell="1" allowOverlap="1" wp14:anchorId="700036B2" wp14:editId="05C67E3B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050604539" name="Grafik 105060453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77DC575A" w14:textId="77777777" w:rsidR="00AD6C0C" w:rsidRPr="00BF173C" w:rsidRDefault="00AD6C0C" w:rsidP="001B7090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22D4B702" w14:textId="3502DF6B" w:rsidR="002F712C" w:rsidRDefault="0058700A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rStyle w:val="ekvquellefett"/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</w:rPr>
                    <w:t>Friederike Schumann, Berlin</w:t>
                  </w:r>
                </w:p>
                <w:p w14:paraId="5B101EDD" w14:textId="0F5DF6E0" w:rsidR="00AD6C0C" w:rsidRPr="00BF173C" w:rsidRDefault="00AD6C0C" w:rsidP="001B7090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194A964B" w14:textId="77777777" w:rsidR="00AD6C0C" w:rsidRPr="00682333" w:rsidRDefault="00AD6C0C" w:rsidP="007853AE"/>
        </w:tc>
      </w:tr>
    </w:tbl>
    <w:p w14:paraId="5A4398C9" w14:textId="77777777" w:rsidR="00AD6C0C" w:rsidRDefault="00AD6C0C" w:rsidP="00AD6C0C"/>
    <w:p w14:paraId="3A0A7CCD" w14:textId="77777777" w:rsidR="00AD6C0C" w:rsidRDefault="00AD6C0C" w:rsidP="00AD6C0C"/>
    <w:p w14:paraId="39AF6A2D" w14:textId="77777777" w:rsidR="00CA1770" w:rsidRDefault="00CA1770" w:rsidP="00CA1770"/>
    <w:p w14:paraId="1574988B" w14:textId="25D62429" w:rsidR="00E62CDF" w:rsidRDefault="00E62CDF" w:rsidP="001B7090">
      <w:pPr>
        <w:tabs>
          <w:tab w:val="clear" w:pos="340"/>
          <w:tab w:val="clear" w:pos="595"/>
          <w:tab w:val="clear" w:pos="851"/>
        </w:tabs>
        <w:spacing w:after="160" w:line="259" w:lineRule="auto"/>
      </w:pPr>
    </w:p>
    <w:p w14:paraId="47A9FDFA" w14:textId="6ADB9A97" w:rsidR="006756F2" w:rsidRDefault="006756F2" w:rsidP="001B7090">
      <w:pPr>
        <w:tabs>
          <w:tab w:val="clear" w:pos="340"/>
          <w:tab w:val="clear" w:pos="595"/>
          <w:tab w:val="clear" w:pos="851"/>
        </w:tabs>
        <w:spacing w:after="160" w:line="259" w:lineRule="auto"/>
      </w:pPr>
    </w:p>
    <w:p w14:paraId="6A2E14DE" w14:textId="77777777" w:rsidR="00E62CDF" w:rsidRPr="00CF4BA1" w:rsidRDefault="00E62CDF" w:rsidP="00EA5A99"/>
    <w:sectPr w:rsidR="00E62CDF" w:rsidRPr="00CF4BA1" w:rsidSect="00E9514A">
      <w:footerReference w:type="default" r:id="rId19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E6111" w14:textId="77777777" w:rsidR="00B75D43" w:rsidRDefault="00B75D43" w:rsidP="003C599D">
      <w:pPr>
        <w:spacing w:line="240" w:lineRule="auto"/>
      </w:pPr>
      <w:r>
        <w:separator/>
      </w:r>
    </w:p>
  </w:endnote>
  <w:endnote w:type="continuationSeparator" w:id="0">
    <w:p w14:paraId="22E81938" w14:textId="77777777" w:rsidR="00B75D43" w:rsidRDefault="00B75D43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01" w:type="dxa"/>
      <w:tblInd w:w="-12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</w:tblGrid>
    <w:tr w:rsidR="00682333" w:rsidRPr="00F42294" w14:paraId="38FDCA53" w14:textId="77777777" w:rsidTr="00682333">
      <w:trPr>
        <w:trHeight w:hRule="exact" w:val="680"/>
      </w:trPr>
      <w:tc>
        <w:tcPr>
          <w:tcW w:w="1138" w:type="dxa"/>
          <w:noWrap/>
        </w:tcPr>
        <w:p w14:paraId="2792F1AA" w14:textId="77777777" w:rsidR="00682333" w:rsidRPr="00913892" w:rsidRDefault="00682333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7C0E10EF" wp14:editId="42AC9E8E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9" w:type="dxa"/>
          <w:noWrap/>
          <w:tcMar>
            <w:right w:w="57" w:type="dxa"/>
          </w:tcMar>
        </w:tcPr>
        <w:p w14:paraId="4B4DDF7A" w14:textId="143D768F" w:rsidR="00682333" w:rsidRPr="00913892" w:rsidRDefault="00682333" w:rsidP="00322FDD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54" w:type="dxa"/>
          <w:noWrap/>
        </w:tcPr>
        <w:p w14:paraId="05831833" w14:textId="4C597928" w:rsidR="00682333" w:rsidRDefault="00682333" w:rsidP="00294F2A">
          <w:pPr>
            <w:pStyle w:val="ekvquelle"/>
          </w:pPr>
          <w:r w:rsidRPr="00456923">
            <w:rPr>
              <w:rStyle w:val="ekvquellefett"/>
            </w:rPr>
            <w:t>Abbildungen:</w:t>
          </w:r>
          <w:r w:rsidR="00663362">
            <w:t xml:space="preserve"> siehe Einzelnachweise Kärtchen</w:t>
          </w:r>
        </w:p>
        <w:p w14:paraId="11441DF1" w14:textId="7DF0EBAA" w:rsidR="00682333" w:rsidRPr="00913892" w:rsidRDefault="00682333" w:rsidP="00294F2A">
          <w:pPr>
            <w:pStyle w:val="ekvquelle"/>
          </w:pPr>
          <w:r w:rsidRPr="00456923">
            <w:rPr>
              <w:rStyle w:val="ekvquellefett"/>
            </w:rPr>
            <w:t>Text:</w:t>
          </w:r>
          <w:r>
            <w:t xml:space="preserve"> </w:t>
          </w:r>
          <w:r w:rsidR="001058B2">
            <w:t>Team Sprache 2 inklusiv</w:t>
          </w:r>
        </w:p>
      </w:tc>
    </w:tr>
  </w:tbl>
  <w:p w14:paraId="7B479968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D3247" w14:textId="77777777" w:rsidR="00B75D43" w:rsidRDefault="00B75D43" w:rsidP="003C599D">
      <w:pPr>
        <w:spacing w:line="240" w:lineRule="auto"/>
      </w:pPr>
      <w:r>
        <w:separator/>
      </w:r>
    </w:p>
  </w:footnote>
  <w:footnote w:type="continuationSeparator" w:id="0">
    <w:p w14:paraId="4E89B6FF" w14:textId="77777777" w:rsidR="00B75D43" w:rsidRDefault="00B75D43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num w:numId="1" w16cid:durableId="766585905">
    <w:abstractNumId w:val="0"/>
  </w:num>
  <w:num w:numId="2" w16cid:durableId="1553038667">
    <w:abstractNumId w:val="1"/>
  </w:num>
  <w:num w:numId="3" w16cid:durableId="264461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68"/>
    <w:rsid w:val="000040E2"/>
    <w:rsid w:val="00005913"/>
    <w:rsid w:val="00005BCD"/>
    <w:rsid w:val="000065C2"/>
    <w:rsid w:val="000160A7"/>
    <w:rsid w:val="00020440"/>
    <w:rsid w:val="00021949"/>
    <w:rsid w:val="00027748"/>
    <w:rsid w:val="00035074"/>
    <w:rsid w:val="00037566"/>
    <w:rsid w:val="00043523"/>
    <w:rsid w:val="00045525"/>
    <w:rsid w:val="000523D4"/>
    <w:rsid w:val="00054678"/>
    <w:rsid w:val="00054A93"/>
    <w:rsid w:val="00055113"/>
    <w:rsid w:val="0006258C"/>
    <w:rsid w:val="00062D31"/>
    <w:rsid w:val="00066C3D"/>
    <w:rsid w:val="0007436E"/>
    <w:rsid w:val="000812E6"/>
    <w:rsid w:val="00090AB2"/>
    <w:rsid w:val="000928AA"/>
    <w:rsid w:val="00092E87"/>
    <w:rsid w:val="000939F5"/>
    <w:rsid w:val="00094A1F"/>
    <w:rsid w:val="00094F01"/>
    <w:rsid w:val="000A49CB"/>
    <w:rsid w:val="000B098D"/>
    <w:rsid w:val="000B7BD3"/>
    <w:rsid w:val="000C11E0"/>
    <w:rsid w:val="000C4A3A"/>
    <w:rsid w:val="000D0BA0"/>
    <w:rsid w:val="000D40DE"/>
    <w:rsid w:val="000D4791"/>
    <w:rsid w:val="000E343E"/>
    <w:rsid w:val="000E6045"/>
    <w:rsid w:val="000F21E8"/>
    <w:rsid w:val="000F3A5C"/>
    <w:rsid w:val="000F5724"/>
    <w:rsid w:val="000F5DEF"/>
    <w:rsid w:val="000F7910"/>
    <w:rsid w:val="0010123E"/>
    <w:rsid w:val="00103057"/>
    <w:rsid w:val="001034B1"/>
    <w:rsid w:val="001058B2"/>
    <w:rsid w:val="00107D77"/>
    <w:rsid w:val="001128A5"/>
    <w:rsid w:val="00122AB1"/>
    <w:rsid w:val="00124062"/>
    <w:rsid w:val="00131417"/>
    <w:rsid w:val="00135571"/>
    <w:rsid w:val="001524C9"/>
    <w:rsid w:val="00163B3C"/>
    <w:rsid w:val="001641FA"/>
    <w:rsid w:val="0016475A"/>
    <w:rsid w:val="00165ECC"/>
    <w:rsid w:val="00175292"/>
    <w:rsid w:val="001759BF"/>
    <w:rsid w:val="00182050"/>
    <w:rsid w:val="00182B7D"/>
    <w:rsid w:val="001845AC"/>
    <w:rsid w:val="00186866"/>
    <w:rsid w:val="00190B65"/>
    <w:rsid w:val="00193A18"/>
    <w:rsid w:val="001A4E8B"/>
    <w:rsid w:val="001A5BD5"/>
    <w:rsid w:val="001B1266"/>
    <w:rsid w:val="001B67AD"/>
    <w:rsid w:val="001B7090"/>
    <w:rsid w:val="001C3792"/>
    <w:rsid w:val="001D2674"/>
    <w:rsid w:val="001D39FD"/>
    <w:rsid w:val="001E2C92"/>
    <w:rsid w:val="001E485B"/>
    <w:rsid w:val="001F1E3D"/>
    <w:rsid w:val="001F53F1"/>
    <w:rsid w:val="0020055A"/>
    <w:rsid w:val="00201AA1"/>
    <w:rsid w:val="00202C8A"/>
    <w:rsid w:val="00202CC0"/>
    <w:rsid w:val="00205239"/>
    <w:rsid w:val="0021213C"/>
    <w:rsid w:val="00216D91"/>
    <w:rsid w:val="002240EA"/>
    <w:rsid w:val="002266E8"/>
    <w:rsid w:val="002277D2"/>
    <w:rsid w:val="002301FF"/>
    <w:rsid w:val="00232213"/>
    <w:rsid w:val="00246F77"/>
    <w:rsid w:val="002527A5"/>
    <w:rsid w:val="00255466"/>
    <w:rsid w:val="00255871"/>
    <w:rsid w:val="00255FE3"/>
    <w:rsid w:val="00261D9E"/>
    <w:rsid w:val="00263D24"/>
    <w:rsid w:val="0026581E"/>
    <w:rsid w:val="00272AB7"/>
    <w:rsid w:val="0028107C"/>
    <w:rsid w:val="0028231D"/>
    <w:rsid w:val="002832FA"/>
    <w:rsid w:val="00287B24"/>
    <w:rsid w:val="00287DC0"/>
    <w:rsid w:val="002903B7"/>
    <w:rsid w:val="002947AE"/>
    <w:rsid w:val="00294F2A"/>
    <w:rsid w:val="002A25AE"/>
    <w:rsid w:val="002B3DF1"/>
    <w:rsid w:val="002B64EA"/>
    <w:rsid w:val="002C2B8E"/>
    <w:rsid w:val="002C7456"/>
    <w:rsid w:val="002D41F4"/>
    <w:rsid w:val="002D7B0C"/>
    <w:rsid w:val="002D7B42"/>
    <w:rsid w:val="002E163A"/>
    <w:rsid w:val="002E44B2"/>
    <w:rsid w:val="002F1328"/>
    <w:rsid w:val="002F4FD4"/>
    <w:rsid w:val="002F712C"/>
    <w:rsid w:val="00302866"/>
    <w:rsid w:val="00303749"/>
    <w:rsid w:val="00304833"/>
    <w:rsid w:val="00306BDB"/>
    <w:rsid w:val="00313596"/>
    <w:rsid w:val="00313FD8"/>
    <w:rsid w:val="00315EA9"/>
    <w:rsid w:val="003164C4"/>
    <w:rsid w:val="00320087"/>
    <w:rsid w:val="00321063"/>
    <w:rsid w:val="00322BBA"/>
    <w:rsid w:val="00322FDD"/>
    <w:rsid w:val="0032667B"/>
    <w:rsid w:val="003323B5"/>
    <w:rsid w:val="003373EF"/>
    <w:rsid w:val="003420BF"/>
    <w:rsid w:val="00350FBE"/>
    <w:rsid w:val="00352568"/>
    <w:rsid w:val="00362B02"/>
    <w:rsid w:val="0036404C"/>
    <w:rsid w:val="00376A0A"/>
    <w:rsid w:val="0038356B"/>
    <w:rsid w:val="00384305"/>
    <w:rsid w:val="00387A40"/>
    <w:rsid w:val="0039268F"/>
    <w:rsid w:val="00392F9B"/>
    <w:rsid w:val="003945FF"/>
    <w:rsid w:val="0039465E"/>
    <w:rsid w:val="003A1A19"/>
    <w:rsid w:val="003A37AB"/>
    <w:rsid w:val="003A5B0C"/>
    <w:rsid w:val="003B2984"/>
    <w:rsid w:val="003B62C0"/>
    <w:rsid w:val="003C39DC"/>
    <w:rsid w:val="003C599D"/>
    <w:rsid w:val="003D03ED"/>
    <w:rsid w:val="003D70F5"/>
    <w:rsid w:val="003E21AC"/>
    <w:rsid w:val="003E5C8B"/>
    <w:rsid w:val="003E6330"/>
    <w:rsid w:val="003F362F"/>
    <w:rsid w:val="003F4926"/>
    <w:rsid w:val="00405D0B"/>
    <w:rsid w:val="00410F77"/>
    <w:rsid w:val="00411B18"/>
    <w:rsid w:val="00415632"/>
    <w:rsid w:val="0042107E"/>
    <w:rsid w:val="00424375"/>
    <w:rsid w:val="004372DD"/>
    <w:rsid w:val="00437B2F"/>
    <w:rsid w:val="00441088"/>
    <w:rsid w:val="00441724"/>
    <w:rsid w:val="00454148"/>
    <w:rsid w:val="00456923"/>
    <w:rsid w:val="004621B3"/>
    <w:rsid w:val="0047471A"/>
    <w:rsid w:val="004766C8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4C5E11"/>
    <w:rsid w:val="00501528"/>
    <w:rsid w:val="005069C1"/>
    <w:rsid w:val="00511D7E"/>
    <w:rsid w:val="00514229"/>
    <w:rsid w:val="005156EC"/>
    <w:rsid w:val="005168A4"/>
    <w:rsid w:val="0052117E"/>
    <w:rsid w:val="00521B91"/>
    <w:rsid w:val="005252D2"/>
    <w:rsid w:val="00530C92"/>
    <w:rsid w:val="00533581"/>
    <w:rsid w:val="00535AD8"/>
    <w:rsid w:val="005401A5"/>
    <w:rsid w:val="00547103"/>
    <w:rsid w:val="00560848"/>
    <w:rsid w:val="0057200E"/>
    <w:rsid w:val="00572A0F"/>
    <w:rsid w:val="00574FE0"/>
    <w:rsid w:val="00576D2D"/>
    <w:rsid w:val="00584F88"/>
    <w:rsid w:val="005853A0"/>
    <w:rsid w:val="0058635A"/>
    <w:rsid w:val="0058700A"/>
    <w:rsid w:val="00597E2F"/>
    <w:rsid w:val="005A51B0"/>
    <w:rsid w:val="005A6D94"/>
    <w:rsid w:val="005C047C"/>
    <w:rsid w:val="005C0FBD"/>
    <w:rsid w:val="005D367A"/>
    <w:rsid w:val="005D3E99"/>
    <w:rsid w:val="005D41A1"/>
    <w:rsid w:val="005D5FBC"/>
    <w:rsid w:val="005D698E"/>
    <w:rsid w:val="005E15AC"/>
    <w:rsid w:val="005E40DE"/>
    <w:rsid w:val="005F2AB3"/>
    <w:rsid w:val="005F3914"/>
    <w:rsid w:val="005F439D"/>
    <w:rsid w:val="0060113C"/>
    <w:rsid w:val="00603AD5"/>
    <w:rsid w:val="006201CB"/>
    <w:rsid w:val="00622F6B"/>
    <w:rsid w:val="00627765"/>
    <w:rsid w:val="0064692C"/>
    <w:rsid w:val="00647125"/>
    <w:rsid w:val="00653F68"/>
    <w:rsid w:val="0065576E"/>
    <w:rsid w:val="00663362"/>
    <w:rsid w:val="00666A3E"/>
    <w:rsid w:val="006756F2"/>
    <w:rsid w:val="006802C4"/>
    <w:rsid w:val="00682333"/>
    <w:rsid w:val="0068429A"/>
    <w:rsid w:val="00685FDD"/>
    <w:rsid w:val="00691881"/>
    <w:rsid w:val="00693676"/>
    <w:rsid w:val="006A00FF"/>
    <w:rsid w:val="006A311E"/>
    <w:rsid w:val="006B2D23"/>
    <w:rsid w:val="006B6247"/>
    <w:rsid w:val="006C2C80"/>
    <w:rsid w:val="006C4E52"/>
    <w:rsid w:val="006C6A77"/>
    <w:rsid w:val="006D49F0"/>
    <w:rsid w:val="006D5797"/>
    <w:rsid w:val="006D6E84"/>
    <w:rsid w:val="006E235E"/>
    <w:rsid w:val="006F0D3C"/>
    <w:rsid w:val="006F2EDC"/>
    <w:rsid w:val="00710718"/>
    <w:rsid w:val="00713796"/>
    <w:rsid w:val="00715A9A"/>
    <w:rsid w:val="0072030B"/>
    <w:rsid w:val="00720747"/>
    <w:rsid w:val="007228A6"/>
    <w:rsid w:val="00722BE8"/>
    <w:rsid w:val="00724064"/>
    <w:rsid w:val="00726D08"/>
    <w:rsid w:val="00733A44"/>
    <w:rsid w:val="007406CA"/>
    <w:rsid w:val="00745BC6"/>
    <w:rsid w:val="007507F9"/>
    <w:rsid w:val="00751B0E"/>
    <w:rsid w:val="00760C41"/>
    <w:rsid w:val="00766405"/>
    <w:rsid w:val="0076691A"/>
    <w:rsid w:val="0077025E"/>
    <w:rsid w:val="00772DA9"/>
    <w:rsid w:val="00787700"/>
    <w:rsid w:val="007920AC"/>
    <w:rsid w:val="00793822"/>
    <w:rsid w:val="007A2F5A"/>
    <w:rsid w:val="007A5AA1"/>
    <w:rsid w:val="007A79E2"/>
    <w:rsid w:val="007C3229"/>
    <w:rsid w:val="007C54F5"/>
    <w:rsid w:val="007D186F"/>
    <w:rsid w:val="007E1137"/>
    <w:rsid w:val="007E1B47"/>
    <w:rsid w:val="007E4DDC"/>
    <w:rsid w:val="007E5E71"/>
    <w:rsid w:val="007F0474"/>
    <w:rsid w:val="0080121B"/>
    <w:rsid w:val="00802E02"/>
    <w:rsid w:val="00803068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50EC8"/>
    <w:rsid w:val="00851354"/>
    <w:rsid w:val="00854D77"/>
    <w:rsid w:val="008576F6"/>
    <w:rsid w:val="00857713"/>
    <w:rsid w:val="00862C21"/>
    <w:rsid w:val="00867580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6E9F"/>
    <w:rsid w:val="008D7FDC"/>
    <w:rsid w:val="008E2194"/>
    <w:rsid w:val="008E4B7A"/>
    <w:rsid w:val="008E6248"/>
    <w:rsid w:val="008E7B8A"/>
    <w:rsid w:val="008F0A83"/>
    <w:rsid w:val="008F6EDE"/>
    <w:rsid w:val="00902002"/>
    <w:rsid w:val="00902CEB"/>
    <w:rsid w:val="009064C0"/>
    <w:rsid w:val="00907EC2"/>
    <w:rsid w:val="00912A0A"/>
    <w:rsid w:val="00913471"/>
    <w:rsid w:val="00913598"/>
    <w:rsid w:val="00913892"/>
    <w:rsid w:val="009215E3"/>
    <w:rsid w:val="00923796"/>
    <w:rsid w:val="00926370"/>
    <w:rsid w:val="00936CF0"/>
    <w:rsid w:val="00942106"/>
    <w:rsid w:val="0094260D"/>
    <w:rsid w:val="00946121"/>
    <w:rsid w:val="00952B21"/>
    <w:rsid w:val="009562A1"/>
    <w:rsid w:val="00956783"/>
    <w:rsid w:val="00957248"/>
    <w:rsid w:val="00957969"/>
    <w:rsid w:val="00962A4D"/>
    <w:rsid w:val="00964A22"/>
    <w:rsid w:val="00967C71"/>
    <w:rsid w:val="00972457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39FD"/>
    <w:rsid w:val="00A05E18"/>
    <w:rsid w:val="00A06EFE"/>
    <w:rsid w:val="00A170E5"/>
    <w:rsid w:val="00A2146F"/>
    <w:rsid w:val="00A23E76"/>
    <w:rsid w:val="00A26B32"/>
    <w:rsid w:val="00A2746F"/>
    <w:rsid w:val="00A27593"/>
    <w:rsid w:val="00A328B0"/>
    <w:rsid w:val="00A32B8D"/>
    <w:rsid w:val="00A35787"/>
    <w:rsid w:val="00A43B4C"/>
    <w:rsid w:val="00A478DC"/>
    <w:rsid w:val="00A520A0"/>
    <w:rsid w:val="00A701AF"/>
    <w:rsid w:val="00A75504"/>
    <w:rsid w:val="00A8687B"/>
    <w:rsid w:val="00A92B79"/>
    <w:rsid w:val="00A9695B"/>
    <w:rsid w:val="00A971EB"/>
    <w:rsid w:val="00AA3E8B"/>
    <w:rsid w:val="00AA559F"/>
    <w:rsid w:val="00AA5671"/>
    <w:rsid w:val="00AA5A5A"/>
    <w:rsid w:val="00AB05CF"/>
    <w:rsid w:val="00AB0DA8"/>
    <w:rsid w:val="00AB18CA"/>
    <w:rsid w:val="00AB34D3"/>
    <w:rsid w:val="00AB5327"/>
    <w:rsid w:val="00AB6AE5"/>
    <w:rsid w:val="00AB7619"/>
    <w:rsid w:val="00AC01E7"/>
    <w:rsid w:val="00AC7B89"/>
    <w:rsid w:val="00AD4D22"/>
    <w:rsid w:val="00AD6C0C"/>
    <w:rsid w:val="00AE1D68"/>
    <w:rsid w:val="00AE65F6"/>
    <w:rsid w:val="00AF053E"/>
    <w:rsid w:val="00B039E8"/>
    <w:rsid w:val="00B12339"/>
    <w:rsid w:val="00B14B45"/>
    <w:rsid w:val="00B15180"/>
    <w:rsid w:val="00B155E8"/>
    <w:rsid w:val="00B15F75"/>
    <w:rsid w:val="00B2194E"/>
    <w:rsid w:val="00B31F29"/>
    <w:rsid w:val="00B32DAF"/>
    <w:rsid w:val="00B36EBE"/>
    <w:rsid w:val="00B37E68"/>
    <w:rsid w:val="00B468CC"/>
    <w:rsid w:val="00B54655"/>
    <w:rsid w:val="00B6045F"/>
    <w:rsid w:val="00B7242A"/>
    <w:rsid w:val="00B75D43"/>
    <w:rsid w:val="00B82B4E"/>
    <w:rsid w:val="00B8347D"/>
    <w:rsid w:val="00B8420E"/>
    <w:rsid w:val="00B90CE1"/>
    <w:rsid w:val="00BA1A23"/>
    <w:rsid w:val="00BB7B85"/>
    <w:rsid w:val="00BC2CD2"/>
    <w:rsid w:val="00BC6483"/>
    <w:rsid w:val="00BC69E3"/>
    <w:rsid w:val="00BC7335"/>
    <w:rsid w:val="00BD1484"/>
    <w:rsid w:val="00BD542D"/>
    <w:rsid w:val="00BD6E66"/>
    <w:rsid w:val="00BE1962"/>
    <w:rsid w:val="00BE4821"/>
    <w:rsid w:val="00BF173C"/>
    <w:rsid w:val="00BF17F2"/>
    <w:rsid w:val="00C00404"/>
    <w:rsid w:val="00C172AE"/>
    <w:rsid w:val="00C20EB9"/>
    <w:rsid w:val="00C2586D"/>
    <w:rsid w:val="00C25948"/>
    <w:rsid w:val="00C343F5"/>
    <w:rsid w:val="00C40555"/>
    <w:rsid w:val="00C40D51"/>
    <w:rsid w:val="00C429A6"/>
    <w:rsid w:val="00C504F8"/>
    <w:rsid w:val="00C52A99"/>
    <w:rsid w:val="00C61654"/>
    <w:rsid w:val="00C62741"/>
    <w:rsid w:val="00C64E0E"/>
    <w:rsid w:val="00C727B3"/>
    <w:rsid w:val="00C72BA2"/>
    <w:rsid w:val="00C73B3E"/>
    <w:rsid w:val="00C83A3F"/>
    <w:rsid w:val="00C84E4C"/>
    <w:rsid w:val="00C87044"/>
    <w:rsid w:val="00C94D17"/>
    <w:rsid w:val="00CA1770"/>
    <w:rsid w:val="00CB27C6"/>
    <w:rsid w:val="00CB463B"/>
    <w:rsid w:val="00CB5B82"/>
    <w:rsid w:val="00CB782D"/>
    <w:rsid w:val="00CC54E0"/>
    <w:rsid w:val="00CC65A8"/>
    <w:rsid w:val="00CD6369"/>
    <w:rsid w:val="00CE2A37"/>
    <w:rsid w:val="00CE57E0"/>
    <w:rsid w:val="00CF2E1A"/>
    <w:rsid w:val="00CF4BA1"/>
    <w:rsid w:val="00CF715C"/>
    <w:rsid w:val="00D022EC"/>
    <w:rsid w:val="00D05217"/>
    <w:rsid w:val="00D0607D"/>
    <w:rsid w:val="00D06182"/>
    <w:rsid w:val="00D12661"/>
    <w:rsid w:val="00D1582D"/>
    <w:rsid w:val="00D25191"/>
    <w:rsid w:val="00D2569D"/>
    <w:rsid w:val="00D30F0F"/>
    <w:rsid w:val="00D559DE"/>
    <w:rsid w:val="00D56FEB"/>
    <w:rsid w:val="00D60378"/>
    <w:rsid w:val="00D611D6"/>
    <w:rsid w:val="00D612CD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2C47"/>
    <w:rsid w:val="00D92EAD"/>
    <w:rsid w:val="00D94CC2"/>
    <w:rsid w:val="00DA02CD"/>
    <w:rsid w:val="00DA1633"/>
    <w:rsid w:val="00DA29C3"/>
    <w:rsid w:val="00DB0557"/>
    <w:rsid w:val="00DB2925"/>
    <w:rsid w:val="00DB2C80"/>
    <w:rsid w:val="00DB5680"/>
    <w:rsid w:val="00DC2340"/>
    <w:rsid w:val="00DC30DA"/>
    <w:rsid w:val="00DE287B"/>
    <w:rsid w:val="00DF129D"/>
    <w:rsid w:val="00DF4371"/>
    <w:rsid w:val="00DF625F"/>
    <w:rsid w:val="00DF67BF"/>
    <w:rsid w:val="00DF74DB"/>
    <w:rsid w:val="00E01841"/>
    <w:rsid w:val="00E126C1"/>
    <w:rsid w:val="00E21473"/>
    <w:rsid w:val="00E22935"/>
    <w:rsid w:val="00E22C67"/>
    <w:rsid w:val="00E34F46"/>
    <w:rsid w:val="00E375D2"/>
    <w:rsid w:val="00E43E04"/>
    <w:rsid w:val="00E443CA"/>
    <w:rsid w:val="00E50799"/>
    <w:rsid w:val="00E52FD7"/>
    <w:rsid w:val="00E6047B"/>
    <w:rsid w:val="00E606D7"/>
    <w:rsid w:val="00E62CDF"/>
    <w:rsid w:val="00E63251"/>
    <w:rsid w:val="00E65257"/>
    <w:rsid w:val="00E70C40"/>
    <w:rsid w:val="00E710C7"/>
    <w:rsid w:val="00E71764"/>
    <w:rsid w:val="00E80E4F"/>
    <w:rsid w:val="00E9355F"/>
    <w:rsid w:val="00E9514A"/>
    <w:rsid w:val="00E95ED3"/>
    <w:rsid w:val="00EA3692"/>
    <w:rsid w:val="00EA5A99"/>
    <w:rsid w:val="00EA7542"/>
    <w:rsid w:val="00EB2280"/>
    <w:rsid w:val="00EC1621"/>
    <w:rsid w:val="00EC662E"/>
    <w:rsid w:val="00EE049D"/>
    <w:rsid w:val="00EE2721"/>
    <w:rsid w:val="00EE2A0B"/>
    <w:rsid w:val="00EE2D4E"/>
    <w:rsid w:val="00EF5568"/>
    <w:rsid w:val="00EF6029"/>
    <w:rsid w:val="00F030FC"/>
    <w:rsid w:val="00F16DA0"/>
    <w:rsid w:val="00F23554"/>
    <w:rsid w:val="00F241DA"/>
    <w:rsid w:val="00F24740"/>
    <w:rsid w:val="00F30571"/>
    <w:rsid w:val="00F32A67"/>
    <w:rsid w:val="00F335CB"/>
    <w:rsid w:val="00F344A5"/>
    <w:rsid w:val="00F35DB1"/>
    <w:rsid w:val="00F36D0F"/>
    <w:rsid w:val="00F4144F"/>
    <w:rsid w:val="00F42294"/>
    <w:rsid w:val="00F42F7B"/>
    <w:rsid w:val="00F459EB"/>
    <w:rsid w:val="00F4720F"/>
    <w:rsid w:val="00F5248B"/>
    <w:rsid w:val="00F52C9C"/>
    <w:rsid w:val="00F6336A"/>
    <w:rsid w:val="00F72065"/>
    <w:rsid w:val="00F81583"/>
    <w:rsid w:val="00F849BE"/>
    <w:rsid w:val="00F94848"/>
    <w:rsid w:val="00F94A4B"/>
    <w:rsid w:val="00F97AD4"/>
    <w:rsid w:val="00FA1E8E"/>
    <w:rsid w:val="00FA3027"/>
    <w:rsid w:val="00FB0917"/>
    <w:rsid w:val="00FB5750"/>
    <w:rsid w:val="00FB59FB"/>
    <w:rsid w:val="00FB72A0"/>
    <w:rsid w:val="00FC0D08"/>
    <w:rsid w:val="00FC35C5"/>
    <w:rsid w:val="00FC7DBF"/>
    <w:rsid w:val="00FE4FE6"/>
    <w:rsid w:val="00FE5C92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71B7C"/>
  <w15:chartTrackingRefBased/>
  <w15:docId w15:val="{5D96BF0C-B413-4AA1-9DEE-CEFDF2AF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C73B3E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uiPriority w:val="99"/>
    <w:semiHidden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semiHidden/>
    <w:unhideWhenUsed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semiHidden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24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  <w:style w:type="paragraph" w:customStyle="1" w:styleId="ekvquelleobjekt">
    <w:name w:val="ekv.quelle.objekt"/>
    <w:basedOn w:val="Standard"/>
    <w:uiPriority w:val="99"/>
    <w:qFormat/>
    <w:rsid w:val="007F0474"/>
    <w:pPr>
      <w:tabs>
        <w:tab w:val="clear" w:pos="340"/>
      </w:tabs>
      <w:spacing w:line="130" w:lineRule="exact"/>
    </w:pPr>
    <w:rPr>
      <w:sz w:val="10"/>
    </w:rPr>
  </w:style>
  <w:style w:type="paragraph" w:customStyle="1" w:styleId="ekvfussnote">
    <w:name w:val="ekv.fussnote"/>
    <w:basedOn w:val="ekvbildlegende"/>
    <w:uiPriority w:val="39"/>
    <w:qFormat/>
    <w:rsid w:val="007F0474"/>
  </w:style>
  <w:style w:type="paragraph" w:customStyle="1" w:styleId="ekvaufzhlung1">
    <w:name w:val="ekv.aufzählung.1"/>
    <w:basedOn w:val="Standard"/>
    <w:qFormat/>
    <w:rsid w:val="007F047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qFormat/>
    <w:rsid w:val="007F047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qFormat/>
    <w:rsid w:val="007F047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character" w:customStyle="1" w:styleId="ekvhandschriftausgeblendet">
    <w:name w:val="ekv.handschrift.ausgeblendet"/>
    <w:uiPriority w:val="19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7F0474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456923"/>
    <w:rPr>
      <w:rFonts w:ascii="Arial" w:hAnsi="Arial"/>
      <w:b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jg132\AppData\Roaming\Microsoft\Templates\WD_KV_KL1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8D33F-7A5A-41FC-8EE8-8B596B1D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329</Words>
  <Characters>2157</Characters>
  <Application>Microsoft Office Word</Application>
  <DocSecurity>0</DocSecurity>
  <Lines>215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9</cp:revision>
  <cp:lastPrinted>2016-12-08T14:25:00Z</cp:lastPrinted>
  <dcterms:created xsi:type="dcterms:W3CDTF">2026-09-10T13:26:00Z</dcterms:created>
  <dcterms:modified xsi:type="dcterms:W3CDTF">2026-09-10T13:49:00Z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KL1 - Version 1.08</vt:lpwstr>
  </property>
</Properties>
</file>