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
  <Relationship Id="rId3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1" Type="http://schemas.openxmlformats.org/officeDocument/2006/relationships/officeDocument" Target="word/document.xml"/>
  <Relationship Id="rId4" Type="http://schemas.openxmlformats.org/officeDocument/2006/relationships/custom-properties" Target="docProps/custom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60EC4E1A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2E6E50E3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5921D26E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0192A81F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72485EC9" w14:textId="77777777" w:rsidR="00FB59FB" w:rsidRPr="00EA7542" w:rsidRDefault="00FB59FB" w:rsidP="005446D6">
            <w:pPr>
              <w:pStyle w:val="ekvkolumnentitel"/>
            </w:pPr>
            <w:r w:rsidRPr="005446D6">
              <w:t>Datum</w:t>
            </w:r>
            <w:r>
              <w:t>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5D6947B2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2AF054A7" w14:textId="0FEE93F0" w:rsidR="00FB59FB" w:rsidRPr="00C172AE" w:rsidRDefault="00FB59FB" w:rsidP="005446D6">
            <w:pPr>
              <w:pStyle w:val="ekvkvnummer"/>
            </w:pPr>
            <w:r w:rsidRPr="005446D6">
              <w:t>KV</w:t>
            </w:r>
            <w:r>
              <w:t xml:space="preserve"> </w:t>
            </w:r>
            <w:r w:rsidR="00F87DA0">
              <w:t>01</w:t>
            </w:r>
          </w:p>
        </w:tc>
      </w:tr>
      <w:tr w:rsidR="00BF17F2" w:rsidRPr="00BF17F2" w14:paraId="7E551582" w14:textId="77777777" w:rsidTr="00F87DA0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single" w:sz="4" w:space="0" w:color="auto"/>
              <w:right w:val="nil"/>
            </w:tcBorders>
            <w:noWrap/>
            <w:vAlign w:val="bottom"/>
          </w:tcPr>
          <w:p w14:paraId="647D2791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single" w:sz="4" w:space="0" w:color="auto"/>
            </w:tcBorders>
            <w:noWrap/>
            <w:vAlign w:val="bottom"/>
          </w:tcPr>
          <w:p w14:paraId="3063C3A3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  <w:tr w:rsidR="00F87DA0" w:rsidRPr="00BF17F2" w14:paraId="4019A803" w14:textId="77777777" w:rsidTr="000C6B53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0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F685F70" w14:textId="05341F72" w:rsidR="00F87DA0" w:rsidRDefault="00AB229F" w:rsidP="00F87DA0">
            <w:pPr>
              <w:pStyle w:val="ekvue1arial"/>
              <w:jc w:val="center"/>
            </w:pPr>
            <w:r>
              <w:drawing>
                <wp:anchor distT="0" distB="0" distL="114300" distR="114300" simplePos="0" relativeHeight="251658240" behindDoc="0" locked="0" layoutInCell="1" allowOverlap="1" wp14:anchorId="0892A538" wp14:editId="0A6620C1">
                  <wp:simplePos x="0" y="0"/>
                  <wp:positionH relativeFrom="margin">
                    <wp:posOffset>6129655</wp:posOffset>
                  </wp:positionH>
                  <wp:positionV relativeFrom="paragraph">
                    <wp:posOffset>17145</wp:posOffset>
                  </wp:positionV>
                  <wp:extent cx="792480" cy="1357630"/>
                  <wp:effectExtent l="0" t="0" r="7620" b="0"/>
                  <wp:wrapNone/>
                  <wp:docPr id="1" name="Grafik 1" descr="Ein Bild, das Stativ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 descr="Ein Bild, das Stativ enthält.&#10;&#10;Automatisch generierte Beschreibung"/>
                          <pic:cNvPicPr/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92480" cy="13576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>Storyboard</w:t>
            </w:r>
          </w:p>
          <w:p w14:paraId="27AA01F4" w14:textId="77777777" w:rsidR="00F87DA0" w:rsidRPr="00BF17F2" w:rsidRDefault="00F87DA0" w:rsidP="00037566">
            <w:pPr>
              <w:rPr>
                <w:color w:val="FFFFFF" w:themeColor="background1"/>
              </w:rPr>
            </w:pPr>
          </w:p>
        </w:tc>
      </w:tr>
      <w:tr w:rsidR="00F87DA0" w:rsidRPr="00BF17F2" w14:paraId="3B912529" w14:textId="77777777" w:rsidTr="00AB229F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1450"/>
        </w:trPr>
        <w:tc>
          <w:tcPr>
            <w:tcW w:w="110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1346BB" w14:textId="0934779C" w:rsidR="00F87DA0" w:rsidRDefault="00AB229F" w:rsidP="00F87DA0">
            <w:pPr>
              <w:pStyle w:val="ekvue3arial"/>
            </w:pPr>
            <w:r>
              <w:t>Plane den Ablauf deines Films.</w:t>
            </w:r>
          </w:p>
          <w:p w14:paraId="29EA14B8" w14:textId="76E756F1" w:rsidR="00AB229F" w:rsidRDefault="00AB229F" w:rsidP="00F87DA0">
            <w:pPr>
              <w:pStyle w:val="ekvue3arial"/>
            </w:pPr>
          </w:p>
          <w:p w14:paraId="19501618" w14:textId="5EE6E92C" w:rsidR="00AB229F" w:rsidRDefault="00AB229F" w:rsidP="00F87DA0">
            <w:pPr>
              <w:pStyle w:val="ekvue3arial"/>
            </w:pPr>
            <w:r>
              <w:t>Filmtitel: ____________________________________________________________________________</w:t>
            </w:r>
          </w:p>
          <w:p w14:paraId="305199B5" w14:textId="13A36233" w:rsidR="00AB229F" w:rsidRPr="00F87DA0" w:rsidRDefault="00AB229F" w:rsidP="00F87DA0">
            <w:pPr>
              <w:pStyle w:val="ekvue3arial"/>
            </w:pPr>
          </w:p>
          <w:p w14:paraId="2D5546FD" w14:textId="77777777" w:rsidR="00F87DA0" w:rsidRDefault="00F87DA0" w:rsidP="00F87DA0">
            <w:pPr>
              <w:pStyle w:val="ekvue3arial"/>
            </w:pPr>
          </w:p>
        </w:tc>
      </w:tr>
    </w:tbl>
    <w:p w14:paraId="5B335877" w14:textId="77777777" w:rsidR="00AB229F" w:rsidRDefault="00AB229F"/>
    <w:tbl>
      <w:tblPr>
        <w:tblW w:w="5919" w:type="pct"/>
        <w:tblInd w:w="-1257" w:type="dxa"/>
        <w:tblBorders>
          <w:insideH w:val="single" w:sz="8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52"/>
        <w:gridCol w:w="3699"/>
        <w:gridCol w:w="3696"/>
        <w:gridCol w:w="14"/>
      </w:tblGrid>
      <w:tr w:rsidR="00AB229F" w:rsidRPr="00BF17F2" w14:paraId="4F47522A" w14:textId="77777777" w:rsidTr="00D61ECB">
        <w:trPr>
          <w:trHeight w:hRule="exact" w:val="824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B2C9B4" w14:textId="7C300EB1" w:rsidR="00AB229F" w:rsidRDefault="00AB229F" w:rsidP="00F87DA0">
            <w:pPr>
              <w:pStyle w:val="ekvue3arial"/>
            </w:pPr>
            <w:r>
              <w:t>Skizze der Szene</w:t>
            </w:r>
          </w:p>
        </w:tc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9B2CAA" w14:textId="524E1ACF" w:rsidR="00AB229F" w:rsidRDefault="00AB229F" w:rsidP="00F87DA0">
            <w:pPr>
              <w:pStyle w:val="ekvue3arial"/>
            </w:pPr>
            <w:r>
              <w:t>Beschreibung der Szene</w:t>
            </w: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B7FBE6" w14:textId="2958CF3F" w:rsidR="00AB229F" w:rsidRDefault="00AB229F" w:rsidP="00F87DA0">
            <w:pPr>
              <w:pStyle w:val="ekvue3arial"/>
            </w:pPr>
            <w:r>
              <w:t xml:space="preserve">Hinweise: </w:t>
            </w:r>
            <w:r w:rsidR="00765B7E">
              <w:br/>
            </w:r>
            <w:r w:rsidRPr="00765B7E">
              <w:rPr>
                <w:b w:val="0"/>
                <w:bCs/>
              </w:rPr>
              <w:t>Effekte, Kameraeinstellung</w:t>
            </w:r>
          </w:p>
        </w:tc>
      </w:tr>
      <w:tr w:rsidR="00765B7E" w:rsidRPr="00BF17F2" w14:paraId="510ED7A0" w14:textId="77777777" w:rsidTr="00D61ECB">
        <w:tblPrEx>
          <w:tblBorders>
            <w:insideH w:val="none" w:sz="0" w:space="0" w:color="auto"/>
          </w:tblBorders>
        </w:tblPrEx>
        <w:trPr>
          <w:gridAfter w:val="1"/>
          <w:wAfter w:w="14" w:type="dxa"/>
          <w:trHeight w:hRule="exact" w:val="3175"/>
        </w:trPr>
        <w:tc>
          <w:tcPr>
            <w:tcW w:w="3652" w:type="dxa"/>
            <w:tcBorders>
              <w:left w:val="single" w:sz="4" w:space="0" w:color="auto"/>
              <w:right w:val="single" w:sz="4" w:space="0" w:color="auto"/>
            </w:tcBorders>
          </w:tcPr>
          <w:p w14:paraId="1E36EC41" w14:textId="77777777" w:rsidR="00AB229F" w:rsidRDefault="00AB229F" w:rsidP="00C43F88">
            <w:pPr>
              <w:pStyle w:val="ekvue3arial"/>
            </w:pPr>
          </w:p>
        </w:tc>
        <w:tc>
          <w:tcPr>
            <w:tcW w:w="3699" w:type="dxa"/>
            <w:tcBorders>
              <w:left w:val="single" w:sz="4" w:space="0" w:color="auto"/>
              <w:right w:val="single" w:sz="4" w:space="0" w:color="auto"/>
            </w:tcBorders>
          </w:tcPr>
          <w:p w14:paraId="328FBAD0" w14:textId="5237697B" w:rsidR="00AB229F" w:rsidRDefault="00AB229F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32D6637C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47F2DAB1" w14:textId="77777777" w:rsidR="00D61ECB" w:rsidRDefault="00D61ECB" w:rsidP="00C43F88">
            <w:pPr>
              <w:pStyle w:val="ekvue3arial"/>
            </w:pPr>
          </w:p>
          <w:p w14:paraId="3CFD7ABF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13849FB4" w14:textId="77777777" w:rsidR="00D61ECB" w:rsidRDefault="00D61ECB" w:rsidP="00C43F88">
            <w:pPr>
              <w:pStyle w:val="ekvue3arial"/>
            </w:pPr>
          </w:p>
          <w:p w14:paraId="3CC2855E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34F3ABC2" w14:textId="77777777" w:rsidR="00D61ECB" w:rsidRDefault="00D61ECB" w:rsidP="00C43F88">
            <w:pPr>
              <w:pStyle w:val="ekvue3arial"/>
            </w:pPr>
          </w:p>
          <w:p w14:paraId="3CF7F61C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49F6B204" w14:textId="77777777" w:rsidR="00D61ECB" w:rsidRDefault="00D61ECB" w:rsidP="00C43F88">
            <w:pPr>
              <w:pStyle w:val="ekvue3arial"/>
            </w:pPr>
          </w:p>
          <w:p w14:paraId="71E903BE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3C123794" w14:textId="5301C3F6" w:rsidR="00D61ECB" w:rsidRDefault="00D61ECB" w:rsidP="00C43F88">
            <w:pPr>
              <w:pStyle w:val="ekvue3arial"/>
            </w:pPr>
          </w:p>
        </w:tc>
        <w:tc>
          <w:tcPr>
            <w:tcW w:w="36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21EB0AED" w14:textId="77777777" w:rsidR="00AB229F" w:rsidRDefault="00AB229F" w:rsidP="00C43F88">
            <w:pPr>
              <w:pStyle w:val="ekvue3arial"/>
            </w:pPr>
          </w:p>
        </w:tc>
      </w:tr>
      <w:tr w:rsidR="00D61ECB" w:rsidRPr="00BF17F2" w14:paraId="201EFFC8" w14:textId="77777777" w:rsidTr="00D61ECB">
        <w:tblPrEx>
          <w:tblBorders>
            <w:insideH w:val="none" w:sz="0" w:space="0" w:color="auto"/>
          </w:tblBorders>
        </w:tblPrEx>
        <w:trPr>
          <w:gridAfter w:val="1"/>
          <w:wAfter w:w="14" w:type="dxa"/>
          <w:trHeight w:hRule="exact" w:val="3175"/>
        </w:trPr>
        <w:tc>
          <w:tcPr>
            <w:tcW w:w="36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03E7A6" w14:textId="77777777" w:rsidR="00D61ECB" w:rsidRDefault="00D61ECB" w:rsidP="00C43F88">
            <w:pPr>
              <w:pStyle w:val="ekvue3arial"/>
            </w:pPr>
          </w:p>
        </w:tc>
        <w:tc>
          <w:tcPr>
            <w:tcW w:w="3699" w:type="dxa"/>
            <w:tcBorders>
              <w:left w:val="single" w:sz="4" w:space="0" w:color="auto"/>
              <w:right w:val="single" w:sz="4" w:space="0" w:color="auto"/>
            </w:tcBorders>
          </w:tcPr>
          <w:p w14:paraId="51D0F70C" w14:textId="5BB8F051" w:rsidR="00D61ECB" w:rsidRDefault="00D61ECB" w:rsidP="00C43F88">
            <w:pPr>
              <w:pStyle w:val="ekvue3arial"/>
            </w:pPr>
          </w:p>
          <w:p w14:paraId="60E84145" w14:textId="77777777" w:rsidR="00D61ECB" w:rsidRDefault="00D61ECB" w:rsidP="00C43F88">
            <w:pPr>
              <w:pStyle w:val="ekvue3arial"/>
            </w:pPr>
          </w:p>
          <w:p w14:paraId="096E8649" w14:textId="175C9F4B" w:rsidR="00D61ECB" w:rsidRDefault="00D61ECB" w:rsidP="00C43F88">
            <w:pPr>
              <w:pStyle w:val="ekvue3arial"/>
              <w:pBdr>
                <w:top w:val="single" w:sz="12" w:space="1" w:color="auto"/>
                <w:bottom w:val="single" w:sz="12" w:space="1" w:color="auto"/>
              </w:pBdr>
            </w:pPr>
          </w:p>
          <w:p w14:paraId="5757BB4A" w14:textId="77777777" w:rsidR="00D61ECB" w:rsidRDefault="00D61ECB" w:rsidP="00C43F88">
            <w:pPr>
              <w:pStyle w:val="ekvue3arial"/>
              <w:pBdr>
                <w:top w:val="single" w:sz="12" w:space="1" w:color="auto"/>
                <w:bottom w:val="single" w:sz="12" w:space="1" w:color="auto"/>
              </w:pBdr>
            </w:pPr>
          </w:p>
          <w:p w14:paraId="6DDECA42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684F7502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040628F1" w14:textId="7B5D4B9C" w:rsidR="00D61ECB" w:rsidRDefault="00D61ECB" w:rsidP="00C43F88">
            <w:pPr>
              <w:pStyle w:val="ekvue3arial"/>
            </w:pPr>
          </w:p>
          <w:p w14:paraId="54B8B345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029FCD89" w14:textId="77777777" w:rsidR="00D61ECB" w:rsidRDefault="00D61ECB" w:rsidP="00C43F88">
            <w:pPr>
              <w:pStyle w:val="ekvue3arial"/>
            </w:pPr>
          </w:p>
          <w:p w14:paraId="089F5DB7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3C199CD5" w14:textId="77777777" w:rsidR="00D61ECB" w:rsidRDefault="00D61ECB" w:rsidP="00C43F88">
            <w:pPr>
              <w:pStyle w:val="ekvue3arial"/>
            </w:pPr>
          </w:p>
          <w:p w14:paraId="77DABC98" w14:textId="2CD7FD09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</w:tc>
        <w:tc>
          <w:tcPr>
            <w:tcW w:w="36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D8205A3" w14:textId="77777777" w:rsidR="00D61ECB" w:rsidRDefault="00D61ECB" w:rsidP="00C43F88">
            <w:pPr>
              <w:pStyle w:val="ekvue3arial"/>
            </w:pPr>
          </w:p>
        </w:tc>
      </w:tr>
      <w:tr w:rsidR="00D61ECB" w:rsidRPr="00BF17F2" w14:paraId="0DB75192" w14:textId="77777777" w:rsidTr="00D61ECB">
        <w:tblPrEx>
          <w:tblBorders>
            <w:insideH w:val="none" w:sz="0" w:space="0" w:color="auto"/>
          </w:tblBorders>
        </w:tblPrEx>
        <w:trPr>
          <w:gridAfter w:val="1"/>
          <w:wAfter w:w="14" w:type="dxa"/>
          <w:trHeight w:hRule="exact" w:val="3175"/>
        </w:trPr>
        <w:tc>
          <w:tcPr>
            <w:tcW w:w="36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7DA204" w14:textId="77777777" w:rsidR="00D61ECB" w:rsidRDefault="00D61ECB" w:rsidP="00C43F88">
            <w:pPr>
              <w:pStyle w:val="ekvue3arial"/>
            </w:pPr>
          </w:p>
        </w:tc>
        <w:tc>
          <w:tcPr>
            <w:tcW w:w="3699" w:type="dxa"/>
            <w:tcBorders>
              <w:left w:val="single" w:sz="4" w:space="0" w:color="auto"/>
              <w:right w:val="single" w:sz="4" w:space="0" w:color="auto"/>
            </w:tcBorders>
          </w:tcPr>
          <w:p w14:paraId="7FBD5DD9" w14:textId="5D487923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405C29BA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13DB0D57" w14:textId="77777777" w:rsidR="00D61ECB" w:rsidRDefault="00D61ECB" w:rsidP="00C43F88">
            <w:pPr>
              <w:pStyle w:val="ekvue3arial"/>
            </w:pPr>
          </w:p>
          <w:p w14:paraId="47014184" w14:textId="163B4C6F" w:rsidR="00D61ECB" w:rsidRDefault="00D61ECB" w:rsidP="00D61ECB">
            <w:pPr>
              <w:pStyle w:val="ekvue3arial"/>
              <w:pBdr>
                <w:bottom w:val="single" w:sz="12" w:space="1" w:color="auto"/>
              </w:pBdr>
            </w:pPr>
          </w:p>
          <w:p w14:paraId="62250662" w14:textId="4172C06F" w:rsidR="00D61ECB" w:rsidRDefault="00D61ECB" w:rsidP="00D61ECB">
            <w:pPr>
              <w:pStyle w:val="ekvue3arial"/>
            </w:pPr>
          </w:p>
          <w:p w14:paraId="6A4D2C34" w14:textId="2DA5A47A" w:rsidR="00D61ECB" w:rsidRDefault="00D61ECB" w:rsidP="00D61ECB">
            <w:pPr>
              <w:pStyle w:val="ekvue3arial"/>
              <w:pBdr>
                <w:bottom w:val="single" w:sz="12" w:space="1" w:color="auto"/>
              </w:pBdr>
            </w:pPr>
          </w:p>
          <w:p w14:paraId="42CC493C" w14:textId="32225033" w:rsidR="00D61ECB" w:rsidRDefault="00D61ECB" w:rsidP="00D61ECB">
            <w:pPr>
              <w:pStyle w:val="ekvue3arial"/>
            </w:pPr>
          </w:p>
          <w:p w14:paraId="696B805A" w14:textId="5C27F601" w:rsidR="00D61ECB" w:rsidRDefault="00D61ECB" w:rsidP="00D61ECB">
            <w:pPr>
              <w:pStyle w:val="ekvue3arial"/>
              <w:pBdr>
                <w:bottom w:val="single" w:sz="12" w:space="1" w:color="auto"/>
              </w:pBdr>
            </w:pPr>
          </w:p>
          <w:p w14:paraId="193E8C80" w14:textId="0FA0C15A" w:rsidR="00D61ECB" w:rsidRDefault="00D61ECB" w:rsidP="00D61ECB">
            <w:pPr>
              <w:pStyle w:val="ekvue3arial"/>
            </w:pPr>
          </w:p>
          <w:p w14:paraId="25264BAD" w14:textId="4931E53E" w:rsidR="00D61ECB" w:rsidRDefault="00D61ECB" w:rsidP="00D61ECB">
            <w:pPr>
              <w:pStyle w:val="ekvue3arial"/>
              <w:pBdr>
                <w:bottom w:val="single" w:sz="12" w:space="1" w:color="auto"/>
              </w:pBdr>
            </w:pPr>
          </w:p>
          <w:p w14:paraId="7CAB938D" w14:textId="77777777" w:rsidR="00D61ECB" w:rsidRDefault="00D61ECB" w:rsidP="00D61ECB">
            <w:pPr>
              <w:pStyle w:val="ekvue3arial"/>
            </w:pPr>
          </w:p>
          <w:p w14:paraId="4AF772BF" w14:textId="77777777" w:rsidR="00D61ECB" w:rsidRDefault="00D61ECB" w:rsidP="00D61ECB">
            <w:pPr>
              <w:pStyle w:val="ekvue3arial"/>
            </w:pPr>
          </w:p>
          <w:p w14:paraId="11F9EC5F" w14:textId="77777777" w:rsidR="00D61ECB" w:rsidRDefault="00D61ECB" w:rsidP="00D61ECB">
            <w:pPr>
              <w:pStyle w:val="ekvue3arial"/>
            </w:pPr>
          </w:p>
          <w:p w14:paraId="3BEDA9F7" w14:textId="77777777" w:rsidR="00D61ECB" w:rsidRDefault="00D61ECB" w:rsidP="00D61ECB">
            <w:pPr>
              <w:pStyle w:val="ekvue3arial"/>
            </w:pPr>
          </w:p>
          <w:p w14:paraId="279E3E13" w14:textId="77777777" w:rsidR="00D61ECB" w:rsidRDefault="00D61ECB" w:rsidP="00C43F88">
            <w:pPr>
              <w:pStyle w:val="ekvue3arial"/>
            </w:pPr>
          </w:p>
          <w:p w14:paraId="7CC03478" w14:textId="77777777" w:rsidR="00D61ECB" w:rsidRDefault="00D61ECB" w:rsidP="00D61ECB">
            <w:pPr>
              <w:pStyle w:val="ekvue3arial"/>
            </w:pPr>
          </w:p>
          <w:p w14:paraId="74A9CA10" w14:textId="77777777" w:rsidR="00D61ECB" w:rsidRDefault="00D61ECB" w:rsidP="00C43F88">
            <w:pPr>
              <w:pStyle w:val="ekvue3arial"/>
            </w:pPr>
          </w:p>
          <w:p w14:paraId="30B9CC5D" w14:textId="77777777" w:rsidR="00D61ECB" w:rsidRDefault="00D61ECB" w:rsidP="00D61ECB">
            <w:pPr>
              <w:pStyle w:val="ekvue3arial"/>
            </w:pPr>
          </w:p>
          <w:p w14:paraId="62E1CBB2" w14:textId="77777777" w:rsidR="00D61ECB" w:rsidRDefault="00D61ECB" w:rsidP="00C43F88">
            <w:pPr>
              <w:pStyle w:val="ekvue3arial"/>
            </w:pPr>
          </w:p>
          <w:p w14:paraId="0B50698C" w14:textId="77777777" w:rsidR="00D61ECB" w:rsidRDefault="00D61ECB" w:rsidP="00D61ECB">
            <w:pPr>
              <w:pStyle w:val="ekvue3arial"/>
            </w:pPr>
          </w:p>
        </w:tc>
        <w:tc>
          <w:tcPr>
            <w:tcW w:w="36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EDD955" w14:textId="77777777" w:rsidR="00D61ECB" w:rsidRDefault="00D61ECB" w:rsidP="00C43F88">
            <w:pPr>
              <w:pStyle w:val="ekvue3arial"/>
            </w:pPr>
          </w:p>
        </w:tc>
      </w:tr>
    </w:tbl>
    <w:p w14:paraId="39EBD45F" w14:textId="77777777" w:rsidR="00D61ECB" w:rsidRDefault="00D61ECB">
      <w:pPr>
        <w:sectPr w:rsidR="00D61ECB" w:rsidSect="008D5A1A">
          <w:footerReference w:type="default" r:id="rId7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0136E452" w14:textId="2EB03B9D" w:rsidR="004206E1" w:rsidRDefault="004206E1"/>
    <w:p w14:paraId="2E7A8E42" w14:textId="77777777" w:rsidR="00D61ECB" w:rsidRDefault="00D61ECB"/>
    <w:tbl>
      <w:tblPr>
        <w:tblW w:w="5919" w:type="pct"/>
        <w:tblInd w:w="-1257" w:type="dxa"/>
        <w:tblBorders>
          <w:insideH w:val="single" w:sz="8" w:space="0" w:color="8080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52"/>
        <w:gridCol w:w="3699"/>
        <w:gridCol w:w="3696"/>
        <w:gridCol w:w="14"/>
      </w:tblGrid>
      <w:tr w:rsidR="00D61ECB" w:rsidRPr="00BF17F2" w14:paraId="6D3A3E0A" w14:textId="77777777" w:rsidTr="00C43F88">
        <w:trPr>
          <w:trHeight w:hRule="exact" w:val="824"/>
        </w:trPr>
        <w:tc>
          <w:tcPr>
            <w:tcW w:w="3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24760A" w14:textId="77777777" w:rsidR="00D61ECB" w:rsidRDefault="00D61ECB" w:rsidP="00C43F88">
            <w:pPr>
              <w:pStyle w:val="ekvue3arial"/>
            </w:pPr>
            <w:r>
              <w:t>Skizze der Szene</w:t>
            </w:r>
          </w:p>
        </w:tc>
        <w:tc>
          <w:tcPr>
            <w:tcW w:w="3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D11108" w14:textId="77777777" w:rsidR="00D61ECB" w:rsidRDefault="00D61ECB" w:rsidP="00C43F88">
            <w:pPr>
              <w:pStyle w:val="ekvue3arial"/>
            </w:pPr>
            <w:r>
              <w:t>Beschreibung der Szene</w:t>
            </w:r>
          </w:p>
        </w:tc>
        <w:tc>
          <w:tcPr>
            <w:tcW w:w="37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8750FA" w14:textId="77777777" w:rsidR="00D61ECB" w:rsidRDefault="00D61ECB" w:rsidP="00C43F88">
            <w:pPr>
              <w:pStyle w:val="ekvue3arial"/>
            </w:pPr>
            <w:r>
              <w:t xml:space="preserve">Hinweise: </w:t>
            </w:r>
            <w:r>
              <w:br/>
            </w:r>
            <w:r w:rsidRPr="00765B7E">
              <w:rPr>
                <w:b w:val="0"/>
                <w:bCs/>
              </w:rPr>
              <w:t>Effekte, Kameraeinstellung</w:t>
            </w:r>
          </w:p>
        </w:tc>
      </w:tr>
      <w:tr w:rsidR="00D61ECB" w:rsidRPr="00BF17F2" w14:paraId="036ED0B7" w14:textId="77777777" w:rsidTr="00C43F88">
        <w:tblPrEx>
          <w:tblBorders>
            <w:insideH w:val="none" w:sz="0" w:space="0" w:color="auto"/>
          </w:tblBorders>
        </w:tblPrEx>
        <w:trPr>
          <w:gridAfter w:val="1"/>
          <w:wAfter w:w="14" w:type="dxa"/>
          <w:trHeight w:hRule="exact" w:val="3175"/>
        </w:trPr>
        <w:tc>
          <w:tcPr>
            <w:tcW w:w="3652" w:type="dxa"/>
            <w:tcBorders>
              <w:left w:val="single" w:sz="4" w:space="0" w:color="auto"/>
              <w:right w:val="single" w:sz="4" w:space="0" w:color="auto"/>
            </w:tcBorders>
          </w:tcPr>
          <w:p w14:paraId="6E6B00D0" w14:textId="77777777" w:rsidR="00D61ECB" w:rsidRDefault="00D61ECB" w:rsidP="00C43F88">
            <w:pPr>
              <w:pStyle w:val="ekvue3arial"/>
            </w:pPr>
          </w:p>
        </w:tc>
        <w:tc>
          <w:tcPr>
            <w:tcW w:w="3699" w:type="dxa"/>
            <w:tcBorders>
              <w:left w:val="single" w:sz="4" w:space="0" w:color="auto"/>
              <w:right w:val="single" w:sz="4" w:space="0" w:color="auto"/>
            </w:tcBorders>
          </w:tcPr>
          <w:p w14:paraId="1A0B1D15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3767694C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153F6B11" w14:textId="77777777" w:rsidR="00D61ECB" w:rsidRDefault="00D61ECB" w:rsidP="00C43F88">
            <w:pPr>
              <w:pStyle w:val="ekvue3arial"/>
            </w:pPr>
          </w:p>
          <w:p w14:paraId="3CFB3894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0CB65199" w14:textId="77777777" w:rsidR="00D61ECB" w:rsidRDefault="00D61ECB" w:rsidP="00C43F88">
            <w:pPr>
              <w:pStyle w:val="ekvue3arial"/>
            </w:pPr>
          </w:p>
          <w:p w14:paraId="4965072A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43D0B305" w14:textId="77777777" w:rsidR="00D61ECB" w:rsidRDefault="00D61ECB" w:rsidP="00C43F88">
            <w:pPr>
              <w:pStyle w:val="ekvue3arial"/>
            </w:pPr>
          </w:p>
          <w:p w14:paraId="38709BB6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5312673D" w14:textId="77777777" w:rsidR="00D61ECB" w:rsidRDefault="00D61ECB" w:rsidP="00C43F88">
            <w:pPr>
              <w:pStyle w:val="ekvue3arial"/>
            </w:pPr>
          </w:p>
          <w:p w14:paraId="040F6C00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5EAEF17F" w14:textId="77777777" w:rsidR="00D61ECB" w:rsidRDefault="00D61ECB" w:rsidP="00C43F88">
            <w:pPr>
              <w:pStyle w:val="ekvue3arial"/>
            </w:pPr>
          </w:p>
        </w:tc>
        <w:tc>
          <w:tcPr>
            <w:tcW w:w="3696" w:type="dxa"/>
            <w:tcBorders>
              <w:left w:val="single" w:sz="4" w:space="0" w:color="auto"/>
              <w:right w:val="single" w:sz="4" w:space="0" w:color="auto"/>
            </w:tcBorders>
            <w:noWrap/>
          </w:tcPr>
          <w:p w14:paraId="7873897F" w14:textId="77777777" w:rsidR="00D61ECB" w:rsidRDefault="00D61ECB" w:rsidP="00C43F88">
            <w:pPr>
              <w:pStyle w:val="ekvue3arial"/>
            </w:pPr>
          </w:p>
        </w:tc>
      </w:tr>
      <w:tr w:rsidR="00D61ECB" w:rsidRPr="00BF17F2" w14:paraId="769C6DD6" w14:textId="77777777" w:rsidTr="00C43F88">
        <w:tblPrEx>
          <w:tblBorders>
            <w:insideH w:val="none" w:sz="0" w:space="0" w:color="auto"/>
          </w:tblBorders>
        </w:tblPrEx>
        <w:trPr>
          <w:gridAfter w:val="1"/>
          <w:wAfter w:w="14" w:type="dxa"/>
          <w:trHeight w:hRule="exact" w:val="3175"/>
        </w:trPr>
        <w:tc>
          <w:tcPr>
            <w:tcW w:w="36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49AE75" w14:textId="77777777" w:rsidR="00D61ECB" w:rsidRDefault="00D61ECB" w:rsidP="00C43F88">
            <w:pPr>
              <w:pStyle w:val="ekvue3arial"/>
            </w:pPr>
          </w:p>
        </w:tc>
        <w:tc>
          <w:tcPr>
            <w:tcW w:w="3699" w:type="dxa"/>
            <w:tcBorders>
              <w:left w:val="single" w:sz="4" w:space="0" w:color="auto"/>
              <w:right w:val="single" w:sz="4" w:space="0" w:color="auto"/>
            </w:tcBorders>
          </w:tcPr>
          <w:p w14:paraId="1EB69E44" w14:textId="77777777" w:rsidR="00D61ECB" w:rsidRDefault="00D61ECB" w:rsidP="00C43F88">
            <w:pPr>
              <w:pStyle w:val="ekvue3arial"/>
            </w:pPr>
          </w:p>
          <w:p w14:paraId="5EE24F6C" w14:textId="77777777" w:rsidR="00D61ECB" w:rsidRDefault="00D61ECB" w:rsidP="00C43F88">
            <w:pPr>
              <w:pStyle w:val="ekvue3arial"/>
            </w:pPr>
          </w:p>
          <w:p w14:paraId="2B0DCF55" w14:textId="77777777" w:rsidR="00D61ECB" w:rsidRDefault="00D61ECB" w:rsidP="00C43F88">
            <w:pPr>
              <w:pStyle w:val="ekvue3arial"/>
              <w:pBdr>
                <w:top w:val="single" w:sz="12" w:space="1" w:color="auto"/>
                <w:bottom w:val="single" w:sz="12" w:space="1" w:color="auto"/>
              </w:pBdr>
            </w:pPr>
          </w:p>
          <w:p w14:paraId="4BD7B556" w14:textId="77777777" w:rsidR="00D61ECB" w:rsidRDefault="00D61ECB" w:rsidP="00C43F88">
            <w:pPr>
              <w:pStyle w:val="ekvue3arial"/>
              <w:pBdr>
                <w:top w:val="single" w:sz="12" w:space="1" w:color="auto"/>
                <w:bottom w:val="single" w:sz="12" w:space="1" w:color="auto"/>
              </w:pBdr>
            </w:pPr>
          </w:p>
          <w:p w14:paraId="2D548CB2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1FA64416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488EB50B" w14:textId="77777777" w:rsidR="00D61ECB" w:rsidRDefault="00D61ECB" w:rsidP="00C43F88">
            <w:pPr>
              <w:pStyle w:val="ekvue3arial"/>
            </w:pPr>
          </w:p>
          <w:p w14:paraId="25C4318D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72ADBDCB" w14:textId="77777777" w:rsidR="00D61ECB" w:rsidRDefault="00D61ECB" w:rsidP="00C43F88">
            <w:pPr>
              <w:pStyle w:val="ekvue3arial"/>
            </w:pPr>
          </w:p>
          <w:p w14:paraId="0E571135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3D3BC67E" w14:textId="77777777" w:rsidR="00D61ECB" w:rsidRDefault="00D61ECB" w:rsidP="00C43F88">
            <w:pPr>
              <w:pStyle w:val="ekvue3arial"/>
            </w:pPr>
          </w:p>
          <w:p w14:paraId="393A9801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</w:tc>
        <w:tc>
          <w:tcPr>
            <w:tcW w:w="36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E63C1A" w14:textId="77777777" w:rsidR="00D61ECB" w:rsidRDefault="00D61ECB" w:rsidP="00C43F88">
            <w:pPr>
              <w:pStyle w:val="ekvue3arial"/>
            </w:pPr>
          </w:p>
        </w:tc>
      </w:tr>
      <w:tr w:rsidR="00D61ECB" w:rsidRPr="00BF17F2" w14:paraId="4050558C" w14:textId="77777777" w:rsidTr="00C43F88">
        <w:tblPrEx>
          <w:tblBorders>
            <w:insideH w:val="none" w:sz="0" w:space="0" w:color="auto"/>
          </w:tblBorders>
        </w:tblPrEx>
        <w:trPr>
          <w:gridAfter w:val="1"/>
          <w:wAfter w:w="14" w:type="dxa"/>
          <w:trHeight w:hRule="exact" w:val="3175"/>
        </w:trPr>
        <w:tc>
          <w:tcPr>
            <w:tcW w:w="36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E9404" w14:textId="77777777" w:rsidR="00D61ECB" w:rsidRDefault="00D61ECB" w:rsidP="00C43F88">
            <w:pPr>
              <w:pStyle w:val="ekvue3arial"/>
            </w:pPr>
          </w:p>
        </w:tc>
        <w:tc>
          <w:tcPr>
            <w:tcW w:w="3699" w:type="dxa"/>
            <w:tcBorders>
              <w:left w:val="single" w:sz="4" w:space="0" w:color="auto"/>
              <w:right w:val="single" w:sz="4" w:space="0" w:color="auto"/>
            </w:tcBorders>
          </w:tcPr>
          <w:p w14:paraId="17F13F3D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1D13BC36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19282E2C" w14:textId="77777777" w:rsidR="00D61ECB" w:rsidRDefault="00D61ECB" w:rsidP="00C43F88">
            <w:pPr>
              <w:pStyle w:val="ekvue3arial"/>
            </w:pPr>
          </w:p>
          <w:p w14:paraId="35801D8F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0EFACD0C" w14:textId="77777777" w:rsidR="00D61ECB" w:rsidRDefault="00D61ECB" w:rsidP="00C43F88">
            <w:pPr>
              <w:pStyle w:val="ekvue3arial"/>
            </w:pPr>
          </w:p>
          <w:p w14:paraId="4698ED85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73DCEEF0" w14:textId="77777777" w:rsidR="00D61ECB" w:rsidRDefault="00D61ECB" w:rsidP="00C43F88">
            <w:pPr>
              <w:pStyle w:val="ekvue3arial"/>
            </w:pPr>
          </w:p>
          <w:p w14:paraId="7DC77567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67EFF94F" w14:textId="77777777" w:rsidR="00D61ECB" w:rsidRDefault="00D61ECB" w:rsidP="00C43F88">
            <w:pPr>
              <w:pStyle w:val="ekvue3arial"/>
            </w:pPr>
          </w:p>
          <w:p w14:paraId="7C3C4681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2F69B7E7" w14:textId="77777777" w:rsidR="00D61ECB" w:rsidRDefault="00D61ECB" w:rsidP="00C43F88">
            <w:pPr>
              <w:pStyle w:val="ekvue3arial"/>
            </w:pPr>
          </w:p>
          <w:p w14:paraId="05C0E845" w14:textId="77777777" w:rsidR="00D61ECB" w:rsidRDefault="00D61ECB" w:rsidP="00C43F88">
            <w:pPr>
              <w:pStyle w:val="ekvue3arial"/>
            </w:pPr>
          </w:p>
          <w:p w14:paraId="549B6041" w14:textId="77777777" w:rsidR="00D61ECB" w:rsidRDefault="00D61ECB" w:rsidP="00C43F88">
            <w:pPr>
              <w:pStyle w:val="ekvue3arial"/>
            </w:pPr>
          </w:p>
          <w:p w14:paraId="67C87880" w14:textId="77777777" w:rsidR="00D61ECB" w:rsidRDefault="00D61ECB" w:rsidP="00C43F88">
            <w:pPr>
              <w:pStyle w:val="ekvue3arial"/>
            </w:pPr>
          </w:p>
          <w:p w14:paraId="10C3AD01" w14:textId="77777777" w:rsidR="00D61ECB" w:rsidRDefault="00D61ECB" w:rsidP="00C43F88">
            <w:pPr>
              <w:pStyle w:val="ekvue3arial"/>
            </w:pPr>
          </w:p>
          <w:p w14:paraId="3DD0C56C" w14:textId="77777777" w:rsidR="00D61ECB" w:rsidRDefault="00D61ECB" w:rsidP="00C43F88">
            <w:pPr>
              <w:pStyle w:val="ekvue3arial"/>
            </w:pPr>
          </w:p>
          <w:p w14:paraId="0D3293B5" w14:textId="77777777" w:rsidR="00D61ECB" w:rsidRDefault="00D61ECB" w:rsidP="00C43F88">
            <w:pPr>
              <w:pStyle w:val="ekvue3arial"/>
            </w:pPr>
          </w:p>
          <w:p w14:paraId="68594791" w14:textId="77777777" w:rsidR="00D61ECB" w:rsidRDefault="00D61ECB" w:rsidP="00C43F88">
            <w:pPr>
              <w:pStyle w:val="ekvue3arial"/>
            </w:pPr>
          </w:p>
          <w:p w14:paraId="441B6416" w14:textId="77777777" w:rsidR="00D61ECB" w:rsidRDefault="00D61ECB" w:rsidP="00C43F88">
            <w:pPr>
              <w:pStyle w:val="ekvue3arial"/>
            </w:pPr>
          </w:p>
          <w:p w14:paraId="69DB74BC" w14:textId="77777777" w:rsidR="00D61ECB" w:rsidRDefault="00D61ECB" w:rsidP="00C43F88">
            <w:pPr>
              <w:pStyle w:val="ekvue3arial"/>
            </w:pPr>
          </w:p>
        </w:tc>
        <w:tc>
          <w:tcPr>
            <w:tcW w:w="36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1A3AD9" w14:textId="77777777" w:rsidR="00D61ECB" w:rsidRDefault="00D61ECB" w:rsidP="00C43F88">
            <w:pPr>
              <w:pStyle w:val="ekvue3arial"/>
            </w:pPr>
          </w:p>
        </w:tc>
      </w:tr>
      <w:tr w:rsidR="00D61ECB" w:rsidRPr="00BF17F2" w14:paraId="0CC5099A" w14:textId="77777777" w:rsidTr="00D61ECB">
        <w:tblPrEx>
          <w:tblBorders>
            <w:insideH w:val="none" w:sz="0" w:space="0" w:color="auto"/>
          </w:tblBorders>
        </w:tblPrEx>
        <w:trPr>
          <w:gridAfter w:val="1"/>
          <w:wAfter w:w="14" w:type="dxa"/>
          <w:trHeight w:hRule="exact" w:val="3175"/>
        </w:trPr>
        <w:tc>
          <w:tcPr>
            <w:tcW w:w="365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52C37" w14:textId="77777777" w:rsidR="00D61ECB" w:rsidRDefault="00D61ECB" w:rsidP="00C43F88">
            <w:pPr>
              <w:pStyle w:val="ekvue3arial"/>
            </w:pPr>
          </w:p>
        </w:tc>
        <w:tc>
          <w:tcPr>
            <w:tcW w:w="3699" w:type="dxa"/>
            <w:tcBorders>
              <w:left w:val="single" w:sz="4" w:space="0" w:color="auto"/>
              <w:right w:val="single" w:sz="4" w:space="0" w:color="auto"/>
            </w:tcBorders>
          </w:tcPr>
          <w:p w14:paraId="038E29ED" w14:textId="550960FD" w:rsidR="00D61ECB" w:rsidRDefault="00D61ECB" w:rsidP="00C43F88">
            <w:pPr>
              <w:pStyle w:val="ekvue3arial"/>
            </w:pPr>
          </w:p>
          <w:p w14:paraId="63DAB595" w14:textId="77777777" w:rsidR="00D61ECB" w:rsidRDefault="00D61ECB" w:rsidP="00C43F88">
            <w:pPr>
              <w:pStyle w:val="ekvue3arial"/>
            </w:pPr>
          </w:p>
          <w:p w14:paraId="7FEB2ACE" w14:textId="0282F5F8" w:rsidR="00D61ECB" w:rsidRDefault="00D61ECB" w:rsidP="00C43F88">
            <w:pPr>
              <w:pStyle w:val="ekvue3arial"/>
              <w:pBdr>
                <w:top w:val="single" w:sz="12" w:space="1" w:color="auto"/>
                <w:bottom w:val="single" w:sz="12" w:space="1" w:color="auto"/>
              </w:pBdr>
            </w:pPr>
          </w:p>
          <w:p w14:paraId="7522D9C5" w14:textId="77777777" w:rsidR="00D61ECB" w:rsidRDefault="00D61ECB" w:rsidP="00C43F88">
            <w:pPr>
              <w:pStyle w:val="ekvue3arial"/>
              <w:pBdr>
                <w:top w:val="single" w:sz="12" w:space="1" w:color="auto"/>
                <w:bottom w:val="single" w:sz="12" w:space="1" w:color="auto"/>
              </w:pBdr>
            </w:pPr>
          </w:p>
          <w:p w14:paraId="0A123027" w14:textId="3F03FD51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1719E1FF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30B262A6" w14:textId="56FFB7BF" w:rsidR="00D61ECB" w:rsidRDefault="00D61ECB" w:rsidP="00C43F88">
            <w:pPr>
              <w:pStyle w:val="ekvue3arial"/>
            </w:pPr>
          </w:p>
          <w:p w14:paraId="2B38F880" w14:textId="77777777" w:rsidR="00D61ECB" w:rsidRDefault="00D61ECB" w:rsidP="00C43F88">
            <w:pPr>
              <w:pStyle w:val="ekvue3arial"/>
            </w:pPr>
          </w:p>
          <w:p w14:paraId="66B4B140" w14:textId="43A1FF5F" w:rsidR="00D61ECB" w:rsidRDefault="00D61ECB" w:rsidP="00C43F88">
            <w:pPr>
              <w:pStyle w:val="ekvue3arial"/>
              <w:pBdr>
                <w:top w:val="single" w:sz="12" w:space="1" w:color="auto"/>
                <w:bottom w:val="single" w:sz="12" w:space="1" w:color="auto"/>
              </w:pBdr>
            </w:pPr>
          </w:p>
          <w:p w14:paraId="38CEB42E" w14:textId="77777777" w:rsidR="00D61ECB" w:rsidRDefault="00D61ECB" w:rsidP="00C43F88">
            <w:pPr>
              <w:pStyle w:val="ekvue3arial"/>
              <w:pBdr>
                <w:top w:val="single" w:sz="12" w:space="1" w:color="auto"/>
                <w:bottom w:val="single" w:sz="12" w:space="1" w:color="auto"/>
              </w:pBdr>
            </w:pPr>
          </w:p>
          <w:p w14:paraId="0BAA78AD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76CE1138" w14:textId="77777777" w:rsidR="00D61ECB" w:rsidRDefault="00D61ECB" w:rsidP="00D61ECB">
            <w:pPr>
              <w:pStyle w:val="ekvue3arial"/>
              <w:pBdr>
                <w:bottom w:val="single" w:sz="12" w:space="1" w:color="auto"/>
              </w:pBdr>
            </w:pPr>
          </w:p>
          <w:p w14:paraId="5A77955E" w14:textId="77777777" w:rsidR="00D61ECB" w:rsidRDefault="00D61ECB" w:rsidP="00C43F88">
            <w:pPr>
              <w:pStyle w:val="ekvue3arial"/>
              <w:pBdr>
                <w:bottom w:val="single" w:sz="12" w:space="1" w:color="auto"/>
              </w:pBdr>
            </w:pPr>
          </w:p>
          <w:p w14:paraId="38AA1316" w14:textId="77777777" w:rsidR="00D61ECB" w:rsidRDefault="00D61ECB" w:rsidP="00D61ECB">
            <w:pPr>
              <w:pStyle w:val="ekvue3arial"/>
              <w:pBdr>
                <w:bottom w:val="single" w:sz="12" w:space="1" w:color="auto"/>
              </w:pBdr>
            </w:pPr>
          </w:p>
          <w:p w14:paraId="6FAB07F5" w14:textId="77777777" w:rsidR="00D61ECB" w:rsidRDefault="00D61ECB" w:rsidP="00D61ECB">
            <w:pPr>
              <w:pStyle w:val="ekvue3arial"/>
              <w:pBdr>
                <w:bottom w:val="single" w:sz="12" w:space="1" w:color="auto"/>
              </w:pBdr>
            </w:pPr>
          </w:p>
          <w:p w14:paraId="0F5D4176" w14:textId="77777777" w:rsidR="00D61ECB" w:rsidRDefault="00D61ECB" w:rsidP="00D61ECB">
            <w:pPr>
              <w:pStyle w:val="ekvue3arial"/>
              <w:pBdr>
                <w:bottom w:val="single" w:sz="12" w:space="1" w:color="auto"/>
              </w:pBdr>
            </w:pPr>
          </w:p>
          <w:p w14:paraId="07A4FE4C" w14:textId="77777777" w:rsidR="00D61ECB" w:rsidRDefault="00D61ECB" w:rsidP="00D61ECB">
            <w:pPr>
              <w:pStyle w:val="ekvue3arial"/>
              <w:pBdr>
                <w:bottom w:val="single" w:sz="12" w:space="1" w:color="auto"/>
              </w:pBdr>
            </w:pPr>
          </w:p>
          <w:p w14:paraId="5FBC6673" w14:textId="77777777" w:rsidR="00D61ECB" w:rsidRDefault="00D61ECB" w:rsidP="00D61ECB">
            <w:pPr>
              <w:pStyle w:val="ekvue3arial"/>
              <w:pBdr>
                <w:bottom w:val="single" w:sz="12" w:space="1" w:color="auto"/>
              </w:pBdr>
            </w:pPr>
          </w:p>
          <w:p w14:paraId="59B3367F" w14:textId="77777777" w:rsidR="00D61ECB" w:rsidRDefault="00D61ECB" w:rsidP="00D61ECB">
            <w:pPr>
              <w:pStyle w:val="ekvue3arial"/>
              <w:pBdr>
                <w:bottom w:val="single" w:sz="12" w:space="1" w:color="auto"/>
              </w:pBdr>
            </w:pPr>
          </w:p>
          <w:p w14:paraId="4B3E957B" w14:textId="77777777" w:rsidR="00D61ECB" w:rsidRDefault="00D61ECB" w:rsidP="00D61ECB">
            <w:pPr>
              <w:pStyle w:val="ekvue3arial"/>
              <w:pBdr>
                <w:bottom w:val="single" w:sz="12" w:space="1" w:color="auto"/>
              </w:pBdr>
            </w:pPr>
          </w:p>
          <w:p w14:paraId="3AF96660" w14:textId="77777777" w:rsidR="00D61ECB" w:rsidRDefault="00D61ECB" w:rsidP="00D61ECB">
            <w:pPr>
              <w:pStyle w:val="ekvue3arial"/>
              <w:pBdr>
                <w:bottom w:val="single" w:sz="12" w:space="1" w:color="auto"/>
              </w:pBdr>
            </w:pPr>
          </w:p>
          <w:p w14:paraId="0CD950C9" w14:textId="77777777" w:rsidR="00D61ECB" w:rsidRDefault="00D61ECB" w:rsidP="00D61ECB">
            <w:pPr>
              <w:pStyle w:val="ekvue3arial"/>
              <w:pBdr>
                <w:bottom w:val="single" w:sz="12" w:space="1" w:color="auto"/>
              </w:pBdr>
            </w:pPr>
          </w:p>
          <w:p w14:paraId="07FCF5AE" w14:textId="77777777" w:rsidR="00D61ECB" w:rsidRDefault="00D61ECB" w:rsidP="00D61ECB">
            <w:pPr>
              <w:pStyle w:val="ekvue3arial"/>
              <w:pBdr>
                <w:bottom w:val="single" w:sz="12" w:space="1" w:color="auto"/>
              </w:pBdr>
            </w:pPr>
          </w:p>
        </w:tc>
        <w:tc>
          <w:tcPr>
            <w:tcW w:w="369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E69D2B4" w14:textId="77777777" w:rsidR="00D61ECB" w:rsidRDefault="00D61ECB" w:rsidP="00C43F88">
            <w:pPr>
              <w:pStyle w:val="ekvue3arial"/>
            </w:pPr>
          </w:p>
        </w:tc>
      </w:tr>
    </w:tbl>
    <w:p w14:paraId="473804FF" w14:textId="77777777" w:rsidR="004206E1" w:rsidRDefault="004206E1" w:rsidP="00D61ECB"/>
    <w:sectPr w:rsidR="004206E1" w:rsidSect="00D61ECB">
      <w:footerReference w:type="default" r:id="rId8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2399C8" w14:textId="77777777" w:rsidR="00F87DA0" w:rsidRDefault="00F87DA0" w:rsidP="003C599D">
      <w:pPr>
        <w:spacing w:line="240" w:lineRule="auto"/>
      </w:pPr>
      <w:r>
        <w:separator/>
      </w:r>
    </w:p>
  </w:endnote>
  <w:endnote w:type="continuationSeparator" w:id="0">
    <w:p w14:paraId="0BAFD505" w14:textId="77777777" w:rsidR="00F87DA0" w:rsidRDefault="00F87DA0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3BB26563" w14:textId="77777777" w:rsidTr="006B2D23">
      <w:trPr>
        <w:trHeight w:hRule="exact" w:val="680"/>
      </w:trPr>
      <w:tc>
        <w:tcPr>
          <w:tcW w:w="1131" w:type="dxa"/>
          <w:noWrap/>
        </w:tcPr>
        <w:p w14:paraId="54AFC630" w14:textId="77777777" w:rsidR="00193A18" w:rsidRPr="00913892" w:rsidRDefault="00193A18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615A52FF" wp14:editId="612EF85F">
                <wp:extent cx="468000" cy="234000"/>
                <wp:effectExtent l="0" t="0" r="8255" b="0"/>
                <wp:docPr id="3" name="Grafik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7652F920" w14:textId="2F7FD442" w:rsidR="00193A18" w:rsidRPr="00913892" w:rsidRDefault="00193A18" w:rsidP="00370A70">
          <w:pPr>
            <w:pStyle w:val="ekvpagina"/>
          </w:pPr>
          <w:r w:rsidRPr="00913892">
            <w:t>© Ernst Klett Verlag GmbH, Stuttgart 20</w:t>
          </w:r>
          <w:r w:rsidR="00F87DA0">
            <w:t>21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682C2AB9" w14:textId="4E08C199" w:rsidR="00193A18" w:rsidRPr="00005AE2" w:rsidRDefault="00193A18" w:rsidP="00005AE2">
          <w:pPr>
            <w:pStyle w:val="ekvquelle"/>
          </w:pPr>
          <w:r w:rsidRPr="00005AE2">
            <w:t xml:space="preserve">Textquellen: </w:t>
          </w:r>
          <w:r w:rsidR="00F87DA0">
            <w:t>Vanessa Thiel, Köln</w:t>
          </w:r>
        </w:p>
        <w:p w14:paraId="3B77F195" w14:textId="52A3E904" w:rsidR="00193A18" w:rsidRPr="00025140" w:rsidRDefault="00193A18" w:rsidP="00005AE2">
          <w:pPr>
            <w:pStyle w:val="ekvquelle"/>
          </w:pPr>
          <w:r w:rsidRPr="00005AE2">
            <w:t xml:space="preserve">Illustratoren: </w:t>
          </w:r>
          <w:r w:rsidR="001E4116">
            <w:t>Klett-Archiv</w:t>
          </w:r>
        </w:p>
      </w:tc>
      <w:tc>
        <w:tcPr>
          <w:tcW w:w="397" w:type="dxa"/>
        </w:tcPr>
        <w:p w14:paraId="037BB3EE" w14:textId="0CB12010" w:rsidR="00193A18" w:rsidRPr="00913892" w:rsidRDefault="00193A18" w:rsidP="00913892">
          <w:pPr>
            <w:pStyle w:val="ekvpagina"/>
          </w:pPr>
        </w:p>
      </w:tc>
    </w:tr>
  </w:tbl>
  <w:p w14:paraId="45E85C15" w14:textId="77777777" w:rsidR="00193A18" w:rsidRDefault="00193A18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D61ECB" w:rsidRPr="00F42294" w14:paraId="5C746004" w14:textId="77777777" w:rsidTr="006B2D23">
      <w:trPr>
        <w:trHeight w:hRule="exact" w:val="680"/>
      </w:trPr>
      <w:tc>
        <w:tcPr>
          <w:tcW w:w="1131" w:type="dxa"/>
          <w:noWrap/>
        </w:tcPr>
        <w:p w14:paraId="3F392566" w14:textId="77777777" w:rsidR="00D61ECB" w:rsidRPr="00913892" w:rsidRDefault="00D61ECB" w:rsidP="00913892">
          <w:pPr>
            <w:pStyle w:val="ekvpaginabild"/>
          </w:pPr>
          <w:r w:rsidRPr="00913892">
            <w:rPr>
              <w:lang w:eastAsia="de-DE"/>
            </w:rPr>
            <w:drawing>
              <wp:inline distT="0" distB="0" distL="0" distR="0" wp14:anchorId="12BBF9DB" wp14:editId="506D141C">
                <wp:extent cx="468000" cy="234000"/>
                <wp:effectExtent l="0" t="0" r="8255" b="0"/>
                <wp:docPr id="2" name="Grafik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0E5C8C41" w14:textId="77777777" w:rsidR="00D61ECB" w:rsidRPr="00913892" w:rsidRDefault="00D61ECB" w:rsidP="00370A70">
          <w:pPr>
            <w:pStyle w:val="ekvpagina"/>
          </w:pPr>
          <w:r w:rsidRPr="00913892">
            <w:t>© Ernst Klett Verlag GmbH, Stuttgart 20</w:t>
          </w:r>
          <w:r>
            <w:t>21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0F7D570F" w14:textId="77777777" w:rsidR="00D61ECB" w:rsidRPr="00005AE2" w:rsidRDefault="00D61ECB" w:rsidP="00005AE2">
          <w:pPr>
            <w:pStyle w:val="ekvquelle"/>
          </w:pPr>
          <w:r w:rsidRPr="00005AE2">
            <w:t xml:space="preserve">Textquellen: </w:t>
          </w:r>
          <w:r>
            <w:t>Vanessa Thiel, Köln</w:t>
          </w:r>
        </w:p>
        <w:p w14:paraId="56818BD3" w14:textId="03A94FF1" w:rsidR="00D61ECB" w:rsidRPr="00025140" w:rsidRDefault="00D61ECB" w:rsidP="00005AE2">
          <w:pPr>
            <w:pStyle w:val="ekvquelle"/>
          </w:pPr>
        </w:p>
      </w:tc>
      <w:tc>
        <w:tcPr>
          <w:tcW w:w="397" w:type="dxa"/>
        </w:tcPr>
        <w:p w14:paraId="42DE1264" w14:textId="77777777" w:rsidR="00D61ECB" w:rsidRPr="00913892" w:rsidRDefault="00D61ECB" w:rsidP="00913892">
          <w:pPr>
            <w:pStyle w:val="ekvpagina"/>
          </w:pPr>
        </w:p>
      </w:tc>
    </w:tr>
  </w:tbl>
  <w:p w14:paraId="7794638C" w14:textId="77777777" w:rsidR="00D61ECB" w:rsidRDefault="00D61ECB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F05454" w14:textId="77777777" w:rsidR="00F87DA0" w:rsidRDefault="00F87DA0" w:rsidP="003C599D">
      <w:pPr>
        <w:spacing w:line="240" w:lineRule="auto"/>
      </w:pPr>
      <w:r>
        <w:separator/>
      </w:r>
    </w:p>
  </w:footnote>
  <w:footnote w:type="continuationSeparator" w:id="0">
    <w:p w14:paraId="28099237" w14:textId="77777777" w:rsidR="00F87DA0" w:rsidRDefault="00F87DA0" w:rsidP="003C599D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7DA0"/>
    <w:rsid w:val="000040E2"/>
    <w:rsid w:val="00005AE2"/>
    <w:rsid w:val="000101D7"/>
    <w:rsid w:val="00017D13"/>
    <w:rsid w:val="00020440"/>
    <w:rsid w:val="000206B8"/>
    <w:rsid w:val="00025140"/>
    <w:rsid w:val="00035074"/>
    <w:rsid w:val="00035289"/>
    <w:rsid w:val="00037566"/>
    <w:rsid w:val="00043523"/>
    <w:rsid w:val="0005189B"/>
    <w:rsid w:val="000523D4"/>
    <w:rsid w:val="00054678"/>
    <w:rsid w:val="00054A93"/>
    <w:rsid w:val="00056587"/>
    <w:rsid w:val="0006258C"/>
    <w:rsid w:val="00062D31"/>
    <w:rsid w:val="00073C70"/>
    <w:rsid w:val="00077DAF"/>
    <w:rsid w:val="000812E6"/>
    <w:rsid w:val="0008320C"/>
    <w:rsid w:val="000832B9"/>
    <w:rsid w:val="00090AB2"/>
    <w:rsid w:val="000928AA"/>
    <w:rsid w:val="00092E87"/>
    <w:rsid w:val="000939F5"/>
    <w:rsid w:val="00094F01"/>
    <w:rsid w:val="000B098D"/>
    <w:rsid w:val="000B3D67"/>
    <w:rsid w:val="000B7BD3"/>
    <w:rsid w:val="000C11E0"/>
    <w:rsid w:val="000D40DE"/>
    <w:rsid w:val="000D4791"/>
    <w:rsid w:val="000E343E"/>
    <w:rsid w:val="000F21E8"/>
    <w:rsid w:val="000F7910"/>
    <w:rsid w:val="00103057"/>
    <w:rsid w:val="00107D77"/>
    <w:rsid w:val="00124062"/>
    <w:rsid w:val="00127C41"/>
    <w:rsid w:val="0013113E"/>
    <w:rsid w:val="00131417"/>
    <w:rsid w:val="001524C9"/>
    <w:rsid w:val="00153B1C"/>
    <w:rsid w:val="00153C26"/>
    <w:rsid w:val="001641FA"/>
    <w:rsid w:val="0016475A"/>
    <w:rsid w:val="00165ECC"/>
    <w:rsid w:val="00171E7B"/>
    <w:rsid w:val="001750C3"/>
    <w:rsid w:val="00182050"/>
    <w:rsid w:val="00182B7D"/>
    <w:rsid w:val="001845AC"/>
    <w:rsid w:val="00185997"/>
    <w:rsid w:val="00186866"/>
    <w:rsid w:val="00190B65"/>
    <w:rsid w:val="00193A18"/>
    <w:rsid w:val="00193BBE"/>
    <w:rsid w:val="001C3792"/>
    <w:rsid w:val="001D2674"/>
    <w:rsid w:val="001D39FD"/>
    <w:rsid w:val="001D4886"/>
    <w:rsid w:val="001E07BA"/>
    <w:rsid w:val="001E4116"/>
    <w:rsid w:val="001E485B"/>
    <w:rsid w:val="001F15DA"/>
    <w:rsid w:val="001F1E3D"/>
    <w:rsid w:val="001F4F75"/>
    <w:rsid w:val="001F53F1"/>
    <w:rsid w:val="0020055A"/>
    <w:rsid w:val="00201AA1"/>
    <w:rsid w:val="00205239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581E"/>
    <w:rsid w:val="00271367"/>
    <w:rsid w:val="0028107C"/>
    <w:rsid w:val="00287B24"/>
    <w:rsid w:val="00287DC0"/>
    <w:rsid w:val="002A25AE"/>
    <w:rsid w:val="002B33E7"/>
    <w:rsid w:val="002B3DF1"/>
    <w:rsid w:val="002B64EA"/>
    <w:rsid w:val="002C50E2"/>
    <w:rsid w:val="002D41F4"/>
    <w:rsid w:val="002D7B0C"/>
    <w:rsid w:val="002D7B42"/>
    <w:rsid w:val="002E023D"/>
    <w:rsid w:val="002E163A"/>
    <w:rsid w:val="002E7FEA"/>
    <w:rsid w:val="002F1328"/>
    <w:rsid w:val="00302866"/>
    <w:rsid w:val="00303749"/>
    <w:rsid w:val="00304833"/>
    <w:rsid w:val="00313596"/>
    <w:rsid w:val="00313FD8"/>
    <w:rsid w:val="0031412E"/>
    <w:rsid w:val="00315EA9"/>
    <w:rsid w:val="00320087"/>
    <w:rsid w:val="00321063"/>
    <w:rsid w:val="0032667B"/>
    <w:rsid w:val="00331234"/>
    <w:rsid w:val="0033469B"/>
    <w:rsid w:val="003367A2"/>
    <w:rsid w:val="003373EF"/>
    <w:rsid w:val="0034417F"/>
    <w:rsid w:val="00362B02"/>
    <w:rsid w:val="0036404C"/>
    <w:rsid w:val="00370A70"/>
    <w:rsid w:val="00376A0A"/>
    <w:rsid w:val="0038356B"/>
    <w:rsid w:val="00384305"/>
    <w:rsid w:val="003879B4"/>
    <w:rsid w:val="0039268F"/>
    <w:rsid w:val="00392F9B"/>
    <w:rsid w:val="003945FF"/>
    <w:rsid w:val="0039465E"/>
    <w:rsid w:val="003973E4"/>
    <w:rsid w:val="003A1A19"/>
    <w:rsid w:val="003A5B0C"/>
    <w:rsid w:val="003B59CC"/>
    <w:rsid w:val="003C39DC"/>
    <w:rsid w:val="003C599D"/>
    <w:rsid w:val="003D6FB6"/>
    <w:rsid w:val="003D70F5"/>
    <w:rsid w:val="003E21AC"/>
    <w:rsid w:val="003E6330"/>
    <w:rsid w:val="003F362F"/>
    <w:rsid w:val="003F640D"/>
    <w:rsid w:val="00405D0B"/>
    <w:rsid w:val="00411B18"/>
    <w:rsid w:val="00414457"/>
    <w:rsid w:val="00415405"/>
    <w:rsid w:val="00415632"/>
    <w:rsid w:val="00416BF9"/>
    <w:rsid w:val="004206E1"/>
    <w:rsid w:val="0042107E"/>
    <w:rsid w:val="00424375"/>
    <w:rsid w:val="004341AE"/>
    <w:rsid w:val="00436C24"/>
    <w:rsid w:val="004372DD"/>
    <w:rsid w:val="0044079F"/>
    <w:rsid w:val="00441088"/>
    <w:rsid w:val="00441724"/>
    <w:rsid w:val="00451CC2"/>
    <w:rsid w:val="00454148"/>
    <w:rsid w:val="004621B3"/>
    <w:rsid w:val="00464D91"/>
    <w:rsid w:val="0047471A"/>
    <w:rsid w:val="004763D2"/>
    <w:rsid w:val="00483A7A"/>
    <w:rsid w:val="00483D65"/>
    <w:rsid w:val="00486B3D"/>
    <w:rsid w:val="00490692"/>
    <w:rsid w:val="004925F2"/>
    <w:rsid w:val="004A66C3"/>
    <w:rsid w:val="004A66CF"/>
    <w:rsid w:val="004B4520"/>
    <w:rsid w:val="004F7BEC"/>
    <w:rsid w:val="00501528"/>
    <w:rsid w:val="00501C6F"/>
    <w:rsid w:val="005069C1"/>
    <w:rsid w:val="00514229"/>
    <w:rsid w:val="005156EC"/>
    <w:rsid w:val="005168A4"/>
    <w:rsid w:val="005201DB"/>
    <w:rsid w:val="0052117E"/>
    <w:rsid w:val="00521B91"/>
    <w:rsid w:val="005252D2"/>
    <w:rsid w:val="00530C92"/>
    <w:rsid w:val="00535AD8"/>
    <w:rsid w:val="005446D6"/>
    <w:rsid w:val="00547103"/>
    <w:rsid w:val="00560848"/>
    <w:rsid w:val="00565076"/>
    <w:rsid w:val="005656B4"/>
    <w:rsid w:val="0057073F"/>
    <w:rsid w:val="0057200E"/>
    <w:rsid w:val="00572A0F"/>
    <w:rsid w:val="00574FE0"/>
    <w:rsid w:val="00576D2D"/>
    <w:rsid w:val="005809BB"/>
    <w:rsid w:val="005832C0"/>
    <w:rsid w:val="00584F88"/>
    <w:rsid w:val="00597506"/>
    <w:rsid w:val="00597E2F"/>
    <w:rsid w:val="005A5E71"/>
    <w:rsid w:val="005A6D94"/>
    <w:rsid w:val="005B3E17"/>
    <w:rsid w:val="005B588B"/>
    <w:rsid w:val="005C047C"/>
    <w:rsid w:val="005C0FBD"/>
    <w:rsid w:val="005D367A"/>
    <w:rsid w:val="005D3E99"/>
    <w:rsid w:val="005E15AC"/>
    <w:rsid w:val="005F2AB3"/>
    <w:rsid w:val="005F3914"/>
    <w:rsid w:val="005F439D"/>
    <w:rsid w:val="0060019A"/>
    <w:rsid w:val="00603AD5"/>
    <w:rsid w:val="006201CB"/>
    <w:rsid w:val="00622F6B"/>
    <w:rsid w:val="00627765"/>
    <w:rsid w:val="0064692C"/>
    <w:rsid w:val="00653F68"/>
    <w:rsid w:val="0066479D"/>
    <w:rsid w:val="006802C4"/>
    <w:rsid w:val="006816BC"/>
    <w:rsid w:val="0068429A"/>
    <w:rsid w:val="00685FDD"/>
    <w:rsid w:val="00687BAD"/>
    <w:rsid w:val="00693676"/>
    <w:rsid w:val="00695168"/>
    <w:rsid w:val="006A3BA7"/>
    <w:rsid w:val="006A549D"/>
    <w:rsid w:val="006B01F9"/>
    <w:rsid w:val="006B292C"/>
    <w:rsid w:val="006B2D23"/>
    <w:rsid w:val="006B6247"/>
    <w:rsid w:val="006B7F87"/>
    <w:rsid w:val="006C4E52"/>
    <w:rsid w:val="006C563C"/>
    <w:rsid w:val="006C6A77"/>
    <w:rsid w:val="006D49F0"/>
    <w:rsid w:val="006E235E"/>
    <w:rsid w:val="006F0D3C"/>
    <w:rsid w:val="006F2EDC"/>
    <w:rsid w:val="00701548"/>
    <w:rsid w:val="00702F10"/>
    <w:rsid w:val="00710718"/>
    <w:rsid w:val="00715A9A"/>
    <w:rsid w:val="0072030B"/>
    <w:rsid w:val="00720747"/>
    <w:rsid w:val="007228A6"/>
    <w:rsid w:val="00722BE8"/>
    <w:rsid w:val="00724064"/>
    <w:rsid w:val="00727C5F"/>
    <w:rsid w:val="00733A44"/>
    <w:rsid w:val="00734553"/>
    <w:rsid w:val="00734E2C"/>
    <w:rsid w:val="0073761B"/>
    <w:rsid w:val="00745BC6"/>
    <w:rsid w:val="007507F9"/>
    <w:rsid w:val="00751B0E"/>
    <w:rsid w:val="00752795"/>
    <w:rsid w:val="00760C41"/>
    <w:rsid w:val="00765B7E"/>
    <w:rsid w:val="00766405"/>
    <w:rsid w:val="0076691A"/>
    <w:rsid w:val="007715D8"/>
    <w:rsid w:val="00772DA9"/>
    <w:rsid w:val="00782506"/>
    <w:rsid w:val="00787700"/>
    <w:rsid w:val="00794C12"/>
    <w:rsid w:val="007A2F5A"/>
    <w:rsid w:val="007A5AA1"/>
    <w:rsid w:val="007B656B"/>
    <w:rsid w:val="007B7D0B"/>
    <w:rsid w:val="007D186F"/>
    <w:rsid w:val="007D68F4"/>
    <w:rsid w:val="007E4DDC"/>
    <w:rsid w:val="007E5E71"/>
    <w:rsid w:val="007E68A0"/>
    <w:rsid w:val="00802E02"/>
    <w:rsid w:val="00805C65"/>
    <w:rsid w:val="00812D4E"/>
    <w:rsid w:val="00816953"/>
    <w:rsid w:val="0082136B"/>
    <w:rsid w:val="00826DDD"/>
    <w:rsid w:val="008273B7"/>
    <w:rsid w:val="008277EF"/>
    <w:rsid w:val="008306D5"/>
    <w:rsid w:val="00833C80"/>
    <w:rsid w:val="00836A28"/>
    <w:rsid w:val="008443FA"/>
    <w:rsid w:val="00844602"/>
    <w:rsid w:val="00845881"/>
    <w:rsid w:val="00845AEA"/>
    <w:rsid w:val="008478B1"/>
    <w:rsid w:val="00850EC8"/>
    <w:rsid w:val="00851354"/>
    <w:rsid w:val="00854D77"/>
    <w:rsid w:val="008576F6"/>
    <w:rsid w:val="00857713"/>
    <w:rsid w:val="00862C21"/>
    <w:rsid w:val="00866C85"/>
    <w:rsid w:val="00874376"/>
    <w:rsid w:val="00882053"/>
    <w:rsid w:val="00891508"/>
    <w:rsid w:val="0089395C"/>
    <w:rsid w:val="008942A2"/>
    <w:rsid w:val="00894390"/>
    <w:rsid w:val="0089534A"/>
    <w:rsid w:val="008A0923"/>
    <w:rsid w:val="008A0F4C"/>
    <w:rsid w:val="008A529C"/>
    <w:rsid w:val="008B446A"/>
    <w:rsid w:val="008B5E47"/>
    <w:rsid w:val="008C0880"/>
    <w:rsid w:val="008C27FD"/>
    <w:rsid w:val="008C672C"/>
    <w:rsid w:val="008D3CE0"/>
    <w:rsid w:val="008D46C7"/>
    <w:rsid w:val="008D5A1A"/>
    <w:rsid w:val="008D7FDC"/>
    <w:rsid w:val="008E4B7A"/>
    <w:rsid w:val="008E6248"/>
    <w:rsid w:val="008F6EDE"/>
    <w:rsid w:val="00902002"/>
    <w:rsid w:val="00902CEB"/>
    <w:rsid w:val="00905BCF"/>
    <w:rsid w:val="009064C0"/>
    <w:rsid w:val="00907EC2"/>
    <w:rsid w:val="00912A0A"/>
    <w:rsid w:val="00913598"/>
    <w:rsid w:val="00913892"/>
    <w:rsid w:val="009215E3"/>
    <w:rsid w:val="00936CF0"/>
    <w:rsid w:val="00942106"/>
    <w:rsid w:val="0094260D"/>
    <w:rsid w:val="00946121"/>
    <w:rsid w:val="00952B21"/>
    <w:rsid w:val="009554B1"/>
    <w:rsid w:val="00956783"/>
    <w:rsid w:val="00957248"/>
    <w:rsid w:val="00957969"/>
    <w:rsid w:val="00962A4D"/>
    <w:rsid w:val="00964A22"/>
    <w:rsid w:val="00967C71"/>
    <w:rsid w:val="009770A2"/>
    <w:rsid w:val="00977556"/>
    <w:rsid w:val="009800AB"/>
    <w:rsid w:val="00981DFC"/>
    <w:rsid w:val="009856A1"/>
    <w:rsid w:val="009915B2"/>
    <w:rsid w:val="00992275"/>
    <w:rsid w:val="00992B92"/>
    <w:rsid w:val="009A056D"/>
    <w:rsid w:val="009A17FC"/>
    <w:rsid w:val="009A50D4"/>
    <w:rsid w:val="009A7614"/>
    <w:rsid w:val="009B7E8B"/>
    <w:rsid w:val="009C26DF"/>
    <w:rsid w:val="009C2A7B"/>
    <w:rsid w:val="009C3C75"/>
    <w:rsid w:val="009C5BF4"/>
    <w:rsid w:val="009E17E1"/>
    <w:rsid w:val="009E45C5"/>
    <w:rsid w:val="009E47B1"/>
    <w:rsid w:val="009F003E"/>
    <w:rsid w:val="009F0109"/>
    <w:rsid w:val="009F1185"/>
    <w:rsid w:val="00A01AD0"/>
    <w:rsid w:val="00A024FF"/>
    <w:rsid w:val="00A05E18"/>
    <w:rsid w:val="00A06EFE"/>
    <w:rsid w:val="00A170E5"/>
    <w:rsid w:val="00A2146F"/>
    <w:rsid w:val="00A23038"/>
    <w:rsid w:val="00A23E76"/>
    <w:rsid w:val="00A26B32"/>
    <w:rsid w:val="00A27593"/>
    <w:rsid w:val="00A35787"/>
    <w:rsid w:val="00A370D6"/>
    <w:rsid w:val="00A41DA3"/>
    <w:rsid w:val="00A43B4C"/>
    <w:rsid w:val="00A478DC"/>
    <w:rsid w:val="00A701AF"/>
    <w:rsid w:val="00A75504"/>
    <w:rsid w:val="00A8687B"/>
    <w:rsid w:val="00A92B79"/>
    <w:rsid w:val="00A9695B"/>
    <w:rsid w:val="00AA2D66"/>
    <w:rsid w:val="00AA3E8B"/>
    <w:rsid w:val="00AA5A5A"/>
    <w:rsid w:val="00AB05CF"/>
    <w:rsid w:val="00AB0DA8"/>
    <w:rsid w:val="00AB18CA"/>
    <w:rsid w:val="00AB229F"/>
    <w:rsid w:val="00AB4C7D"/>
    <w:rsid w:val="00AB5327"/>
    <w:rsid w:val="00AB5F24"/>
    <w:rsid w:val="00AB6AE5"/>
    <w:rsid w:val="00AB7619"/>
    <w:rsid w:val="00AC01E7"/>
    <w:rsid w:val="00AC7B89"/>
    <w:rsid w:val="00AD2E3F"/>
    <w:rsid w:val="00AD4D22"/>
    <w:rsid w:val="00AE65F6"/>
    <w:rsid w:val="00AE6684"/>
    <w:rsid w:val="00AF053E"/>
    <w:rsid w:val="00B022FE"/>
    <w:rsid w:val="00B039E8"/>
    <w:rsid w:val="00B112CF"/>
    <w:rsid w:val="00B14B45"/>
    <w:rsid w:val="00B155E8"/>
    <w:rsid w:val="00B15F75"/>
    <w:rsid w:val="00B2194E"/>
    <w:rsid w:val="00B31F29"/>
    <w:rsid w:val="00B32DAF"/>
    <w:rsid w:val="00B37E68"/>
    <w:rsid w:val="00B468CC"/>
    <w:rsid w:val="00B54655"/>
    <w:rsid w:val="00B54814"/>
    <w:rsid w:val="00B6045F"/>
    <w:rsid w:val="00B65ABF"/>
    <w:rsid w:val="00B661D9"/>
    <w:rsid w:val="00B7242A"/>
    <w:rsid w:val="00B73B76"/>
    <w:rsid w:val="00B82B4E"/>
    <w:rsid w:val="00B8420E"/>
    <w:rsid w:val="00B84691"/>
    <w:rsid w:val="00B86605"/>
    <w:rsid w:val="00B90CE1"/>
    <w:rsid w:val="00BA1A23"/>
    <w:rsid w:val="00BB7A52"/>
    <w:rsid w:val="00BB7D77"/>
    <w:rsid w:val="00BC2CD2"/>
    <w:rsid w:val="00BC6483"/>
    <w:rsid w:val="00BC69E3"/>
    <w:rsid w:val="00BC7335"/>
    <w:rsid w:val="00BD542D"/>
    <w:rsid w:val="00BD6E66"/>
    <w:rsid w:val="00BE1620"/>
    <w:rsid w:val="00BE1962"/>
    <w:rsid w:val="00BE4821"/>
    <w:rsid w:val="00BF17F2"/>
    <w:rsid w:val="00C00404"/>
    <w:rsid w:val="00C172AE"/>
    <w:rsid w:val="00C226FA"/>
    <w:rsid w:val="00C24816"/>
    <w:rsid w:val="00C343F5"/>
    <w:rsid w:val="00C40555"/>
    <w:rsid w:val="00C40D51"/>
    <w:rsid w:val="00C429A6"/>
    <w:rsid w:val="00C43463"/>
    <w:rsid w:val="00C504F8"/>
    <w:rsid w:val="00C52A99"/>
    <w:rsid w:val="00C727B3"/>
    <w:rsid w:val="00C72BA2"/>
    <w:rsid w:val="00C842ED"/>
    <w:rsid w:val="00C84E4C"/>
    <w:rsid w:val="00C87044"/>
    <w:rsid w:val="00C94D17"/>
    <w:rsid w:val="00CA5A56"/>
    <w:rsid w:val="00CB27C6"/>
    <w:rsid w:val="00CB463B"/>
    <w:rsid w:val="00CB5B82"/>
    <w:rsid w:val="00CB782D"/>
    <w:rsid w:val="00CC54E0"/>
    <w:rsid w:val="00CC65A8"/>
    <w:rsid w:val="00CD6369"/>
    <w:rsid w:val="00CD6FE3"/>
    <w:rsid w:val="00CD7D9F"/>
    <w:rsid w:val="00CE2A37"/>
    <w:rsid w:val="00CF2E1A"/>
    <w:rsid w:val="00CF715C"/>
    <w:rsid w:val="00D022EC"/>
    <w:rsid w:val="00D05217"/>
    <w:rsid w:val="00D06182"/>
    <w:rsid w:val="00D12661"/>
    <w:rsid w:val="00D1582D"/>
    <w:rsid w:val="00D170B8"/>
    <w:rsid w:val="00D2569D"/>
    <w:rsid w:val="00D267BD"/>
    <w:rsid w:val="00D3427F"/>
    <w:rsid w:val="00D36857"/>
    <w:rsid w:val="00D46335"/>
    <w:rsid w:val="00D559DE"/>
    <w:rsid w:val="00D56FEB"/>
    <w:rsid w:val="00D61A7E"/>
    <w:rsid w:val="00D61DD0"/>
    <w:rsid w:val="00D61ECB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0266"/>
    <w:rsid w:val="00D92EAD"/>
    <w:rsid w:val="00D94CC2"/>
    <w:rsid w:val="00DA1633"/>
    <w:rsid w:val="00DA29C3"/>
    <w:rsid w:val="00DA7AA4"/>
    <w:rsid w:val="00DB0557"/>
    <w:rsid w:val="00DB19FD"/>
    <w:rsid w:val="00DB2C80"/>
    <w:rsid w:val="00DC2340"/>
    <w:rsid w:val="00DC30DA"/>
    <w:rsid w:val="00DC4F7B"/>
    <w:rsid w:val="00DC5620"/>
    <w:rsid w:val="00DD47BB"/>
    <w:rsid w:val="00DE287B"/>
    <w:rsid w:val="00DF129D"/>
    <w:rsid w:val="00DF4371"/>
    <w:rsid w:val="00DF625F"/>
    <w:rsid w:val="00DF74DB"/>
    <w:rsid w:val="00E01841"/>
    <w:rsid w:val="00E126C1"/>
    <w:rsid w:val="00E21473"/>
    <w:rsid w:val="00E22935"/>
    <w:rsid w:val="00E22C67"/>
    <w:rsid w:val="00E34F46"/>
    <w:rsid w:val="00E375D2"/>
    <w:rsid w:val="00E43E04"/>
    <w:rsid w:val="00E50799"/>
    <w:rsid w:val="00E63251"/>
    <w:rsid w:val="00E70C40"/>
    <w:rsid w:val="00E710C7"/>
    <w:rsid w:val="00E95ED3"/>
    <w:rsid w:val="00EA7542"/>
    <w:rsid w:val="00EB7DDA"/>
    <w:rsid w:val="00EC1621"/>
    <w:rsid w:val="00EC662E"/>
    <w:rsid w:val="00EC6804"/>
    <w:rsid w:val="00ED1F6B"/>
    <w:rsid w:val="00EE049D"/>
    <w:rsid w:val="00EE25BE"/>
    <w:rsid w:val="00EE2721"/>
    <w:rsid w:val="00EE2A0B"/>
    <w:rsid w:val="00EF6029"/>
    <w:rsid w:val="00F022FD"/>
    <w:rsid w:val="00F16DA0"/>
    <w:rsid w:val="00F23554"/>
    <w:rsid w:val="00F241DA"/>
    <w:rsid w:val="00F24740"/>
    <w:rsid w:val="00F258A3"/>
    <w:rsid w:val="00F30571"/>
    <w:rsid w:val="00F3334C"/>
    <w:rsid w:val="00F335CB"/>
    <w:rsid w:val="00F35DB1"/>
    <w:rsid w:val="00F36D0F"/>
    <w:rsid w:val="00F4144F"/>
    <w:rsid w:val="00F42294"/>
    <w:rsid w:val="00F42F7B"/>
    <w:rsid w:val="00F459EB"/>
    <w:rsid w:val="00F52C9C"/>
    <w:rsid w:val="00F6336A"/>
    <w:rsid w:val="00F72065"/>
    <w:rsid w:val="00F81CDB"/>
    <w:rsid w:val="00F84284"/>
    <w:rsid w:val="00F849BE"/>
    <w:rsid w:val="00F87DA0"/>
    <w:rsid w:val="00F94A4B"/>
    <w:rsid w:val="00F94FAE"/>
    <w:rsid w:val="00F97AD4"/>
    <w:rsid w:val="00FB0917"/>
    <w:rsid w:val="00FB3BCE"/>
    <w:rsid w:val="00FB59FB"/>
    <w:rsid w:val="00FB72A0"/>
    <w:rsid w:val="00FC35C5"/>
    <w:rsid w:val="00FC7DBF"/>
    <w:rsid w:val="00FE4FE6"/>
    <w:rsid w:val="00FF2F14"/>
    <w:rsid w:val="00FF3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DAF3309"/>
  <w15:chartTrackingRefBased/>
  <w15:docId w15:val="{87983FFA-DCBC-482A-8823-E335101198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836A28"/>
    <w:pPr>
      <w:tabs>
        <w:tab w:val="left" w:pos="340"/>
        <w:tab w:val="left" w:pos="595"/>
        <w:tab w:val="left" w:pos="851"/>
      </w:tabs>
      <w:spacing w:after="0" w:line="312" w:lineRule="exact"/>
    </w:pPr>
    <w:rPr>
      <w:rFonts w:ascii="Arial" w:hAnsi="Arial"/>
      <w:noProof/>
      <w:sz w:val="23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qFormat/>
    <w:rsid w:val="0034417F"/>
    <w:pPr>
      <w:spacing w:line="240" w:lineRule="auto"/>
    </w:pPr>
    <w:rPr>
      <w:sz w:val="20"/>
    </w:rPr>
  </w:style>
  <w:style w:type="paragraph" w:customStyle="1" w:styleId="ekvkvnummer">
    <w:name w:val="ekv.kv.nummer"/>
    <w:basedOn w:val="Standard"/>
    <w:uiPriority w:val="48"/>
    <w:qFormat/>
    <w:rsid w:val="0034417F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99"/>
    <w:semiHidden/>
    <w:qFormat/>
    <w:rsid w:val="00EC6804"/>
    <w:rPr>
      <w:rFonts w:ascii="Arial" w:hAnsi="Arial"/>
      <w:noProof/>
      <w:position w:val="-2"/>
      <w:sz w:val="25"/>
      <w:lang w:val="de-DE"/>
    </w:rPr>
  </w:style>
  <w:style w:type="paragraph" w:customStyle="1" w:styleId="ekvaufzhlung">
    <w:name w:val="ekv.aufzählung"/>
    <w:basedOn w:val="Standard"/>
    <w:uiPriority w:val="2"/>
    <w:qFormat/>
    <w:rsid w:val="00597506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FB3BCE"/>
    <w:rPr>
      <w:sz w:val="22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rsid w:val="00BB7A52"/>
    <w:pPr>
      <w:tabs>
        <w:tab w:val="clear" w:pos="340"/>
        <w:tab w:val="clear" w:pos="595"/>
        <w:tab w:val="clear" w:pos="851"/>
      </w:tabs>
      <w:spacing w:line="270" w:lineRule="exact"/>
    </w:pPr>
    <w:rPr>
      <w:color w:val="0D0D0D" w:themeColor="text1" w:themeTint="F2"/>
      <w:sz w:val="25"/>
    </w:rPr>
  </w:style>
  <w:style w:type="paragraph" w:customStyle="1" w:styleId="ekvkreuzwortrtsel">
    <w:name w:val="ekv.kreuzworträtsel"/>
    <w:basedOn w:val="Standard"/>
    <w:uiPriority w:val="99"/>
    <w:semiHidden/>
    <w:qFormat/>
    <w:rsid w:val="00DB19FD"/>
    <w:pPr>
      <w:spacing w:line="240" w:lineRule="auto"/>
      <w:jc w:val="center"/>
    </w:pPr>
    <w:rPr>
      <w:rFonts w:ascii="Comic Sans MS" w:hAnsi="Comic Sans MS"/>
      <w:sz w:val="26"/>
    </w:rPr>
  </w:style>
  <w:style w:type="paragraph" w:customStyle="1" w:styleId="ekvnummerierung">
    <w:name w:val="ekv.nummerierung"/>
    <w:basedOn w:val="Standard"/>
    <w:uiPriority w:val="99"/>
    <w:semiHidden/>
    <w:qFormat/>
    <w:rsid w:val="00D3427F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  <w:sz w:val="27"/>
    </w:rPr>
  </w:style>
  <w:style w:type="paragraph" w:customStyle="1" w:styleId="ekvaufgabenwortkarte">
    <w:name w:val="ekv.aufgaben.wortkarte"/>
    <w:basedOn w:val="Standard"/>
    <w:uiPriority w:val="99"/>
    <w:semiHidden/>
    <w:qFormat/>
    <w:rsid w:val="006B7F87"/>
    <w:pPr>
      <w:spacing w:line="240" w:lineRule="auto"/>
    </w:pPr>
    <w:rPr>
      <w:color w:val="000000"/>
      <w:sz w:val="22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D36857"/>
    <w:pPr>
      <w:spacing w:line="240" w:lineRule="auto"/>
    </w:pPr>
    <w:rPr>
      <w:sz w:val="25"/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019A"/>
    <w:pPr>
      <w:spacing w:line="240" w:lineRule="auto"/>
      <w:jc w:val="center"/>
    </w:pPr>
    <w:rPr>
      <w:sz w:val="25"/>
      <w:lang w:eastAsia="de-DE"/>
    </w:rPr>
  </w:style>
  <w:style w:type="paragraph" w:customStyle="1" w:styleId="ekvboxtitel">
    <w:name w:val="ekv.box.titel"/>
    <w:basedOn w:val="Standard"/>
    <w:uiPriority w:val="99"/>
    <w:semiHidden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uiPriority w:val="99"/>
    <w:semiHidden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EB7DDA"/>
    <w:pPr>
      <w:spacing w:line="156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F3334C"/>
    <w:rPr>
      <w:rFonts w:ascii="Comic Sans MS" w:hAnsi="Comic Sans MS"/>
      <w:noProof/>
      <w:color w:val="000000" w:themeColor="text1"/>
      <w:sz w:val="25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F3334C"/>
    <w:rPr>
      <w:rFonts w:ascii="Comic Sans MS" w:hAnsi="Comic Sans MS"/>
      <w:noProof/>
      <w:color w:val="000000" w:themeColor="text1"/>
      <w:sz w:val="25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89395C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5B3E17"/>
    <w:rPr>
      <w:sz w:val="20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1F4F75"/>
    <w:pPr>
      <w:spacing w:line="240" w:lineRule="auto"/>
      <w:jc w:val="center"/>
    </w:pPr>
    <w:rPr>
      <w:sz w:val="24"/>
    </w:rPr>
  </w:style>
  <w:style w:type="paragraph" w:customStyle="1" w:styleId="ekvzerlegungshaus">
    <w:name w:val="ekv.zerlegungshaus"/>
    <w:basedOn w:val="Standard"/>
    <w:semiHidden/>
    <w:qFormat/>
    <w:rsid w:val="00056587"/>
    <w:pPr>
      <w:spacing w:line="240" w:lineRule="auto"/>
      <w:jc w:val="center"/>
    </w:pPr>
    <w:rPr>
      <w:sz w:val="22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3973E4"/>
    <w:pPr>
      <w:ind w:left="113"/>
    </w:pPr>
    <w:rPr>
      <w:sz w:val="20"/>
    </w:rPr>
  </w:style>
  <w:style w:type="paragraph" w:customStyle="1" w:styleId="ekvschreiblinie">
    <w:name w:val="ekv.schreiblinie"/>
    <w:basedOn w:val="Standard"/>
    <w:uiPriority w:val="32"/>
    <w:qFormat/>
    <w:rsid w:val="00F3334C"/>
    <w:pPr>
      <w:tabs>
        <w:tab w:val="left" w:pos="9327"/>
      </w:tabs>
      <w:spacing w:line="566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uiPriority w:val="99"/>
    <w:semiHidden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linie">
    <w:name w:val="ekv.linie"/>
    <w:basedOn w:val="Standard"/>
    <w:uiPriority w:val="99"/>
    <w:semiHidden/>
    <w:qFormat/>
    <w:rsid w:val="001F1E3D"/>
    <w:pPr>
      <w:tabs>
        <w:tab w:val="clear" w:pos="340"/>
        <w:tab w:val="clear" w:pos="595"/>
        <w:tab w:val="clear" w:pos="851"/>
      </w:tabs>
      <w:spacing w:line="240" w:lineRule="auto"/>
    </w:pPr>
    <w:rPr>
      <w:rFonts w:eastAsia="Times New Roman" w:cs="Times New Roman"/>
      <w:noProof w:val="0"/>
      <w:sz w:val="20"/>
      <w:szCs w:val="20"/>
      <w:lang w:eastAsia="de-DE"/>
    </w:rPr>
  </w:style>
  <w:style w:type="paragraph" w:customStyle="1" w:styleId="ekvformel">
    <w:name w:val="ekv.formel"/>
    <w:basedOn w:val="Standard"/>
    <w:uiPriority w:val="33"/>
    <w:qFormat/>
    <w:rsid w:val="00B8469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D46335"/>
    <w:rPr>
      <w:rFonts w:ascii="Comic Sans MS" w:hAnsi="Comic Sans MS"/>
      <w:color w:val="FFFFFF" w:themeColor="background1"/>
      <w:sz w:val="25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F3334C"/>
    <w:rPr>
      <w:rFonts w:ascii="Times New Roman" w:hAnsi="Times New Roman"/>
      <w:i/>
      <w:color w:val="000000" w:themeColor="text1"/>
      <w:sz w:val="25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F3334C"/>
    <w:rPr>
      <w:rFonts w:ascii="Times New Roman" w:hAnsi="Times New Roman"/>
      <w:i/>
      <w:color w:val="000000" w:themeColor="text1"/>
      <w:sz w:val="25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9"/>
    <w:semiHidden/>
    <w:qFormat/>
    <w:rsid w:val="00D46335"/>
    <w:rPr>
      <w:rFonts w:ascii="Times New Roman" w:hAnsi="Times New Roman"/>
      <w:i/>
      <w:color w:val="FFFFFF" w:themeColor="background1"/>
      <w:sz w:val="25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uiPriority w:val="99"/>
    <w:semiHidden/>
    <w:qFormat/>
    <w:rsid w:val="006B292C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noProof w:val="0"/>
      <w:sz w:val="27"/>
      <w:szCs w:val="24"/>
      <w:lang w:eastAsia="de-DE"/>
    </w:rPr>
  </w:style>
  <w:style w:type="paragraph" w:customStyle="1" w:styleId="ekvmittelband">
    <w:name w:val="ekv.mittelband"/>
    <w:basedOn w:val="Standard"/>
    <w:uiPriority w:val="99"/>
    <w:semiHidden/>
    <w:qFormat/>
    <w:rsid w:val="00C24816"/>
    <w:pPr>
      <w:spacing w:line="240" w:lineRule="auto"/>
    </w:pPr>
    <w:rPr>
      <w:sz w:val="20"/>
      <w:lang w:eastAsia="de-DE"/>
    </w:rPr>
  </w:style>
  <w:style w:type="paragraph" w:customStyle="1" w:styleId="ekvquelle">
    <w:name w:val="ekv.quelle"/>
    <w:basedOn w:val="Standard"/>
    <w:uiPriority w:val="99"/>
    <w:qFormat/>
    <w:rsid w:val="00025140"/>
    <w:pPr>
      <w:tabs>
        <w:tab w:val="clear" w:pos="340"/>
      </w:tabs>
      <w:spacing w:line="130" w:lineRule="exact"/>
      <w:ind w:left="113"/>
    </w:pPr>
    <w:rPr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201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jg132\AppData\Roaming\Microsoft\Templates\WD_KV_KL2.dotm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/>
  <cp:revision>6</cp:revision>
  <cp:lastPrinted>2016-12-20T14:33:00Z</cp:lastPrinted>
  <dcterms:created xsi:type="dcterms:W3CDTF">2021-05-28T08:41:00Z</dcterms:created>
  <dcterms:modified xsi:type="dcterms:W3CDTF">2021-05-28T09:43:00Z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KL2 - Version 1.01</vt:lpwstr>
  </property>
</Properties>
</file>