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7DC3A140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695A900E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255597A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2F5688D8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25CC930C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431FF43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D1A8740" w14:textId="583EE566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4F5FB0">
              <w:t>01</w:t>
            </w:r>
          </w:p>
        </w:tc>
      </w:tr>
      <w:tr w:rsidR="00BF17F2" w:rsidRPr="00BF17F2" w14:paraId="310A4E62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50E0FF5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1786FFA6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70C7409E" w14:textId="1B7E2A2D" w:rsidR="004F5FB0" w:rsidRDefault="004F5FB0" w:rsidP="004F5FB0">
      <w:pPr>
        <w:pStyle w:val="ekvue1arial"/>
      </w:pPr>
      <w:bookmarkStart w:id="0" w:name="bmStart"/>
      <w:bookmarkEnd w:id="0"/>
      <w:r>
        <w:t xml:space="preserve">Schreiblinie mit </w:t>
      </w:r>
      <w:r w:rsidRPr="004F5FB0">
        <w:t>Häuschen</w:t>
      </w:r>
    </w:p>
    <w:p w14:paraId="5224BEE9" w14:textId="66BCE42F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2462BF68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287ED29E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722AACC8" wp14:editId="6A337275">
                      <wp:simplePos x="0" y="0"/>
                      <wp:positionH relativeFrom="column">
                        <wp:posOffset>-52259</wp:posOffset>
                      </wp:positionH>
                      <wp:positionV relativeFrom="paragraph">
                        <wp:posOffset>1540</wp:posOffset>
                      </wp:positionV>
                      <wp:extent cx="6023367" cy="525294"/>
                      <wp:effectExtent l="0" t="0" r="0" b="8255"/>
                      <wp:wrapNone/>
                      <wp:docPr id="1" name="Gruppieren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3367" cy="525294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Grafik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Grafik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E77814" id="Gruppieren 1" o:spid="_x0000_s1026" style="position:absolute;margin-left:-4.1pt;margin-top:.1pt;width:474.3pt;height:41.35pt;z-index:251659264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Grafik 2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">
                        <v:imagedata r:id="rId8" o:title=""/>
                      </v:shape>
                      <v:shape id="Grafik 4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23F16CCB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7B55C19C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6BCB528C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7FE7699B" w14:textId="77777777" w:rsidR="004F5FB0" w:rsidRPr="001F1E3D" w:rsidRDefault="004F5FB0" w:rsidP="00F23650">
            <w:pPr>
              <w:pStyle w:val="ekvlinie"/>
            </w:pPr>
          </w:p>
        </w:tc>
      </w:tr>
    </w:tbl>
    <w:p w14:paraId="778ABC5B" w14:textId="428AC74D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4426ADD4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6A727606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29D710E5" wp14:editId="3AAFE766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2540</wp:posOffset>
                      </wp:positionV>
                      <wp:extent cx="6022975" cy="525145"/>
                      <wp:effectExtent l="0" t="0" r="0" b="8255"/>
                      <wp:wrapNone/>
                      <wp:docPr id="5" name="Gruppieren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2975" cy="525145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Grafik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Grafik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139BCE" id="Gruppieren 5" o:spid="_x0000_s1026" style="position:absolute;margin-left:-4.05pt;margin-top:.2pt;width:474.25pt;height:41.35pt;z-index:251661312;mso-width-relative:margin;mso-height-relative:margin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">
                      <v:shape id="Grafik 6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">
                        <v:imagedata r:id="rId8" o:title=""/>
                      </v:shape>
                      <v:shape id="Grafik 7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3D9496BB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1AE77C34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7F20D6A2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0867547C" w14:textId="77777777" w:rsidR="004F5FB0" w:rsidRPr="001F1E3D" w:rsidRDefault="004F5FB0" w:rsidP="00F23650">
            <w:pPr>
              <w:pStyle w:val="ekvlinie"/>
            </w:pPr>
          </w:p>
        </w:tc>
      </w:tr>
    </w:tbl>
    <w:p w14:paraId="610C9EB3" w14:textId="5F394DA1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13713758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7D6E81A9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5868ABBF" wp14:editId="4291A7BC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2540</wp:posOffset>
                      </wp:positionV>
                      <wp:extent cx="6022975" cy="525145"/>
                      <wp:effectExtent l="0" t="0" r="0" b="8255"/>
                      <wp:wrapNone/>
                      <wp:docPr id="8" name="Gruppieren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2975" cy="525145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9" name="Grafik 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" name="Grafik 1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E3DDDA4" id="Gruppieren 8" o:spid="_x0000_s1026" style="position:absolute;margin-left:-4.05pt;margin-top:.2pt;width:474.25pt;height:41.35pt;z-index:251663360;mso-width-relative:margin;mso-height-relative:margin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">
                      <v:shape id="Grafik 9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">
                        <v:imagedata r:id="rId8" o:title=""/>
                      </v:shape>
                      <v:shape id="Grafik 10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2E7FC409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7964E3B0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19C29206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769052BA" w14:textId="77777777" w:rsidR="004F5FB0" w:rsidRPr="001F1E3D" w:rsidRDefault="004F5FB0" w:rsidP="00F23650">
            <w:pPr>
              <w:pStyle w:val="ekvlinie"/>
            </w:pPr>
          </w:p>
        </w:tc>
      </w:tr>
    </w:tbl>
    <w:p w14:paraId="34640DB4" w14:textId="3C755EB5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39E9CFEC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260F7435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3AA73525" wp14:editId="3BAEA17C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2540</wp:posOffset>
                      </wp:positionV>
                      <wp:extent cx="6022975" cy="525145"/>
                      <wp:effectExtent l="0" t="0" r="0" b="8255"/>
                      <wp:wrapNone/>
                      <wp:docPr id="11" name="Gruppieren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2975" cy="525145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Grafik 1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" name="Grafik 1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8F24E2" id="Gruppieren 11" o:spid="_x0000_s1026" style="position:absolute;margin-left:-4.05pt;margin-top:.2pt;width:474.25pt;height:41.35pt;z-index:251665408;mso-width-relative:margin;mso-height-relative:margin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">
                      <v:shape id="Grafik 12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">
                        <v:imagedata r:id="rId8" o:title=""/>
                      </v:shape>
                      <v:shape id="Grafik 13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2C81EC34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59DA7330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71252FC9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0F4F52B9" w14:textId="77777777" w:rsidR="004F5FB0" w:rsidRPr="001F1E3D" w:rsidRDefault="004F5FB0" w:rsidP="00F23650">
            <w:pPr>
              <w:pStyle w:val="ekvlinie"/>
            </w:pPr>
          </w:p>
        </w:tc>
      </w:tr>
    </w:tbl>
    <w:p w14:paraId="7DBF1181" w14:textId="0CC2AE08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6533BB64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13880BA7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42575F87" wp14:editId="2CF8915D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2540</wp:posOffset>
                      </wp:positionV>
                      <wp:extent cx="6022975" cy="525145"/>
                      <wp:effectExtent l="0" t="0" r="0" b="8255"/>
                      <wp:wrapNone/>
                      <wp:docPr id="14" name="Gruppieren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2975" cy="525145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" name="Grafik 1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Grafik 1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4061E6" id="Gruppieren 14" o:spid="_x0000_s1026" style="position:absolute;margin-left:-4.05pt;margin-top:.2pt;width:474.25pt;height:41.35pt;z-index:251667456;mso-width-relative:margin;mso-height-relative:margin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">
                      <v:shape id="Grafik 15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">
                        <v:imagedata r:id="rId8" o:title=""/>
                      </v:shape>
                      <v:shape id="Grafik 16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42FCA4A5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0CA8CE3D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050595FB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71452767" w14:textId="77777777" w:rsidR="004F5FB0" w:rsidRPr="001F1E3D" w:rsidRDefault="004F5FB0" w:rsidP="00F23650">
            <w:pPr>
              <w:pStyle w:val="ekvlinie"/>
            </w:pPr>
          </w:p>
        </w:tc>
      </w:tr>
    </w:tbl>
    <w:p w14:paraId="239B2FDE" w14:textId="16078160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262499C5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11E8AC3F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4C17B756" wp14:editId="44E133BC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2540</wp:posOffset>
                      </wp:positionV>
                      <wp:extent cx="6022975" cy="525145"/>
                      <wp:effectExtent l="0" t="0" r="0" b="8255"/>
                      <wp:wrapNone/>
                      <wp:docPr id="17" name="Gruppieren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2975" cy="525145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" name="Grafik 1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Grafik 1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31623BC" id="Gruppieren 17" o:spid="_x0000_s1026" style="position:absolute;margin-left:-4.05pt;margin-top:.2pt;width:474.25pt;height:41.35pt;z-index:251669504;mso-width-relative:margin;mso-height-relative:margin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">
                      <v:shape id="Grafik 18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">
                        <v:imagedata r:id="rId8" o:title=""/>
                      </v:shape>
                      <v:shape id="Grafik 19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6129B883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652BECD6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2B969D27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18987393" w14:textId="77777777" w:rsidR="004F5FB0" w:rsidRPr="001F1E3D" w:rsidRDefault="004F5FB0" w:rsidP="00F23650">
            <w:pPr>
              <w:pStyle w:val="ekvlinie"/>
            </w:pPr>
          </w:p>
        </w:tc>
      </w:tr>
    </w:tbl>
    <w:p w14:paraId="38FB0B2E" w14:textId="18689041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3C24DD45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132CE39E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7F498A88" wp14:editId="43547872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2540</wp:posOffset>
                      </wp:positionV>
                      <wp:extent cx="6022975" cy="525145"/>
                      <wp:effectExtent l="0" t="0" r="0" b="8255"/>
                      <wp:wrapNone/>
                      <wp:docPr id="20" name="Gruppieren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2975" cy="525145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1" name="Grafik 2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2" name="Grafik 2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D330B1D" id="Gruppieren 20" o:spid="_x0000_s1026" style="position:absolute;margin-left:-4.05pt;margin-top:.2pt;width:474.25pt;height:41.35pt;z-index:251671552;mso-width-relative:margin;mso-height-relative:margin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">
                      <v:shape id="Grafik 21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">
                        <v:imagedata r:id="rId8" o:title=""/>
                      </v:shape>
                      <v:shape id="Grafik 22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361033E1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6D4974BC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56831F03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26A301A7" w14:textId="77777777" w:rsidR="004F5FB0" w:rsidRPr="001F1E3D" w:rsidRDefault="004F5FB0" w:rsidP="00F23650">
            <w:pPr>
              <w:pStyle w:val="ekvlinie"/>
            </w:pPr>
          </w:p>
        </w:tc>
      </w:tr>
    </w:tbl>
    <w:p w14:paraId="7E72BF96" w14:textId="685BD337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07C75148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3D051A1B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2425CAA4" wp14:editId="58DBAA54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2540</wp:posOffset>
                      </wp:positionV>
                      <wp:extent cx="6022975" cy="525145"/>
                      <wp:effectExtent l="0" t="0" r="0" b="8255"/>
                      <wp:wrapNone/>
                      <wp:docPr id="23" name="Gruppieren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2975" cy="525145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4" name="Grafik 2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5" name="Grafik 2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05F0984" id="Gruppieren 23" o:spid="_x0000_s1026" style="position:absolute;margin-left:-4.05pt;margin-top:.2pt;width:474.25pt;height:41.35pt;z-index:251673600;mso-width-relative:margin;mso-height-relative:margin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">
                      <v:shape id="Grafik 24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">
                        <v:imagedata r:id="rId8" o:title=""/>
                      </v:shape>
                      <v:shape id="Grafik 25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2286C381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0485F7F9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52AF24DB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2707009C" w14:textId="77777777" w:rsidR="004F5FB0" w:rsidRPr="001F1E3D" w:rsidRDefault="004F5FB0" w:rsidP="00F23650">
            <w:pPr>
              <w:pStyle w:val="ekvlinie"/>
            </w:pPr>
          </w:p>
        </w:tc>
      </w:tr>
    </w:tbl>
    <w:p w14:paraId="25C2CB7C" w14:textId="6525CC78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040934E4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11B9128C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6B9EA8F7" wp14:editId="40C4F17C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2540</wp:posOffset>
                      </wp:positionV>
                      <wp:extent cx="6022975" cy="525145"/>
                      <wp:effectExtent l="0" t="0" r="0" b="8255"/>
                      <wp:wrapNone/>
                      <wp:docPr id="26" name="Gruppieren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2975" cy="525145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7" name="Grafik 2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" name="Grafik 28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706FDD9" id="Gruppieren 26" o:spid="_x0000_s1026" style="position:absolute;margin-left:-4.05pt;margin-top:.2pt;width:474.25pt;height:41.35pt;z-index:251675648;mso-width-relative:margin;mso-height-relative:margin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">
                      <v:shape id="Grafik 27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">
                        <v:imagedata r:id="rId8" o:title=""/>
                      </v:shape>
                      <v:shape id="Grafik 28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352C3F6E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703ED2DC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366213CE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7D8A1C06" w14:textId="77777777" w:rsidR="004F5FB0" w:rsidRPr="001F1E3D" w:rsidRDefault="004F5FB0" w:rsidP="00F23650">
            <w:pPr>
              <w:pStyle w:val="ekvlinie"/>
            </w:pPr>
          </w:p>
        </w:tc>
      </w:tr>
    </w:tbl>
    <w:p w14:paraId="76220224" w14:textId="65A86B79" w:rsidR="004F5FB0" w:rsidRDefault="004F5FB0" w:rsidP="004F5FB0">
      <w:pPr>
        <w:pStyle w:val="ekvue1arial"/>
      </w:pPr>
    </w:p>
    <w:tbl>
      <w:tblPr>
        <w:tblW w:w="935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4F5FB0" w:rsidRPr="001F1E3D" w14:paraId="191DF1E1" w14:textId="77777777" w:rsidTr="00F23650">
        <w:trPr>
          <w:trHeight w:hRule="exact" w:val="255"/>
        </w:trPr>
        <w:tc>
          <w:tcPr>
            <w:tcW w:w="9356" w:type="dxa"/>
            <w:noWrap/>
            <w:vAlign w:val="center"/>
          </w:tcPr>
          <w:p w14:paraId="0C3CF209" w14:textId="77777777" w:rsidR="004F5FB0" w:rsidRPr="001F1E3D" w:rsidRDefault="004F5FB0" w:rsidP="00F23650">
            <w:pPr>
              <w:pStyle w:val="ekvlinie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7228B65F" wp14:editId="1EE95313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2540</wp:posOffset>
                      </wp:positionV>
                      <wp:extent cx="6022975" cy="525145"/>
                      <wp:effectExtent l="0" t="0" r="0" b="8255"/>
                      <wp:wrapNone/>
                      <wp:docPr id="29" name="Gruppieren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22975" cy="525145"/>
                                <a:chOff x="0" y="0"/>
                                <a:chExt cx="6023367" cy="5252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Grafik 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413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" name="Grafik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80953" y="0"/>
                                  <a:ext cx="342414" cy="5252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9293DDB" id="Gruppieren 29" o:spid="_x0000_s1026" style="position:absolute;margin-left:-4.05pt;margin-top:.2pt;width:474.25pt;height:41.35pt;z-index:251677696;mso-width-relative:margin;mso-height-relative:margin" coordsize="60233,5252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">
                      <v:shape id="Grafik 30" o:spid="_x0000_s1027" type="#_x0000_t75" style="position:absolute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">
                        <v:imagedata r:id="rId8" o:title=""/>
                      </v:shape>
                      <v:shape id="Grafik 31" o:spid="_x0000_s1028" type="#_x0000_t75" style="position:absolute;left:56809;width:3424;height:5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">
                        <v:imagedata r:id="rId8" o:title=""/>
                      </v:shape>
                    </v:group>
                  </w:pict>
                </mc:Fallback>
              </mc:AlternateContent>
            </w:r>
          </w:p>
        </w:tc>
      </w:tr>
      <w:tr w:rsidR="004F5FB0" w:rsidRPr="001F1E3D" w14:paraId="012668F3" w14:textId="77777777" w:rsidTr="00F23650">
        <w:trPr>
          <w:trHeight w:hRule="exact" w:val="312"/>
        </w:trPr>
        <w:tc>
          <w:tcPr>
            <w:tcW w:w="9356" w:type="dxa"/>
            <w:tcBorders>
              <w:bottom w:val="single" w:sz="6" w:space="0" w:color="auto"/>
            </w:tcBorders>
            <w:shd w:val="clear" w:color="auto" w:fill="D9D9D9"/>
            <w:noWrap/>
            <w:vAlign w:val="center"/>
          </w:tcPr>
          <w:p w14:paraId="2CD4F777" w14:textId="77777777" w:rsidR="004F5FB0" w:rsidRPr="001F1E3D" w:rsidRDefault="004F5FB0" w:rsidP="00F23650">
            <w:pPr>
              <w:pStyle w:val="ekvlinie"/>
            </w:pPr>
          </w:p>
        </w:tc>
      </w:tr>
      <w:tr w:rsidR="004F5FB0" w:rsidRPr="001F1E3D" w14:paraId="209AEAA6" w14:textId="77777777" w:rsidTr="00F23650">
        <w:trPr>
          <w:trHeight w:hRule="exact" w:val="255"/>
        </w:trPr>
        <w:tc>
          <w:tcPr>
            <w:tcW w:w="9356" w:type="dxa"/>
            <w:tcBorders>
              <w:top w:val="single" w:sz="6" w:space="0" w:color="auto"/>
            </w:tcBorders>
            <w:noWrap/>
            <w:vAlign w:val="center"/>
          </w:tcPr>
          <w:p w14:paraId="77891FF3" w14:textId="77777777" w:rsidR="004F5FB0" w:rsidRDefault="004F5FB0" w:rsidP="00F23650">
            <w:pPr>
              <w:pStyle w:val="ekvlinie"/>
            </w:pPr>
          </w:p>
          <w:p w14:paraId="3994E827" w14:textId="7678134B" w:rsidR="004F5FB0" w:rsidRPr="004F5FB0" w:rsidRDefault="004F5FB0" w:rsidP="004F5FB0">
            <w:pPr>
              <w:rPr>
                <w:lang w:eastAsia="de-DE"/>
              </w:rPr>
            </w:pPr>
          </w:p>
        </w:tc>
      </w:tr>
    </w:tbl>
    <w:p w14:paraId="736DDF96" w14:textId="77777777" w:rsidR="0058635A" w:rsidRPr="004F5FB0" w:rsidRDefault="0058635A" w:rsidP="004F5FB0">
      <w:pPr>
        <w:rPr>
          <w:vanish/>
        </w:rPr>
      </w:pPr>
    </w:p>
    <w:sectPr w:rsidR="0058635A" w:rsidRPr="004F5FB0" w:rsidSect="00054A93">
      <w:footerReference w:type="default" r:id="rId9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CBBB4" w14:textId="77777777" w:rsidR="00386D00" w:rsidRDefault="00386D00" w:rsidP="003C599D">
      <w:pPr>
        <w:spacing w:line="240" w:lineRule="auto"/>
      </w:pPr>
      <w:r>
        <w:separator/>
      </w:r>
    </w:p>
  </w:endnote>
  <w:endnote w:type="continuationSeparator" w:id="0">
    <w:p w14:paraId="05B9E1D1" w14:textId="77777777" w:rsidR="00386D00" w:rsidRDefault="00386D0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1859983C" w14:textId="77777777" w:rsidTr="006B2D23">
      <w:trPr>
        <w:trHeight w:hRule="exact" w:val="680"/>
      </w:trPr>
      <w:tc>
        <w:tcPr>
          <w:tcW w:w="1131" w:type="dxa"/>
          <w:noWrap/>
        </w:tcPr>
        <w:p w14:paraId="66C21FCD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29C55187" wp14:editId="11D56DF4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04AE532" w14:textId="5B8FC739" w:rsidR="00193A18" w:rsidRPr="00913892" w:rsidRDefault="00193A18" w:rsidP="00322FDD">
          <w:pPr>
            <w:pStyle w:val="ekvpagina"/>
          </w:pPr>
          <w:r w:rsidRPr="00913892">
            <w:t>© Ernst Klett Verlag GmbH, Stuttgart 20</w:t>
          </w:r>
          <w:r w:rsidR="004F5FB0">
            <w:t>21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A6C5126" w14:textId="319F2D59" w:rsidR="00193A18" w:rsidRPr="00913892" w:rsidRDefault="00193A18" w:rsidP="004F5FB0">
          <w:pPr>
            <w:pStyle w:val="ekvquelle"/>
          </w:pPr>
          <w:r w:rsidRPr="00F5248B">
            <w:t xml:space="preserve">Textquellen: </w:t>
          </w:r>
          <w:r w:rsidR="004F5FB0">
            <w:t>Klett-Archiv</w:t>
          </w:r>
        </w:p>
      </w:tc>
      <w:tc>
        <w:tcPr>
          <w:tcW w:w="397" w:type="dxa"/>
        </w:tcPr>
        <w:p w14:paraId="0871FF3E" w14:textId="77777777" w:rsidR="00193A18" w:rsidRPr="00913892" w:rsidRDefault="00193A18" w:rsidP="00913892">
          <w:pPr>
            <w:pStyle w:val="ekvpagina"/>
          </w:pPr>
        </w:p>
      </w:tc>
    </w:tr>
  </w:tbl>
  <w:p w14:paraId="4031FDCE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FF19D" w14:textId="77777777" w:rsidR="00386D00" w:rsidRDefault="00386D00" w:rsidP="003C599D">
      <w:pPr>
        <w:spacing w:line="240" w:lineRule="auto"/>
      </w:pPr>
      <w:r>
        <w:separator/>
      </w:r>
    </w:p>
  </w:footnote>
  <w:footnote w:type="continuationSeparator" w:id="0">
    <w:p w14:paraId="251BBF69" w14:textId="77777777" w:rsidR="00386D00" w:rsidRDefault="00386D00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FB0"/>
    <w:rsid w:val="000040E2"/>
    <w:rsid w:val="00005913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812E6"/>
    <w:rsid w:val="00090AB2"/>
    <w:rsid w:val="000928AA"/>
    <w:rsid w:val="00092E87"/>
    <w:rsid w:val="000939F5"/>
    <w:rsid w:val="00094F01"/>
    <w:rsid w:val="000B098D"/>
    <w:rsid w:val="000B7BD3"/>
    <w:rsid w:val="000C11E0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3057"/>
    <w:rsid w:val="001034B1"/>
    <w:rsid w:val="00107D77"/>
    <w:rsid w:val="00124062"/>
    <w:rsid w:val="00131417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8107C"/>
    <w:rsid w:val="0028231D"/>
    <w:rsid w:val="00287B24"/>
    <w:rsid w:val="00287DC0"/>
    <w:rsid w:val="002A25AE"/>
    <w:rsid w:val="002B3DF1"/>
    <w:rsid w:val="002B64EA"/>
    <w:rsid w:val="002D41F4"/>
    <w:rsid w:val="002D7B0C"/>
    <w:rsid w:val="002D7B42"/>
    <w:rsid w:val="002E163A"/>
    <w:rsid w:val="002F1328"/>
    <w:rsid w:val="00302866"/>
    <w:rsid w:val="00303749"/>
    <w:rsid w:val="00304833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86D00"/>
    <w:rsid w:val="0039268F"/>
    <w:rsid w:val="00392F9B"/>
    <w:rsid w:val="003945FF"/>
    <w:rsid w:val="0039465E"/>
    <w:rsid w:val="003A1A19"/>
    <w:rsid w:val="003A5B0C"/>
    <w:rsid w:val="003B2984"/>
    <w:rsid w:val="003C39DC"/>
    <w:rsid w:val="003C599D"/>
    <w:rsid w:val="003D03ED"/>
    <w:rsid w:val="003D70F5"/>
    <w:rsid w:val="003E21AC"/>
    <w:rsid w:val="003E6330"/>
    <w:rsid w:val="003F362F"/>
    <w:rsid w:val="00405D0B"/>
    <w:rsid w:val="00410F77"/>
    <w:rsid w:val="00411B18"/>
    <w:rsid w:val="00415632"/>
    <w:rsid w:val="0042107E"/>
    <w:rsid w:val="00424375"/>
    <w:rsid w:val="004372DD"/>
    <w:rsid w:val="00441088"/>
    <w:rsid w:val="00441724"/>
    <w:rsid w:val="00454148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4F5FB0"/>
    <w:rsid w:val="00501528"/>
    <w:rsid w:val="005069C1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635A"/>
    <w:rsid w:val="00597E2F"/>
    <w:rsid w:val="005A6D94"/>
    <w:rsid w:val="005C047C"/>
    <w:rsid w:val="005C0FBD"/>
    <w:rsid w:val="005D367A"/>
    <w:rsid w:val="005D3E99"/>
    <w:rsid w:val="005D698E"/>
    <w:rsid w:val="005E15AC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53F68"/>
    <w:rsid w:val="0065576E"/>
    <w:rsid w:val="006802C4"/>
    <w:rsid w:val="0068429A"/>
    <w:rsid w:val="00685FDD"/>
    <w:rsid w:val="00693676"/>
    <w:rsid w:val="006B2D23"/>
    <w:rsid w:val="006B6247"/>
    <w:rsid w:val="006C2C80"/>
    <w:rsid w:val="006C4E52"/>
    <w:rsid w:val="006C6A77"/>
    <w:rsid w:val="006D49F0"/>
    <w:rsid w:val="006E235E"/>
    <w:rsid w:val="006F0D3C"/>
    <w:rsid w:val="006F2EDC"/>
    <w:rsid w:val="00710718"/>
    <w:rsid w:val="00715A9A"/>
    <w:rsid w:val="0072030B"/>
    <w:rsid w:val="00720747"/>
    <w:rsid w:val="007228A6"/>
    <w:rsid w:val="00722BE8"/>
    <w:rsid w:val="00724064"/>
    <w:rsid w:val="00733A44"/>
    <w:rsid w:val="00745BC6"/>
    <w:rsid w:val="007507F9"/>
    <w:rsid w:val="00751B0E"/>
    <w:rsid w:val="00760C41"/>
    <w:rsid w:val="00766405"/>
    <w:rsid w:val="0076691A"/>
    <w:rsid w:val="00772DA9"/>
    <w:rsid w:val="00787700"/>
    <w:rsid w:val="00793822"/>
    <w:rsid w:val="007A2F5A"/>
    <w:rsid w:val="007A5AA1"/>
    <w:rsid w:val="007A79E2"/>
    <w:rsid w:val="007D186F"/>
    <w:rsid w:val="007E4DDC"/>
    <w:rsid w:val="007E5E71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36CF0"/>
    <w:rsid w:val="00942106"/>
    <w:rsid w:val="0094260D"/>
    <w:rsid w:val="00946121"/>
    <w:rsid w:val="00952B21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5E18"/>
    <w:rsid w:val="00A06EFE"/>
    <w:rsid w:val="00A170E5"/>
    <w:rsid w:val="00A2146F"/>
    <w:rsid w:val="00A23E76"/>
    <w:rsid w:val="00A26B32"/>
    <w:rsid w:val="00A27593"/>
    <w:rsid w:val="00A32B8D"/>
    <w:rsid w:val="00A35787"/>
    <w:rsid w:val="00A43B4C"/>
    <w:rsid w:val="00A478DC"/>
    <w:rsid w:val="00A701AF"/>
    <w:rsid w:val="00A75504"/>
    <w:rsid w:val="00A8687B"/>
    <w:rsid w:val="00A92B79"/>
    <w:rsid w:val="00A9695B"/>
    <w:rsid w:val="00A971EB"/>
    <w:rsid w:val="00AA3E8B"/>
    <w:rsid w:val="00AA5A5A"/>
    <w:rsid w:val="00AB05CF"/>
    <w:rsid w:val="00AB0DA8"/>
    <w:rsid w:val="00AB18CA"/>
    <w:rsid w:val="00AB5327"/>
    <w:rsid w:val="00AB6AE5"/>
    <w:rsid w:val="00AB7619"/>
    <w:rsid w:val="00AC01E7"/>
    <w:rsid w:val="00AC7B89"/>
    <w:rsid w:val="00AD4D22"/>
    <w:rsid w:val="00AE65F6"/>
    <w:rsid w:val="00AF053E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68CC"/>
    <w:rsid w:val="00B54655"/>
    <w:rsid w:val="00B6045F"/>
    <w:rsid w:val="00B7242A"/>
    <w:rsid w:val="00B82B4E"/>
    <w:rsid w:val="00B8420E"/>
    <w:rsid w:val="00B90CE1"/>
    <w:rsid w:val="00BA1A23"/>
    <w:rsid w:val="00BC2CD2"/>
    <w:rsid w:val="00BC6483"/>
    <w:rsid w:val="00BC69E3"/>
    <w:rsid w:val="00BC7335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727B3"/>
    <w:rsid w:val="00C72BA2"/>
    <w:rsid w:val="00C84E4C"/>
    <w:rsid w:val="00C87044"/>
    <w:rsid w:val="00C94D17"/>
    <w:rsid w:val="00CB27C6"/>
    <w:rsid w:val="00CB463B"/>
    <w:rsid w:val="00CB5B82"/>
    <w:rsid w:val="00CB782D"/>
    <w:rsid w:val="00CC54E0"/>
    <w:rsid w:val="00CC65A8"/>
    <w:rsid w:val="00CD6369"/>
    <w:rsid w:val="00CE2A37"/>
    <w:rsid w:val="00CF2E1A"/>
    <w:rsid w:val="00CF715C"/>
    <w:rsid w:val="00D022EC"/>
    <w:rsid w:val="00D05217"/>
    <w:rsid w:val="00D06182"/>
    <w:rsid w:val="00D12661"/>
    <w:rsid w:val="00D1582D"/>
    <w:rsid w:val="00D2569D"/>
    <w:rsid w:val="00D559DE"/>
    <w:rsid w:val="00D56FEB"/>
    <w:rsid w:val="00D60378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EAD"/>
    <w:rsid w:val="00D94CC2"/>
    <w:rsid w:val="00DA02CD"/>
    <w:rsid w:val="00DA1633"/>
    <w:rsid w:val="00DA29C3"/>
    <w:rsid w:val="00DB0557"/>
    <w:rsid w:val="00DB2C80"/>
    <w:rsid w:val="00DC2340"/>
    <w:rsid w:val="00DC30DA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80E4F"/>
    <w:rsid w:val="00E95ED3"/>
    <w:rsid w:val="00EA7542"/>
    <w:rsid w:val="00EB2280"/>
    <w:rsid w:val="00EC1621"/>
    <w:rsid w:val="00EC662E"/>
    <w:rsid w:val="00EE049D"/>
    <w:rsid w:val="00EE2721"/>
    <w:rsid w:val="00EE2A0B"/>
    <w:rsid w:val="00EF6029"/>
    <w:rsid w:val="00F030FC"/>
    <w:rsid w:val="00F16DA0"/>
    <w:rsid w:val="00F23554"/>
    <w:rsid w:val="00F241DA"/>
    <w:rsid w:val="00F24740"/>
    <w:rsid w:val="00F30571"/>
    <w:rsid w:val="00F335CB"/>
    <w:rsid w:val="00F35DB1"/>
    <w:rsid w:val="00F36D0F"/>
    <w:rsid w:val="00F4144F"/>
    <w:rsid w:val="00F42294"/>
    <w:rsid w:val="00F42F7B"/>
    <w:rsid w:val="00F459EB"/>
    <w:rsid w:val="00F5248B"/>
    <w:rsid w:val="00F52C9C"/>
    <w:rsid w:val="00F6336A"/>
    <w:rsid w:val="00F72065"/>
    <w:rsid w:val="00F849BE"/>
    <w:rsid w:val="00F94A4B"/>
    <w:rsid w:val="00F97AD4"/>
    <w:rsid w:val="00FA3027"/>
    <w:rsid w:val="00FB0917"/>
    <w:rsid w:val="00FB59FB"/>
    <w:rsid w:val="00FB72A0"/>
    <w:rsid w:val="00FC35C5"/>
    <w:rsid w:val="00FC7DBF"/>
    <w:rsid w:val="00FE4FE6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CF5A67"/>
  <w15:chartTrackingRefBased/>
  <w15:docId w15:val="{E2E91362-F08C-43B0-AD38-4B9D3592A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3164C4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noProof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1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1</cp:revision>
  <cp:lastPrinted>2016-12-08T14:25:00Z</cp:lastPrinted>
  <dcterms:created xsi:type="dcterms:W3CDTF">2021-09-01T11:31:00Z</dcterms:created>
  <dcterms:modified xsi:type="dcterms:W3CDTF">2021-09-01T11:41:00Z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1.01</vt:lpwstr>
  </property>
</Properties>
</file>