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712EE2D2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030622E6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D75881B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40F33047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4C8FF4AD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49AA655E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28FF9CCB" w14:textId="7B90B92A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354ED4">
              <w:t>01</w:t>
            </w:r>
          </w:p>
        </w:tc>
      </w:tr>
      <w:tr w:rsidR="00BF17F2" w:rsidRPr="00BF17F2" w14:paraId="55C04B74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2EC092A5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CC67D43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4D1B925B" w14:textId="7E779014" w:rsidR="003879B4" w:rsidRDefault="00354ED4" w:rsidP="00354ED4">
      <w:pPr>
        <w:pStyle w:val="ekvue2arial"/>
      </w:pPr>
      <w:bookmarkStart w:id="0" w:name="bmStart"/>
      <w:bookmarkEnd w:id="0"/>
      <w:r>
        <w:t xml:space="preserve">Tippkarte </w:t>
      </w:r>
      <w:r w:rsidR="008F2DEE">
        <w:t>Verben</w:t>
      </w:r>
      <w:r>
        <w:t xml:space="preserve"> Zebra Arbeitsheft Sprache Klasse </w:t>
      </w:r>
      <w:r w:rsidR="00EE1C9B">
        <w:t>4</w:t>
      </w:r>
    </w:p>
    <w:p w14:paraId="030009D2" w14:textId="56E98B97" w:rsidR="00354ED4" w:rsidRDefault="00354ED4" w:rsidP="00354ED4">
      <w:pPr>
        <w:pStyle w:val="ekvue2arial"/>
      </w:pPr>
    </w:p>
    <w:p w14:paraId="1FF39003" w14:textId="6E3BDCD2" w:rsidR="00354ED4" w:rsidRDefault="00354ED4" w:rsidP="00354ED4">
      <w:pPr>
        <w:pStyle w:val="ekvue2arial"/>
      </w:pPr>
    </w:p>
    <w:p w14:paraId="3AFF6001" w14:textId="6149F200" w:rsidR="00354ED4" w:rsidRDefault="00EE1C9B" w:rsidP="00354ED4">
      <w:pPr>
        <w:pStyle w:val="ekvue2arial"/>
      </w:pPr>
      <w:r>
        <w:drawing>
          <wp:anchor distT="0" distB="0" distL="114300" distR="114300" simplePos="0" relativeHeight="251661312" behindDoc="0" locked="0" layoutInCell="1" allowOverlap="1" wp14:anchorId="53FE3F14" wp14:editId="67EC35AA">
            <wp:simplePos x="0" y="0"/>
            <wp:positionH relativeFrom="column">
              <wp:posOffset>1905</wp:posOffset>
            </wp:positionH>
            <wp:positionV relativeFrom="paragraph">
              <wp:posOffset>250825</wp:posOffset>
            </wp:positionV>
            <wp:extent cx="5242814" cy="5141786"/>
            <wp:effectExtent l="0" t="0" r="0" b="1905"/>
            <wp:wrapNone/>
            <wp:docPr id="7" name="Grafik 7" descr="Tippkarte Verben Zebra Arbeitsheft Sprache Klass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Tippkarte Verben Zebra Arbeitsheft Sprache Klasse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3576" cy="51425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B4E4A7" w14:textId="44DCAF9D" w:rsidR="00354ED4" w:rsidRDefault="00354ED4" w:rsidP="00354ED4">
      <w:pPr>
        <w:pStyle w:val="ekvue2arial"/>
      </w:pPr>
    </w:p>
    <w:sectPr w:rsidR="00354ED4" w:rsidSect="008D5A1A">
      <w:footerReference w:type="default" r:id="rId7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8AE42" w14:textId="77777777" w:rsidR="00354ED4" w:rsidRDefault="00354ED4" w:rsidP="003C599D">
      <w:pPr>
        <w:spacing w:line="240" w:lineRule="auto"/>
      </w:pPr>
      <w:r>
        <w:separator/>
      </w:r>
    </w:p>
  </w:endnote>
  <w:endnote w:type="continuationSeparator" w:id="0">
    <w:p w14:paraId="4205E30B" w14:textId="77777777" w:rsidR="00354ED4" w:rsidRDefault="00354ED4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015DAE03" w14:textId="77777777" w:rsidTr="006B2D23">
      <w:trPr>
        <w:trHeight w:hRule="exact" w:val="680"/>
      </w:trPr>
      <w:tc>
        <w:tcPr>
          <w:tcW w:w="1131" w:type="dxa"/>
          <w:noWrap/>
        </w:tcPr>
        <w:p w14:paraId="24A92896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2EBBBD55" wp14:editId="735B2890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886C40F" w14:textId="550A4E45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354ED4">
            <w:t>21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351C2474" w14:textId="3C41908E" w:rsidR="00193A18" w:rsidRPr="00005AE2" w:rsidRDefault="00193A18" w:rsidP="00005AE2">
          <w:pPr>
            <w:pStyle w:val="ekvquelle"/>
          </w:pPr>
          <w:r w:rsidRPr="00005AE2">
            <w:t xml:space="preserve">Textquellen: </w:t>
          </w:r>
          <w:r w:rsidR="00354ED4">
            <w:t>Ernst Klett Verlag GmbH, Stuttgart</w:t>
          </w:r>
        </w:p>
        <w:p w14:paraId="466B6F90" w14:textId="07699A2A" w:rsidR="00193A18" w:rsidRPr="00025140" w:rsidRDefault="00193A18" w:rsidP="00005AE2">
          <w:pPr>
            <w:pStyle w:val="ekvquelle"/>
          </w:pPr>
        </w:p>
      </w:tc>
      <w:tc>
        <w:tcPr>
          <w:tcW w:w="397" w:type="dxa"/>
        </w:tcPr>
        <w:p w14:paraId="22A3CF8A" w14:textId="77777777" w:rsidR="00193A18" w:rsidRPr="00913892" w:rsidRDefault="00193A18" w:rsidP="00913892">
          <w:pPr>
            <w:pStyle w:val="ekvpagina"/>
          </w:pPr>
        </w:p>
      </w:tc>
    </w:tr>
  </w:tbl>
  <w:p w14:paraId="01E96A82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A9882" w14:textId="77777777" w:rsidR="00354ED4" w:rsidRDefault="00354ED4" w:rsidP="003C599D">
      <w:pPr>
        <w:spacing w:line="240" w:lineRule="auto"/>
      </w:pPr>
      <w:r>
        <w:separator/>
      </w:r>
    </w:p>
  </w:footnote>
  <w:footnote w:type="continuationSeparator" w:id="0">
    <w:p w14:paraId="75AD79C3" w14:textId="77777777" w:rsidR="00354ED4" w:rsidRDefault="00354ED4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ED4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1F61D9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54ED4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BF9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F2AB3"/>
    <w:rsid w:val="005F3914"/>
    <w:rsid w:val="005F439D"/>
    <w:rsid w:val="0060019A"/>
    <w:rsid w:val="00603AD5"/>
    <w:rsid w:val="006201CB"/>
    <w:rsid w:val="00622F6B"/>
    <w:rsid w:val="00627765"/>
    <w:rsid w:val="0064692C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0EA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56B"/>
    <w:rsid w:val="007B7D0B"/>
    <w:rsid w:val="007D186F"/>
    <w:rsid w:val="007D68F4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2DEE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5B83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1C9B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DCE9C34"/>
  <w15:chartTrackingRefBased/>
  <w15:docId w15:val="{2E252E64-5105-4952-BE14-28C61C364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3</cp:revision>
  <cp:lastPrinted>2016-12-20T14:33:00Z</cp:lastPrinted>
  <dcterms:created xsi:type="dcterms:W3CDTF">2021-05-31T06:42:00Z</dcterms:created>
  <dcterms:modified xsi:type="dcterms:W3CDTF">2021-05-31T06:48:00Z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1.01</vt:lpwstr>
  </property>
</Properties>
</file>