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14:paraId="3D0D8E9F" w14:textId="77777777" w:rsidR="00337F69" w:rsidRDefault="00337F69" w:rsidP="00D60378">
      <w:bookmarkStart w:id="0" w:name="bmStart"/>
      <w:bookmarkEnd w:id="0"/>
    </w:p>
    <w:p w14:paraId="4B042F1C" w14:textId="6DDF776D" w:rsidR="00337F69" w:rsidRDefault="00337F69" w:rsidP="00D60378">
      <w:r>
        <w:rPr>
          <w:lang w:eastAsia="de-DE"/>
        </w:rPr>
        <w:drawing>
          <wp:anchor distT="0" distB="0" distL="114300" distR="114300" simplePos="0" relativeHeight="251659264" behindDoc="0" locked="0" layoutInCell="1" allowOverlap="1" wp14:anchorId="09604D2E" wp14:editId="33ABF54F">
            <wp:simplePos x="0" y="0"/>
            <wp:positionH relativeFrom="margin">
              <wp:posOffset>-1018572</wp:posOffset>
            </wp:positionH>
            <wp:positionV relativeFrom="margin">
              <wp:posOffset>540385</wp:posOffset>
            </wp:positionV>
            <wp:extent cx="7437600" cy="8136000"/>
            <wp:effectExtent l="0" t="0" r="0" b="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mpelbildfranz_teddy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7600" cy="81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05109E" w14:textId="7C694AC0" w:rsidR="00337F69" w:rsidRDefault="00337F69" w:rsidP="00D60378"/>
    <w:p w14:paraId="551022D3" w14:textId="74514F89" w:rsidR="00337F69" w:rsidRDefault="00337F69" w:rsidP="00D60378"/>
    <w:p w14:paraId="2565F73D" w14:textId="48B549DD" w:rsidR="00337F69" w:rsidRDefault="00337F69" w:rsidP="00D60378"/>
    <w:p w14:paraId="2230D1CC" w14:textId="77777777" w:rsidR="00337F69" w:rsidRDefault="00337F69" w:rsidP="00D60378"/>
    <w:p w14:paraId="3907E72A" w14:textId="77777777" w:rsidR="00337F69" w:rsidRDefault="00337F69" w:rsidP="00D60378"/>
    <w:p w14:paraId="3B8AC00D" w14:textId="77777777" w:rsidR="00337F69" w:rsidRDefault="00337F69" w:rsidP="00D60378"/>
    <w:p w14:paraId="11644306" w14:textId="77777777" w:rsidR="00337F69" w:rsidRDefault="00337F69" w:rsidP="00D60378"/>
    <w:p w14:paraId="1D1BF8CB" w14:textId="77777777" w:rsidR="00337F69" w:rsidRDefault="00337F69" w:rsidP="00D60378"/>
    <w:p w14:paraId="6B83BF10" w14:textId="77777777" w:rsidR="00337F69" w:rsidRDefault="00337F69" w:rsidP="00D60378"/>
    <w:p w14:paraId="670CBDE8" w14:textId="77777777" w:rsidR="00337F69" w:rsidRDefault="00337F69" w:rsidP="00D60378"/>
    <w:p w14:paraId="638E7D13" w14:textId="77777777" w:rsidR="00337F69" w:rsidRDefault="00337F69" w:rsidP="00D60378"/>
    <w:p w14:paraId="669A00DD" w14:textId="77777777" w:rsidR="00337F69" w:rsidRDefault="00337F69" w:rsidP="00D60378"/>
    <w:p w14:paraId="109B1CFD" w14:textId="77777777" w:rsidR="00337F69" w:rsidRDefault="00337F69" w:rsidP="00D60378"/>
    <w:p w14:paraId="7010FA58" w14:textId="77777777" w:rsidR="00337F69" w:rsidRDefault="00337F69" w:rsidP="00D60378"/>
    <w:p w14:paraId="5F054D1D" w14:textId="77777777" w:rsidR="00337F69" w:rsidRDefault="00337F69" w:rsidP="00D60378"/>
    <w:p w14:paraId="78EACF76" w14:textId="77777777" w:rsidR="00337F69" w:rsidRDefault="00337F69" w:rsidP="00D60378"/>
    <w:p w14:paraId="3F787D0C" w14:textId="77777777" w:rsidR="00337F69" w:rsidRDefault="00337F69" w:rsidP="00D60378"/>
    <w:p w14:paraId="290D87C7" w14:textId="77777777" w:rsidR="00337F69" w:rsidRDefault="00337F69" w:rsidP="00D60378"/>
    <w:p w14:paraId="3F47D1D4" w14:textId="77777777" w:rsidR="00337F69" w:rsidRDefault="00337F69" w:rsidP="00D60378"/>
    <w:p w14:paraId="3B5C5B31" w14:textId="77777777" w:rsidR="00337F69" w:rsidRDefault="00337F69" w:rsidP="00D60378"/>
    <w:p w14:paraId="1ED897BF" w14:textId="77777777" w:rsidR="00337F69" w:rsidRDefault="00337F69" w:rsidP="00D60378"/>
    <w:p w14:paraId="65E8D1CE" w14:textId="77777777" w:rsidR="00337F69" w:rsidRDefault="00337F69" w:rsidP="00D60378"/>
    <w:p w14:paraId="50D2BD15" w14:textId="77777777" w:rsidR="00337F69" w:rsidRDefault="00337F69" w:rsidP="00D60378"/>
    <w:p w14:paraId="5E51CF0E" w14:textId="77777777" w:rsidR="00337F69" w:rsidRDefault="00337F69" w:rsidP="00D60378"/>
    <w:p w14:paraId="11614FAE" w14:textId="77777777" w:rsidR="00337F69" w:rsidRDefault="00337F69" w:rsidP="00D60378"/>
    <w:p w14:paraId="28A8979C" w14:textId="77777777" w:rsidR="00337F69" w:rsidRDefault="00337F69" w:rsidP="00D60378"/>
    <w:p w14:paraId="6207738F" w14:textId="77777777" w:rsidR="00337F69" w:rsidRDefault="00337F69" w:rsidP="00D60378"/>
    <w:p w14:paraId="51D22E17" w14:textId="77777777" w:rsidR="00337F69" w:rsidRDefault="00337F69" w:rsidP="00D60378"/>
    <w:p w14:paraId="1663D3ED" w14:textId="77777777" w:rsidR="00337F69" w:rsidRDefault="00337F69" w:rsidP="00D60378"/>
    <w:p w14:paraId="5A14E6C2" w14:textId="77777777" w:rsidR="00337F69" w:rsidRDefault="00337F69" w:rsidP="00D60378"/>
    <w:p w14:paraId="79215297" w14:textId="77777777" w:rsidR="00337F69" w:rsidRDefault="00337F69" w:rsidP="00D60378"/>
    <w:p w14:paraId="20021995" w14:textId="77777777" w:rsidR="00337F69" w:rsidRDefault="00337F69" w:rsidP="00D60378"/>
    <w:p w14:paraId="022433E7" w14:textId="77777777" w:rsidR="00337F69" w:rsidRDefault="00337F69" w:rsidP="00D60378"/>
    <w:p w14:paraId="767F4B33" w14:textId="77777777" w:rsidR="00337F69" w:rsidRDefault="00337F69" w:rsidP="00D60378"/>
    <w:p w14:paraId="57A6FB75" w14:textId="77777777" w:rsidR="00337F69" w:rsidRDefault="00337F69" w:rsidP="00D60378">
      <w:pPr>
        <w:sectPr w:rsidR="00337F69" w:rsidSect="00054A93">
          <w:footerReference w:type="default" r:id="rId8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7923A7C4" w14:textId="12E6F57C" w:rsidR="00337F69" w:rsidRDefault="00337F69" w:rsidP="00D60378">
      <w:r>
        <w:rPr>
          <w:lang w:eastAsia="de-DE"/>
        </w:rPr>
        <w:lastRenderedPageBreak/>
        <w:drawing>
          <wp:anchor distT="0" distB="0" distL="114300" distR="114300" simplePos="0" relativeHeight="251661312" behindDoc="0" locked="0" layoutInCell="1" allowOverlap="1" wp14:anchorId="536DAD29" wp14:editId="66EEA77F">
            <wp:simplePos x="0" y="0"/>
            <wp:positionH relativeFrom="margin">
              <wp:posOffset>-960699</wp:posOffset>
            </wp:positionH>
            <wp:positionV relativeFrom="margin">
              <wp:posOffset>540385</wp:posOffset>
            </wp:positionV>
            <wp:extent cx="7437600" cy="8136000"/>
            <wp:effectExtent l="0" t="0" r="0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mpelbildfranz_tanzen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7600" cy="81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E0BD3A" w14:textId="50BBD7B0" w:rsidR="00337F69" w:rsidRDefault="00337F69" w:rsidP="00D60378"/>
    <w:p w14:paraId="4B46284E" w14:textId="3C6BE96E" w:rsidR="00337F69" w:rsidRDefault="00337F69" w:rsidP="00D60378"/>
    <w:p w14:paraId="1AD0554F" w14:textId="41644554" w:rsidR="0058635A" w:rsidRDefault="0058635A" w:rsidP="00D60378"/>
    <w:p w14:paraId="3EC47298" w14:textId="35E7CB4D" w:rsidR="00337F69" w:rsidRDefault="00337F69" w:rsidP="00D60378"/>
    <w:p w14:paraId="186F0DD6" w14:textId="77727B71" w:rsidR="00337F69" w:rsidRDefault="00337F69" w:rsidP="00D60378"/>
    <w:p w14:paraId="7DF6A0CC" w14:textId="7983B0F6" w:rsidR="00337F69" w:rsidRDefault="00337F69" w:rsidP="00D60378"/>
    <w:p w14:paraId="4C28BB23" w14:textId="51A00B99" w:rsidR="00337F69" w:rsidRDefault="00337F69" w:rsidP="00D60378"/>
    <w:p w14:paraId="03E9DD47" w14:textId="3DDAA776" w:rsidR="00337F69" w:rsidRDefault="00337F69" w:rsidP="00D60378"/>
    <w:p w14:paraId="08573C54" w14:textId="15B2098E" w:rsidR="00337F69" w:rsidRDefault="00337F69" w:rsidP="00D60378"/>
    <w:p w14:paraId="6A255869" w14:textId="35BDAD74" w:rsidR="00337F69" w:rsidRDefault="00337F69" w:rsidP="00D60378"/>
    <w:p w14:paraId="48B417E7" w14:textId="4005CDD0" w:rsidR="00337F69" w:rsidRDefault="00337F69" w:rsidP="00D60378"/>
    <w:p w14:paraId="39B576AF" w14:textId="0196F46A" w:rsidR="00337F69" w:rsidRDefault="00337F69" w:rsidP="00D60378"/>
    <w:p w14:paraId="172B3C02" w14:textId="70A9E6BA" w:rsidR="00337F69" w:rsidRDefault="00337F69" w:rsidP="00D60378"/>
    <w:p w14:paraId="41055648" w14:textId="04CBEF30" w:rsidR="00337F69" w:rsidRDefault="00337F69" w:rsidP="00D60378"/>
    <w:p w14:paraId="1EA3AE8D" w14:textId="086C0DD9" w:rsidR="00337F69" w:rsidRDefault="00337F69" w:rsidP="00D60378"/>
    <w:p w14:paraId="345C0145" w14:textId="48A979D3" w:rsidR="00337F69" w:rsidRDefault="00337F69" w:rsidP="00D60378"/>
    <w:p w14:paraId="28B3719D" w14:textId="071A6556" w:rsidR="00337F69" w:rsidRDefault="00337F69" w:rsidP="00D60378"/>
    <w:p w14:paraId="1AAE4ACB" w14:textId="2B780A37" w:rsidR="00337F69" w:rsidRDefault="00337F69" w:rsidP="00D60378"/>
    <w:p w14:paraId="372CA9DC" w14:textId="477D3A82" w:rsidR="00337F69" w:rsidRDefault="00337F69" w:rsidP="00D60378"/>
    <w:p w14:paraId="2A3A620C" w14:textId="1CD03184" w:rsidR="00337F69" w:rsidRDefault="00337F69" w:rsidP="00D60378"/>
    <w:p w14:paraId="7A084F8B" w14:textId="2BE08959" w:rsidR="00337F69" w:rsidRDefault="00337F69" w:rsidP="00D60378"/>
    <w:p w14:paraId="6001ECED" w14:textId="44EB38E2" w:rsidR="00337F69" w:rsidRDefault="00337F69" w:rsidP="00D60378"/>
    <w:p w14:paraId="0EF20873" w14:textId="763AEF27" w:rsidR="00337F69" w:rsidRDefault="00337F69" w:rsidP="00D60378"/>
    <w:p w14:paraId="4DF5A108" w14:textId="632F7F1B" w:rsidR="00337F69" w:rsidRDefault="00337F69" w:rsidP="00D60378"/>
    <w:p w14:paraId="302C086D" w14:textId="244BFA5E" w:rsidR="00337F69" w:rsidRDefault="00337F69" w:rsidP="00D60378"/>
    <w:p w14:paraId="11D0A78A" w14:textId="0CB8263D" w:rsidR="00337F69" w:rsidRDefault="00337F69" w:rsidP="00D60378"/>
    <w:p w14:paraId="0F9FA21E" w14:textId="7A1B15F6" w:rsidR="00337F69" w:rsidRDefault="00337F69" w:rsidP="00D60378"/>
    <w:p w14:paraId="7C267FFD" w14:textId="6C091667" w:rsidR="00337F69" w:rsidRDefault="00337F69" w:rsidP="00D60378"/>
    <w:p w14:paraId="33AD533F" w14:textId="1B5F6C09" w:rsidR="00337F69" w:rsidRDefault="00337F69" w:rsidP="00D60378"/>
    <w:p w14:paraId="36C04812" w14:textId="0999BA3A" w:rsidR="00337F69" w:rsidRDefault="00337F69" w:rsidP="00D60378"/>
    <w:p w14:paraId="6989F4D2" w14:textId="6C820D81" w:rsidR="00337F69" w:rsidRDefault="00337F69" w:rsidP="00D60378"/>
    <w:p w14:paraId="544CF94F" w14:textId="280537D3" w:rsidR="00337F69" w:rsidRDefault="00337F69" w:rsidP="00D60378"/>
    <w:p w14:paraId="6B3B513F" w14:textId="5DA8D58C" w:rsidR="00337F69" w:rsidRDefault="00337F69" w:rsidP="00D60378"/>
    <w:p w14:paraId="311538D9" w14:textId="1632A045" w:rsidR="00337F69" w:rsidRDefault="00337F69" w:rsidP="00D60378"/>
    <w:p w14:paraId="2F3B3CD3" w14:textId="0E99489E" w:rsidR="00337F69" w:rsidRDefault="00337F69" w:rsidP="00D60378"/>
    <w:p w14:paraId="34DF19CA" w14:textId="77777777" w:rsidR="00337F69" w:rsidRDefault="00337F69" w:rsidP="00D60378">
      <w:pPr>
        <w:sectPr w:rsidR="00337F69" w:rsidSect="00337F69"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29838056" w14:textId="35836784" w:rsidR="00337F69" w:rsidRDefault="00337F69" w:rsidP="00D60378">
      <w:r>
        <w:rPr>
          <w:lang w:eastAsia="de-DE"/>
        </w:rPr>
        <w:lastRenderedPageBreak/>
        <w:drawing>
          <wp:anchor distT="0" distB="0" distL="114300" distR="114300" simplePos="0" relativeHeight="251663360" behindDoc="0" locked="0" layoutInCell="1" allowOverlap="1" wp14:anchorId="31529F25" wp14:editId="6C9C9E22">
            <wp:simplePos x="0" y="0"/>
            <wp:positionH relativeFrom="margin">
              <wp:posOffset>-1018572</wp:posOffset>
            </wp:positionH>
            <wp:positionV relativeFrom="margin">
              <wp:posOffset>540385</wp:posOffset>
            </wp:positionV>
            <wp:extent cx="7437600" cy="8136000"/>
            <wp:effectExtent l="0" t="0" r="0" b="0"/>
            <wp:wrapNone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mpelbildfranz_feiern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7600" cy="81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5230DC" w14:textId="51BF00F9" w:rsidR="00337F69" w:rsidRDefault="00337F69" w:rsidP="00D60378"/>
    <w:p w14:paraId="0F6220CA" w14:textId="0D26F4F8" w:rsidR="00337F69" w:rsidRDefault="00337F69" w:rsidP="00D60378"/>
    <w:p w14:paraId="2A90828C" w14:textId="05DAC4B2" w:rsidR="00337F69" w:rsidRDefault="00337F69" w:rsidP="00D60378"/>
    <w:p w14:paraId="34B886F4" w14:textId="261E1183" w:rsidR="00337F69" w:rsidRDefault="00337F69" w:rsidP="00D60378"/>
    <w:p w14:paraId="6A92A461" w14:textId="16B91C9F" w:rsidR="00337F69" w:rsidRDefault="00337F69" w:rsidP="00D60378"/>
    <w:p w14:paraId="568BAB25" w14:textId="47318ACD" w:rsidR="00337F69" w:rsidRDefault="00337F69" w:rsidP="00D60378"/>
    <w:p w14:paraId="52A6A493" w14:textId="5E048DE4" w:rsidR="00337F69" w:rsidRDefault="00337F69" w:rsidP="00D60378"/>
    <w:p w14:paraId="6FC452A5" w14:textId="59A37695" w:rsidR="00337F69" w:rsidRDefault="00337F69" w:rsidP="00D60378"/>
    <w:p w14:paraId="6F0908AB" w14:textId="489E8075" w:rsidR="00337F69" w:rsidRDefault="00337F69" w:rsidP="00D60378"/>
    <w:p w14:paraId="03B2D78F" w14:textId="7F042E43" w:rsidR="00337F69" w:rsidRDefault="00337F69" w:rsidP="00D60378"/>
    <w:p w14:paraId="5E6FABB6" w14:textId="7D1B4A31" w:rsidR="00337F69" w:rsidRDefault="00337F69" w:rsidP="00D60378"/>
    <w:p w14:paraId="1AFA3B48" w14:textId="0CC0E7D7" w:rsidR="00337F69" w:rsidRDefault="00337F69" w:rsidP="00D60378"/>
    <w:p w14:paraId="5F8ADCCC" w14:textId="6D457910" w:rsidR="00337F69" w:rsidRDefault="00337F69" w:rsidP="00D60378"/>
    <w:p w14:paraId="1D425DCA" w14:textId="1614D558" w:rsidR="00337F69" w:rsidRDefault="00337F69" w:rsidP="00D60378"/>
    <w:p w14:paraId="384944F8" w14:textId="6DE7BA2E" w:rsidR="00337F69" w:rsidRDefault="00337F69" w:rsidP="00D60378"/>
    <w:p w14:paraId="6DDE599D" w14:textId="0620D340" w:rsidR="00337F69" w:rsidRDefault="00337F69" w:rsidP="00D60378"/>
    <w:p w14:paraId="3454F16D" w14:textId="39BEBEC3" w:rsidR="00337F69" w:rsidRDefault="00337F69" w:rsidP="00D60378"/>
    <w:p w14:paraId="65A90259" w14:textId="1FCC036D" w:rsidR="00337F69" w:rsidRDefault="00337F69" w:rsidP="00D60378"/>
    <w:p w14:paraId="70AC2012" w14:textId="16574A94" w:rsidR="00337F69" w:rsidRDefault="00337F69" w:rsidP="00D60378"/>
    <w:p w14:paraId="2DD4C2F1" w14:textId="564773B6" w:rsidR="00337F69" w:rsidRDefault="00337F69" w:rsidP="00D60378"/>
    <w:p w14:paraId="0E2EF6FF" w14:textId="3AC63B00" w:rsidR="00337F69" w:rsidRDefault="00337F69" w:rsidP="00D60378"/>
    <w:p w14:paraId="61D248D6" w14:textId="5B4131C7" w:rsidR="00337F69" w:rsidRDefault="00337F69" w:rsidP="00D60378"/>
    <w:p w14:paraId="6F1F78AE" w14:textId="25659FCD" w:rsidR="00337F69" w:rsidRDefault="00337F69" w:rsidP="00D60378"/>
    <w:p w14:paraId="46B0473A" w14:textId="73A9480B" w:rsidR="00337F69" w:rsidRDefault="00337F69" w:rsidP="00D60378"/>
    <w:p w14:paraId="403DD53E" w14:textId="1F2A801F" w:rsidR="00337F69" w:rsidRDefault="00337F69" w:rsidP="00D60378"/>
    <w:p w14:paraId="3C81DB83" w14:textId="5CCEF78C" w:rsidR="00337F69" w:rsidRDefault="00337F69" w:rsidP="00D60378"/>
    <w:p w14:paraId="0AFB903A" w14:textId="6FD8B6CB" w:rsidR="00337F69" w:rsidRDefault="00337F69" w:rsidP="00D60378"/>
    <w:p w14:paraId="67E96CA6" w14:textId="00FA1385" w:rsidR="00337F69" w:rsidRDefault="00337F69" w:rsidP="00D60378"/>
    <w:p w14:paraId="14CB886C" w14:textId="5F3D4610" w:rsidR="00337F69" w:rsidRDefault="00337F69" w:rsidP="00D60378"/>
    <w:p w14:paraId="4CB5CD4F" w14:textId="75922AA9" w:rsidR="00337F69" w:rsidRDefault="00337F69" w:rsidP="00D60378"/>
    <w:p w14:paraId="037B82DE" w14:textId="345840A9" w:rsidR="00337F69" w:rsidRDefault="00337F69" w:rsidP="00D60378"/>
    <w:p w14:paraId="38B56E35" w14:textId="2351C6CA" w:rsidR="00337F69" w:rsidRDefault="00337F69" w:rsidP="00D60378"/>
    <w:p w14:paraId="1343FD91" w14:textId="32635069" w:rsidR="00337F69" w:rsidRDefault="00337F69" w:rsidP="00D60378"/>
    <w:p w14:paraId="2710907B" w14:textId="41838B56" w:rsidR="00337F69" w:rsidRDefault="00337F69" w:rsidP="00D60378"/>
    <w:p w14:paraId="07536F55" w14:textId="77777777" w:rsidR="00337F69" w:rsidRDefault="00337F69" w:rsidP="00D60378">
      <w:pPr>
        <w:sectPr w:rsidR="00337F69" w:rsidSect="00337F69"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3C7BBD25" w14:textId="5C574CEF" w:rsidR="00337F69" w:rsidRDefault="00337F69" w:rsidP="00D60378">
      <w:pPr>
        <w:rPr>
          <w:lang w:eastAsia="de-DE"/>
        </w:rPr>
      </w:pPr>
    </w:p>
    <w:p w14:paraId="067D5172" w14:textId="1C2F5161" w:rsidR="00337F69" w:rsidRDefault="00337F69" w:rsidP="00D60378">
      <w:pPr>
        <w:rPr>
          <w:lang w:eastAsia="de-DE"/>
        </w:rPr>
      </w:pPr>
      <w:r>
        <w:rPr>
          <w:lang w:eastAsia="de-DE"/>
        </w:rPr>
        <w:drawing>
          <wp:anchor distT="0" distB="0" distL="114300" distR="114300" simplePos="0" relativeHeight="251665408" behindDoc="0" locked="0" layoutInCell="1" allowOverlap="1" wp14:anchorId="5F24344A" wp14:editId="4F6B66E0">
            <wp:simplePos x="0" y="0"/>
            <wp:positionH relativeFrom="margin">
              <wp:posOffset>-1008380</wp:posOffset>
            </wp:positionH>
            <wp:positionV relativeFrom="margin">
              <wp:posOffset>540193</wp:posOffset>
            </wp:positionV>
            <wp:extent cx="7437600" cy="8136000"/>
            <wp:effectExtent l="0" t="0" r="0" b="0"/>
            <wp:wrapNone/>
            <wp:docPr id="13" name="Grafik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mpelbildfranz_verrueckt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7600" cy="81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F9937C" w14:textId="77777777" w:rsidR="00337F69" w:rsidRDefault="00337F69" w:rsidP="00D60378">
      <w:pPr>
        <w:rPr>
          <w:lang w:eastAsia="de-DE"/>
        </w:rPr>
      </w:pPr>
    </w:p>
    <w:p w14:paraId="0DD926A9" w14:textId="77777777" w:rsidR="00337F69" w:rsidRDefault="00337F69" w:rsidP="00D60378">
      <w:pPr>
        <w:rPr>
          <w:lang w:eastAsia="de-DE"/>
        </w:rPr>
      </w:pPr>
    </w:p>
    <w:p w14:paraId="29D944E1" w14:textId="77777777" w:rsidR="00337F69" w:rsidRDefault="00337F69" w:rsidP="00D60378">
      <w:pPr>
        <w:rPr>
          <w:lang w:eastAsia="de-DE"/>
        </w:rPr>
      </w:pPr>
    </w:p>
    <w:p w14:paraId="62BFF78C" w14:textId="77777777" w:rsidR="00337F69" w:rsidRDefault="00337F69" w:rsidP="00D60378">
      <w:pPr>
        <w:rPr>
          <w:lang w:eastAsia="de-DE"/>
        </w:rPr>
      </w:pPr>
    </w:p>
    <w:p w14:paraId="0C24FC58" w14:textId="77777777" w:rsidR="00337F69" w:rsidRDefault="00337F69" w:rsidP="00D60378">
      <w:pPr>
        <w:rPr>
          <w:lang w:eastAsia="de-DE"/>
        </w:rPr>
      </w:pPr>
    </w:p>
    <w:p w14:paraId="247B8F0A" w14:textId="77777777" w:rsidR="00337F69" w:rsidRDefault="00337F69" w:rsidP="00D60378">
      <w:pPr>
        <w:rPr>
          <w:lang w:eastAsia="de-DE"/>
        </w:rPr>
      </w:pPr>
    </w:p>
    <w:p w14:paraId="1BA0CEFC" w14:textId="77777777" w:rsidR="00337F69" w:rsidRDefault="00337F69" w:rsidP="00D60378">
      <w:pPr>
        <w:rPr>
          <w:lang w:eastAsia="de-DE"/>
        </w:rPr>
      </w:pPr>
    </w:p>
    <w:p w14:paraId="16EE7F23" w14:textId="77777777" w:rsidR="00337F69" w:rsidRDefault="00337F69" w:rsidP="00D60378">
      <w:pPr>
        <w:rPr>
          <w:lang w:eastAsia="de-DE"/>
        </w:rPr>
      </w:pPr>
    </w:p>
    <w:p w14:paraId="72196F7F" w14:textId="77777777" w:rsidR="00337F69" w:rsidRDefault="00337F69" w:rsidP="00D60378">
      <w:pPr>
        <w:rPr>
          <w:lang w:eastAsia="de-DE"/>
        </w:rPr>
      </w:pPr>
    </w:p>
    <w:p w14:paraId="63CF7640" w14:textId="77777777" w:rsidR="00337F69" w:rsidRDefault="00337F69" w:rsidP="00D60378">
      <w:pPr>
        <w:rPr>
          <w:lang w:eastAsia="de-DE"/>
        </w:rPr>
      </w:pPr>
    </w:p>
    <w:p w14:paraId="594C9389" w14:textId="77777777" w:rsidR="00337F69" w:rsidRDefault="00337F69" w:rsidP="00D60378">
      <w:pPr>
        <w:rPr>
          <w:lang w:eastAsia="de-DE"/>
        </w:rPr>
      </w:pPr>
    </w:p>
    <w:p w14:paraId="3DD23486" w14:textId="77777777" w:rsidR="00337F69" w:rsidRDefault="00337F69" w:rsidP="00D60378">
      <w:pPr>
        <w:rPr>
          <w:lang w:eastAsia="de-DE"/>
        </w:rPr>
      </w:pPr>
    </w:p>
    <w:p w14:paraId="60BD1FC5" w14:textId="77777777" w:rsidR="00337F69" w:rsidRDefault="00337F69" w:rsidP="00D60378">
      <w:pPr>
        <w:rPr>
          <w:lang w:eastAsia="de-DE"/>
        </w:rPr>
      </w:pPr>
    </w:p>
    <w:p w14:paraId="7BDE0037" w14:textId="77777777" w:rsidR="00337F69" w:rsidRDefault="00337F69" w:rsidP="00D60378">
      <w:pPr>
        <w:rPr>
          <w:lang w:eastAsia="de-DE"/>
        </w:rPr>
      </w:pPr>
    </w:p>
    <w:p w14:paraId="3CBE2BE5" w14:textId="77777777" w:rsidR="00337F69" w:rsidRDefault="00337F69" w:rsidP="00D60378">
      <w:pPr>
        <w:rPr>
          <w:lang w:eastAsia="de-DE"/>
        </w:rPr>
      </w:pPr>
    </w:p>
    <w:p w14:paraId="2434AE06" w14:textId="77777777" w:rsidR="00337F69" w:rsidRDefault="00337F69" w:rsidP="00D60378">
      <w:pPr>
        <w:rPr>
          <w:lang w:eastAsia="de-DE"/>
        </w:rPr>
      </w:pPr>
    </w:p>
    <w:p w14:paraId="1BF1DFEA" w14:textId="77777777" w:rsidR="00337F69" w:rsidRDefault="00337F69" w:rsidP="00D60378">
      <w:pPr>
        <w:rPr>
          <w:lang w:eastAsia="de-DE"/>
        </w:rPr>
      </w:pPr>
    </w:p>
    <w:p w14:paraId="79BD27F1" w14:textId="77777777" w:rsidR="00337F69" w:rsidRDefault="00337F69" w:rsidP="00D60378">
      <w:pPr>
        <w:rPr>
          <w:lang w:eastAsia="de-DE"/>
        </w:rPr>
      </w:pPr>
    </w:p>
    <w:p w14:paraId="1C4A3285" w14:textId="77777777" w:rsidR="00337F69" w:rsidRDefault="00337F69" w:rsidP="00D60378">
      <w:pPr>
        <w:rPr>
          <w:lang w:eastAsia="de-DE"/>
        </w:rPr>
      </w:pPr>
    </w:p>
    <w:p w14:paraId="18FD1D96" w14:textId="77777777" w:rsidR="00337F69" w:rsidRDefault="00337F69" w:rsidP="00D60378">
      <w:pPr>
        <w:rPr>
          <w:lang w:eastAsia="de-DE"/>
        </w:rPr>
      </w:pPr>
    </w:p>
    <w:p w14:paraId="4F89FCBD" w14:textId="77777777" w:rsidR="00337F69" w:rsidRDefault="00337F69" w:rsidP="00D60378">
      <w:pPr>
        <w:rPr>
          <w:lang w:eastAsia="de-DE"/>
        </w:rPr>
      </w:pPr>
    </w:p>
    <w:p w14:paraId="6EA359C7" w14:textId="77777777" w:rsidR="00337F69" w:rsidRDefault="00337F69" w:rsidP="00D60378">
      <w:pPr>
        <w:rPr>
          <w:lang w:eastAsia="de-DE"/>
        </w:rPr>
      </w:pPr>
    </w:p>
    <w:p w14:paraId="315A55B2" w14:textId="77777777" w:rsidR="00337F69" w:rsidRDefault="00337F69" w:rsidP="00D60378">
      <w:pPr>
        <w:rPr>
          <w:lang w:eastAsia="de-DE"/>
        </w:rPr>
      </w:pPr>
    </w:p>
    <w:p w14:paraId="32D3E89D" w14:textId="77777777" w:rsidR="00337F69" w:rsidRDefault="00337F69" w:rsidP="00D60378">
      <w:pPr>
        <w:rPr>
          <w:lang w:eastAsia="de-DE"/>
        </w:rPr>
      </w:pPr>
    </w:p>
    <w:p w14:paraId="4DE186FB" w14:textId="77777777" w:rsidR="00337F69" w:rsidRDefault="00337F69" w:rsidP="00D60378">
      <w:pPr>
        <w:rPr>
          <w:lang w:eastAsia="de-DE"/>
        </w:rPr>
      </w:pPr>
    </w:p>
    <w:p w14:paraId="1B26DC2E" w14:textId="77777777" w:rsidR="00337F69" w:rsidRDefault="00337F69" w:rsidP="00D60378">
      <w:pPr>
        <w:rPr>
          <w:lang w:eastAsia="de-DE"/>
        </w:rPr>
      </w:pPr>
    </w:p>
    <w:p w14:paraId="02575898" w14:textId="77777777" w:rsidR="00337F69" w:rsidRDefault="00337F69" w:rsidP="00D60378">
      <w:pPr>
        <w:rPr>
          <w:lang w:eastAsia="de-DE"/>
        </w:rPr>
      </w:pPr>
    </w:p>
    <w:p w14:paraId="339C4065" w14:textId="77777777" w:rsidR="00337F69" w:rsidRDefault="00337F69" w:rsidP="00D60378">
      <w:pPr>
        <w:rPr>
          <w:lang w:eastAsia="de-DE"/>
        </w:rPr>
      </w:pPr>
    </w:p>
    <w:p w14:paraId="3A299B88" w14:textId="77777777" w:rsidR="00337F69" w:rsidRDefault="00337F69" w:rsidP="00D60378">
      <w:pPr>
        <w:rPr>
          <w:lang w:eastAsia="de-DE"/>
        </w:rPr>
      </w:pPr>
    </w:p>
    <w:p w14:paraId="69D6BDA5" w14:textId="77777777" w:rsidR="00337F69" w:rsidRDefault="00337F69" w:rsidP="00D60378">
      <w:pPr>
        <w:rPr>
          <w:lang w:eastAsia="de-DE"/>
        </w:rPr>
      </w:pPr>
    </w:p>
    <w:p w14:paraId="36895F7F" w14:textId="77777777" w:rsidR="00337F69" w:rsidRDefault="00337F69" w:rsidP="00D60378">
      <w:pPr>
        <w:rPr>
          <w:lang w:eastAsia="de-DE"/>
        </w:rPr>
      </w:pPr>
    </w:p>
    <w:p w14:paraId="4BFB4138" w14:textId="77777777" w:rsidR="00337F69" w:rsidRDefault="00337F69" w:rsidP="00D60378">
      <w:pPr>
        <w:rPr>
          <w:lang w:eastAsia="de-DE"/>
        </w:rPr>
      </w:pPr>
    </w:p>
    <w:p w14:paraId="421C8AE6" w14:textId="77777777" w:rsidR="00337F69" w:rsidRDefault="00337F69" w:rsidP="00D60378">
      <w:pPr>
        <w:rPr>
          <w:lang w:eastAsia="de-DE"/>
        </w:rPr>
      </w:pPr>
    </w:p>
    <w:p w14:paraId="5C096801" w14:textId="77777777" w:rsidR="00337F69" w:rsidRDefault="00337F69" w:rsidP="00D60378">
      <w:pPr>
        <w:sectPr w:rsidR="00337F69" w:rsidSect="00337F69">
          <w:footerReference w:type="default" r:id="rId12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2CB5A502" w14:textId="6DA11972" w:rsidR="00337F69" w:rsidRDefault="00337F69" w:rsidP="00D60378"/>
    <w:p w14:paraId="3783DCDA" w14:textId="585A29F1" w:rsidR="00337F69" w:rsidRDefault="00337F69" w:rsidP="00D60378">
      <w:r>
        <w:rPr>
          <w:lang w:eastAsia="de-DE"/>
        </w:rPr>
        <w:drawing>
          <wp:anchor distT="0" distB="0" distL="114300" distR="114300" simplePos="0" relativeHeight="251667456" behindDoc="0" locked="0" layoutInCell="1" allowOverlap="1" wp14:anchorId="37FBD718" wp14:editId="66568833">
            <wp:simplePos x="0" y="0"/>
            <wp:positionH relativeFrom="margin">
              <wp:posOffset>-1018540</wp:posOffset>
            </wp:positionH>
            <wp:positionV relativeFrom="margin">
              <wp:posOffset>540385</wp:posOffset>
            </wp:positionV>
            <wp:extent cx="7437600" cy="8136000"/>
            <wp:effectExtent l="0" t="0" r="0" b="0"/>
            <wp:wrapNone/>
            <wp:docPr id="14" name="Grafik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mpelbildfranz_blume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7600" cy="81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C5806B" w14:textId="6E9C0012" w:rsidR="00337F69" w:rsidRDefault="00337F69" w:rsidP="00D60378"/>
    <w:p w14:paraId="5847694F" w14:textId="77777777" w:rsidR="00337F69" w:rsidRDefault="00337F69" w:rsidP="00D60378"/>
    <w:p w14:paraId="7EE9689E" w14:textId="77777777" w:rsidR="00337F69" w:rsidRDefault="00337F69" w:rsidP="00D60378"/>
    <w:p w14:paraId="779CCD36" w14:textId="77777777" w:rsidR="00337F69" w:rsidRDefault="00337F69" w:rsidP="00D60378"/>
    <w:p w14:paraId="30A4DD6B" w14:textId="77777777" w:rsidR="00337F69" w:rsidRDefault="00337F69" w:rsidP="00D60378"/>
    <w:p w14:paraId="07F26C22" w14:textId="77777777" w:rsidR="00337F69" w:rsidRDefault="00337F69" w:rsidP="00D60378"/>
    <w:p w14:paraId="5E3194B2" w14:textId="77777777" w:rsidR="00337F69" w:rsidRDefault="00337F69" w:rsidP="00D60378"/>
    <w:p w14:paraId="560ED4CE" w14:textId="77777777" w:rsidR="00337F69" w:rsidRDefault="00337F69" w:rsidP="00D60378"/>
    <w:p w14:paraId="279DC93A" w14:textId="77777777" w:rsidR="00337F69" w:rsidRDefault="00337F69" w:rsidP="00D60378"/>
    <w:p w14:paraId="33483502" w14:textId="77777777" w:rsidR="00337F69" w:rsidRDefault="00337F69" w:rsidP="00D60378"/>
    <w:p w14:paraId="7EC209F8" w14:textId="77777777" w:rsidR="00337F69" w:rsidRDefault="00337F69" w:rsidP="00D60378"/>
    <w:p w14:paraId="69722C0C" w14:textId="77777777" w:rsidR="00337F69" w:rsidRDefault="00337F69" w:rsidP="00D60378"/>
    <w:p w14:paraId="09E299E3" w14:textId="77777777" w:rsidR="00337F69" w:rsidRDefault="00337F69" w:rsidP="00D60378"/>
    <w:p w14:paraId="1E74D3C3" w14:textId="77777777" w:rsidR="00337F69" w:rsidRDefault="00337F69" w:rsidP="00D60378"/>
    <w:p w14:paraId="494F56ED" w14:textId="77777777" w:rsidR="00337F69" w:rsidRDefault="00337F69" w:rsidP="00D60378"/>
    <w:p w14:paraId="7393034B" w14:textId="77777777" w:rsidR="00337F69" w:rsidRDefault="00337F69" w:rsidP="00D60378"/>
    <w:p w14:paraId="0F0943D6" w14:textId="77777777" w:rsidR="00337F69" w:rsidRDefault="00337F69" w:rsidP="00D60378"/>
    <w:p w14:paraId="4430610A" w14:textId="77777777" w:rsidR="00337F69" w:rsidRDefault="00337F69" w:rsidP="00D60378"/>
    <w:p w14:paraId="2ED44C45" w14:textId="77777777" w:rsidR="00337F69" w:rsidRDefault="00337F69" w:rsidP="00D60378"/>
    <w:p w14:paraId="19342A32" w14:textId="77777777" w:rsidR="00337F69" w:rsidRDefault="00337F69" w:rsidP="00D60378"/>
    <w:p w14:paraId="16D7484D" w14:textId="77777777" w:rsidR="00337F69" w:rsidRDefault="00337F69" w:rsidP="00D60378"/>
    <w:p w14:paraId="23E1C1AD" w14:textId="77777777" w:rsidR="00337F69" w:rsidRDefault="00337F69" w:rsidP="00D60378"/>
    <w:p w14:paraId="0D762A1C" w14:textId="77777777" w:rsidR="00337F69" w:rsidRDefault="00337F69" w:rsidP="00D60378"/>
    <w:p w14:paraId="15F90986" w14:textId="77777777" w:rsidR="00337F69" w:rsidRDefault="00337F69" w:rsidP="00D60378"/>
    <w:p w14:paraId="29314E2D" w14:textId="77777777" w:rsidR="00337F69" w:rsidRDefault="00337F69" w:rsidP="00D60378"/>
    <w:p w14:paraId="476537C2" w14:textId="77777777" w:rsidR="00337F69" w:rsidRDefault="00337F69" w:rsidP="00D60378"/>
    <w:p w14:paraId="0601227C" w14:textId="77777777" w:rsidR="00337F69" w:rsidRDefault="00337F69" w:rsidP="00D60378"/>
    <w:p w14:paraId="0767C69F" w14:textId="77777777" w:rsidR="00337F69" w:rsidRDefault="00337F69" w:rsidP="00D60378"/>
    <w:p w14:paraId="08D45071" w14:textId="77777777" w:rsidR="00337F69" w:rsidRDefault="00337F69" w:rsidP="00D60378"/>
    <w:p w14:paraId="3A2F25A5" w14:textId="77777777" w:rsidR="00337F69" w:rsidRDefault="00337F69" w:rsidP="00D60378"/>
    <w:p w14:paraId="22DE8B01" w14:textId="77777777" w:rsidR="00337F69" w:rsidRDefault="00337F69" w:rsidP="00D60378"/>
    <w:p w14:paraId="3C5EDFA3" w14:textId="77777777" w:rsidR="00337F69" w:rsidRDefault="00337F69" w:rsidP="00D60378"/>
    <w:p w14:paraId="5021A554" w14:textId="77777777" w:rsidR="00337F69" w:rsidRDefault="00337F69" w:rsidP="00D60378"/>
    <w:p w14:paraId="187E175A" w14:textId="77777777" w:rsidR="00337F69" w:rsidRDefault="00337F69" w:rsidP="00D60378"/>
    <w:p w14:paraId="38528E05" w14:textId="77777777" w:rsidR="00337F69" w:rsidRDefault="00337F69" w:rsidP="00D60378">
      <w:pPr>
        <w:sectPr w:rsidR="00337F69" w:rsidSect="00337F69">
          <w:footerReference w:type="default" r:id="rId14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69B11938" w14:textId="1434AE20" w:rsidR="00337F69" w:rsidRDefault="00337F69" w:rsidP="00D60378"/>
    <w:p w14:paraId="7F9FF448" w14:textId="4408C6DC" w:rsidR="00337F69" w:rsidRDefault="00337F69" w:rsidP="00D60378">
      <w:r>
        <w:rPr>
          <w:lang w:eastAsia="de-DE"/>
        </w:rPr>
        <w:drawing>
          <wp:anchor distT="0" distB="0" distL="114300" distR="114300" simplePos="0" relativeHeight="251669504" behindDoc="0" locked="0" layoutInCell="1" allowOverlap="1" wp14:anchorId="6640597D" wp14:editId="20B3EACA">
            <wp:simplePos x="0" y="0"/>
            <wp:positionH relativeFrom="margin">
              <wp:posOffset>-1008380</wp:posOffset>
            </wp:positionH>
            <wp:positionV relativeFrom="margin">
              <wp:posOffset>540385</wp:posOffset>
            </wp:positionV>
            <wp:extent cx="7437600" cy="8136000"/>
            <wp:effectExtent l="0" t="0" r="0" b="0"/>
            <wp:wrapNone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mpelbildfranz_hexe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7600" cy="81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99E243E" w14:textId="77777777" w:rsidR="00337F69" w:rsidRDefault="00337F69" w:rsidP="00D60378"/>
    <w:p w14:paraId="5EA7BC3C" w14:textId="77777777" w:rsidR="00337F69" w:rsidRDefault="00337F69" w:rsidP="00D60378"/>
    <w:p w14:paraId="1D3BF1D1" w14:textId="77777777" w:rsidR="00337F69" w:rsidRDefault="00337F69" w:rsidP="00D60378"/>
    <w:p w14:paraId="08FD3243" w14:textId="77777777" w:rsidR="00337F69" w:rsidRDefault="00337F69" w:rsidP="00D60378"/>
    <w:p w14:paraId="1F49B68C" w14:textId="77777777" w:rsidR="00337F69" w:rsidRDefault="00337F69" w:rsidP="00D60378"/>
    <w:p w14:paraId="3C735066" w14:textId="77777777" w:rsidR="00337F69" w:rsidRDefault="00337F69" w:rsidP="00D60378"/>
    <w:p w14:paraId="6783AA17" w14:textId="77777777" w:rsidR="00337F69" w:rsidRDefault="00337F69" w:rsidP="00D60378"/>
    <w:p w14:paraId="2DB15440" w14:textId="77777777" w:rsidR="00337F69" w:rsidRDefault="00337F69" w:rsidP="00D60378"/>
    <w:p w14:paraId="3AAA2E27" w14:textId="77777777" w:rsidR="00337F69" w:rsidRDefault="00337F69" w:rsidP="00D60378"/>
    <w:p w14:paraId="3DB25C92" w14:textId="77777777" w:rsidR="00337F69" w:rsidRDefault="00337F69" w:rsidP="00D60378"/>
    <w:p w14:paraId="605BA30C" w14:textId="77777777" w:rsidR="00337F69" w:rsidRDefault="00337F69" w:rsidP="00D60378"/>
    <w:p w14:paraId="0C1A93C0" w14:textId="77777777" w:rsidR="00337F69" w:rsidRDefault="00337F69" w:rsidP="00D60378"/>
    <w:p w14:paraId="6CE5A9B9" w14:textId="77777777" w:rsidR="00337F69" w:rsidRDefault="00337F69" w:rsidP="00D60378"/>
    <w:p w14:paraId="283E01DC" w14:textId="77777777" w:rsidR="00337F69" w:rsidRDefault="00337F69" w:rsidP="00D60378"/>
    <w:p w14:paraId="64F06FA4" w14:textId="77777777" w:rsidR="00337F69" w:rsidRDefault="00337F69" w:rsidP="00D60378"/>
    <w:p w14:paraId="1CD3B58F" w14:textId="77777777" w:rsidR="00337F69" w:rsidRDefault="00337F69" w:rsidP="00D60378"/>
    <w:p w14:paraId="02CA2FAF" w14:textId="77777777" w:rsidR="00337F69" w:rsidRDefault="00337F69" w:rsidP="00D60378"/>
    <w:p w14:paraId="480076CE" w14:textId="77777777" w:rsidR="00337F69" w:rsidRDefault="00337F69" w:rsidP="00D60378"/>
    <w:p w14:paraId="606D3112" w14:textId="77777777" w:rsidR="00337F69" w:rsidRDefault="00337F69" w:rsidP="00D60378"/>
    <w:p w14:paraId="248800D6" w14:textId="77777777" w:rsidR="00337F69" w:rsidRDefault="00337F69" w:rsidP="00D60378"/>
    <w:p w14:paraId="3B77CC4D" w14:textId="77777777" w:rsidR="00337F69" w:rsidRDefault="00337F69" w:rsidP="00D60378"/>
    <w:p w14:paraId="69A711BF" w14:textId="77777777" w:rsidR="00337F69" w:rsidRDefault="00337F69" w:rsidP="00D60378"/>
    <w:p w14:paraId="215C111E" w14:textId="77777777" w:rsidR="00337F69" w:rsidRDefault="00337F69" w:rsidP="00D60378"/>
    <w:p w14:paraId="5765EE7E" w14:textId="77777777" w:rsidR="00337F69" w:rsidRDefault="00337F69" w:rsidP="00D60378"/>
    <w:p w14:paraId="1FDD06AC" w14:textId="77777777" w:rsidR="00337F69" w:rsidRDefault="00337F69" w:rsidP="00D60378"/>
    <w:p w14:paraId="5B4FCC12" w14:textId="77777777" w:rsidR="00337F69" w:rsidRDefault="00337F69" w:rsidP="00D60378"/>
    <w:p w14:paraId="100B490C" w14:textId="77777777" w:rsidR="00337F69" w:rsidRDefault="00337F69" w:rsidP="00D60378"/>
    <w:p w14:paraId="7DF1F60B" w14:textId="77777777" w:rsidR="00337F69" w:rsidRDefault="00337F69" w:rsidP="00D60378"/>
    <w:p w14:paraId="2D35582C" w14:textId="77777777" w:rsidR="00337F69" w:rsidRDefault="00337F69" w:rsidP="00D60378"/>
    <w:p w14:paraId="57DD6EE0" w14:textId="77777777" w:rsidR="00337F69" w:rsidRDefault="00337F69" w:rsidP="00D60378"/>
    <w:p w14:paraId="66B49A5C" w14:textId="77777777" w:rsidR="00337F69" w:rsidRDefault="00337F69" w:rsidP="00D60378"/>
    <w:p w14:paraId="499CE42E" w14:textId="77777777" w:rsidR="00337F69" w:rsidRDefault="00337F69" w:rsidP="00D60378"/>
    <w:p w14:paraId="1E1BA4D8" w14:textId="77777777" w:rsidR="00337F69" w:rsidRDefault="00337F69" w:rsidP="00D60378"/>
    <w:p w14:paraId="12E98612" w14:textId="77777777" w:rsidR="00337F69" w:rsidRDefault="00337F69" w:rsidP="00D60378"/>
    <w:p w14:paraId="182284BF" w14:textId="77777777" w:rsidR="00337F69" w:rsidRDefault="00337F69" w:rsidP="00D60378">
      <w:pPr>
        <w:sectPr w:rsidR="00337F69" w:rsidSect="00337F69">
          <w:footerReference w:type="default" r:id="rId16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FF48DEF" w14:textId="1E58FFB0" w:rsidR="00337F69" w:rsidRDefault="00337F69" w:rsidP="00D60378">
      <w:r>
        <w:rPr>
          <w:lang w:eastAsia="de-DE"/>
        </w:rPr>
        <w:lastRenderedPageBreak/>
        <w:drawing>
          <wp:anchor distT="0" distB="0" distL="114300" distR="114300" simplePos="0" relativeHeight="251671552" behindDoc="0" locked="0" layoutInCell="1" allowOverlap="1" wp14:anchorId="0955C9D2" wp14:editId="31430E31">
            <wp:simplePos x="0" y="0"/>
            <wp:positionH relativeFrom="margin">
              <wp:posOffset>-1018572</wp:posOffset>
            </wp:positionH>
            <wp:positionV relativeFrom="margin">
              <wp:posOffset>540385</wp:posOffset>
            </wp:positionV>
            <wp:extent cx="7437600" cy="8136000"/>
            <wp:effectExtent l="0" t="0" r="0" b="0"/>
            <wp:wrapNone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mpelbildfranz_clown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7600" cy="81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AD8662E" w14:textId="4E8496BB" w:rsidR="00337F69" w:rsidRDefault="00337F69" w:rsidP="00D60378"/>
    <w:p w14:paraId="715347E9" w14:textId="19C7BAE1" w:rsidR="00337F69" w:rsidRDefault="00337F69" w:rsidP="00D60378"/>
    <w:p w14:paraId="02734D62" w14:textId="77777777" w:rsidR="00337F69" w:rsidRDefault="00337F69" w:rsidP="00D60378"/>
    <w:p w14:paraId="03436662" w14:textId="77777777" w:rsidR="00337F69" w:rsidRDefault="00337F69" w:rsidP="00D60378"/>
    <w:p w14:paraId="7366417C" w14:textId="77777777" w:rsidR="00337F69" w:rsidRDefault="00337F69" w:rsidP="00D60378"/>
    <w:p w14:paraId="3DB175E6" w14:textId="77777777" w:rsidR="00337F69" w:rsidRDefault="00337F69" w:rsidP="00D60378"/>
    <w:p w14:paraId="3CEC0230" w14:textId="77777777" w:rsidR="00337F69" w:rsidRDefault="00337F69" w:rsidP="00D60378"/>
    <w:p w14:paraId="7A507767" w14:textId="77777777" w:rsidR="00337F69" w:rsidRDefault="00337F69" w:rsidP="00D60378"/>
    <w:p w14:paraId="67548392" w14:textId="77777777" w:rsidR="00337F69" w:rsidRDefault="00337F69" w:rsidP="00D60378"/>
    <w:p w14:paraId="675C32A4" w14:textId="77777777" w:rsidR="00337F69" w:rsidRDefault="00337F69" w:rsidP="00D60378"/>
    <w:p w14:paraId="1035C73F" w14:textId="77777777" w:rsidR="00337F69" w:rsidRDefault="00337F69" w:rsidP="00D60378"/>
    <w:p w14:paraId="25AFF148" w14:textId="77777777" w:rsidR="00337F69" w:rsidRDefault="00337F69" w:rsidP="00D60378"/>
    <w:p w14:paraId="3EBF0750" w14:textId="77777777" w:rsidR="00337F69" w:rsidRDefault="00337F69" w:rsidP="00D60378"/>
    <w:p w14:paraId="24F61110" w14:textId="77777777" w:rsidR="00337F69" w:rsidRDefault="00337F69" w:rsidP="00D60378"/>
    <w:p w14:paraId="0DA843EF" w14:textId="77777777" w:rsidR="00337F69" w:rsidRDefault="00337F69" w:rsidP="00D60378"/>
    <w:p w14:paraId="21E0883F" w14:textId="77777777" w:rsidR="00337F69" w:rsidRDefault="00337F69" w:rsidP="00D60378"/>
    <w:p w14:paraId="1392020B" w14:textId="77777777" w:rsidR="00337F69" w:rsidRDefault="00337F69" w:rsidP="00D60378"/>
    <w:p w14:paraId="38E50C67" w14:textId="77777777" w:rsidR="00337F69" w:rsidRDefault="00337F69" w:rsidP="00D60378"/>
    <w:p w14:paraId="61E29B44" w14:textId="77777777" w:rsidR="00337F69" w:rsidRDefault="00337F69" w:rsidP="00D60378"/>
    <w:p w14:paraId="2D6A97BC" w14:textId="77777777" w:rsidR="00337F69" w:rsidRDefault="00337F69" w:rsidP="00D60378"/>
    <w:p w14:paraId="10796AE0" w14:textId="77777777" w:rsidR="00337F69" w:rsidRDefault="00337F69" w:rsidP="00D60378"/>
    <w:p w14:paraId="04734ACC" w14:textId="77777777" w:rsidR="00337F69" w:rsidRDefault="00337F69" w:rsidP="00D60378"/>
    <w:p w14:paraId="3A402025" w14:textId="77777777" w:rsidR="00337F69" w:rsidRDefault="00337F69" w:rsidP="00D60378"/>
    <w:p w14:paraId="1EF9F5A0" w14:textId="77777777" w:rsidR="00337F69" w:rsidRDefault="00337F69" w:rsidP="00D60378"/>
    <w:p w14:paraId="11F64839" w14:textId="77777777" w:rsidR="00337F69" w:rsidRDefault="00337F69" w:rsidP="00D60378"/>
    <w:p w14:paraId="3DCDF306" w14:textId="77777777" w:rsidR="00337F69" w:rsidRDefault="00337F69" w:rsidP="00D60378"/>
    <w:p w14:paraId="58DDE58A" w14:textId="77777777" w:rsidR="00337F69" w:rsidRDefault="00337F69" w:rsidP="00D60378"/>
    <w:p w14:paraId="669F5881" w14:textId="77777777" w:rsidR="00337F69" w:rsidRDefault="00337F69" w:rsidP="00D60378"/>
    <w:p w14:paraId="1C16D52F" w14:textId="77777777" w:rsidR="00337F69" w:rsidRDefault="00337F69" w:rsidP="00D60378"/>
    <w:p w14:paraId="38170333" w14:textId="77777777" w:rsidR="00337F69" w:rsidRDefault="00337F69" w:rsidP="00D60378"/>
    <w:p w14:paraId="3FD6D0D7" w14:textId="77777777" w:rsidR="00337F69" w:rsidRDefault="00337F69" w:rsidP="00D60378"/>
    <w:p w14:paraId="104A29DE" w14:textId="77777777" w:rsidR="00337F69" w:rsidRDefault="00337F69" w:rsidP="00D60378"/>
    <w:p w14:paraId="70F110D3" w14:textId="77777777" w:rsidR="00337F69" w:rsidRDefault="00337F69" w:rsidP="00D60378"/>
    <w:p w14:paraId="31BAF5D5" w14:textId="0F4DF41B" w:rsidR="00337F69" w:rsidRDefault="00337F69" w:rsidP="00D60378"/>
    <w:p w14:paraId="5755D462" w14:textId="77777777" w:rsidR="00337F69" w:rsidRDefault="00337F69" w:rsidP="00D60378">
      <w:pPr>
        <w:sectPr w:rsidR="00337F69" w:rsidSect="00337F69">
          <w:footerReference w:type="default" r:id="rId18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7D5EE2B8" w14:textId="12C19E74" w:rsidR="00337F69" w:rsidRDefault="00337F69" w:rsidP="00D60378"/>
    <w:p w14:paraId="28E87C5E" w14:textId="04020A49" w:rsidR="00337F69" w:rsidRDefault="00337F69" w:rsidP="00D60378">
      <w:r>
        <w:rPr>
          <w:lang w:eastAsia="de-DE"/>
        </w:rPr>
        <w:drawing>
          <wp:anchor distT="0" distB="0" distL="114300" distR="114300" simplePos="0" relativeHeight="251673600" behindDoc="0" locked="0" layoutInCell="1" allowOverlap="1" wp14:anchorId="28830FAE" wp14:editId="74843A3A">
            <wp:simplePos x="0" y="0"/>
            <wp:positionH relativeFrom="margin">
              <wp:posOffset>-1008380</wp:posOffset>
            </wp:positionH>
            <wp:positionV relativeFrom="margin">
              <wp:posOffset>540385</wp:posOffset>
            </wp:positionV>
            <wp:extent cx="7437600" cy="8136000"/>
            <wp:effectExtent l="0" t="0" r="0" b="0"/>
            <wp:wrapNone/>
            <wp:docPr id="17" name="Grafik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mpelbildfranz_zauberer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7600" cy="813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4364D6" w14:textId="0A79F6E9" w:rsidR="00337F69" w:rsidRDefault="00337F69" w:rsidP="00D60378"/>
    <w:p w14:paraId="6E85351C" w14:textId="6194B589" w:rsidR="00337F69" w:rsidRDefault="00337F69" w:rsidP="00D60378"/>
    <w:p w14:paraId="64508D06" w14:textId="2FA9E55C" w:rsidR="00337F69" w:rsidRDefault="00337F69" w:rsidP="00D60378"/>
    <w:p w14:paraId="68400259" w14:textId="5501B139" w:rsidR="00337F69" w:rsidRDefault="00337F69" w:rsidP="00D60378"/>
    <w:sectPr w:rsidR="00337F69" w:rsidSect="00337F69">
      <w:footerReference w:type="default" r:id="rId20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674ABD" w14:textId="77777777" w:rsidR="00B26644" w:rsidRDefault="00B26644" w:rsidP="003C599D">
      <w:pPr>
        <w:spacing w:line="240" w:lineRule="auto"/>
      </w:pPr>
      <w:r>
        <w:separator/>
      </w:r>
    </w:p>
  </w:endnote>
  <w:endnote w:type="continuationSeparator" w:id="0">
    <w:p w14:paraId="1E2FD7FC" w14:textId="77777777" w:rsidR="00B26644" w:rsidRDefault="00B26644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7C148F02" w14:textId="77777777" w:rsidTr="006B2D23">
      <w:trPr>
        <w:trHeight w:hRule="exact" w:val="680"/>
      </w:trPr>
      <w:tc>
        <w:tcPr>
          <w:tcW w:w="1131" w:type="dxa"/>
          <w:noWrap/>
        </w:tcPr>
        <w:p w14:paraId="7F5E0860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71C5A448" wp14:editId="463C4BED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557458B7" w14:textId="7EA13999" w:rsidR="00193A18" w:rsidRPr="00913892" w:rsidRDefault="00193A18" w:rsidP="00322FDD">
          <w:pPr>
            <w:pStyle w:val="ekvpagina"/>
          </w:pPr>
          <w:r w:rsidRPr="00913892">
            <w:t>© Ernst Klett Verlag GmbH, Stuttgart 20</w:t>
          </w:r>
          <w:r w:rsidR="0070535F">
            <w:t>22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741DC1C8" w14:textId="268CF23D" w:rsidR="00193A18" w:rsidRPr="00913892" w:rsidRDefault="00193A18" w:rsidP="00F5248B">
          <w:pPr>
            <w:pStyle w:val="ekvquelle"/>
          </w:pPr>
          <w:r w:rsidRPr="00F5248B">
            <w:t xml:space="preserve">Illustratoren: </w:t>
          </w:r>
          <w:r w:rsidR="00B721E4">
            <w:t>Friederike Ablang, Berlin</w:t>
          </w:r>
        </w:p>
      </w:tc>
      <w:tc>
        <w:tcPr>
          <w:tcW w:w="397" w:type="dxa"/>
        </w:tcPr>
        <w:p w14:paraId="34A01363" w14:textId="77777777" w:rsidR="00193A18" w:rsidRPr="00913892" w:rsidRDefault="00193A18" w:rsidP="00913892">
          <w:pPr>
            <w:pStyle w:val="ekvpagina"/>
          </w:pPr>
        </w:p>
      </w:tc>
    </w:tr>
  </w:tbl>
  <w:p w14:paraId="3BBF3BF5" w14:textId="77777777" w:rsidR="00193A18" w:rsidRDefault="00193A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B721E4" w:rsidRPr="00F42294" w14:paraId="4FEABD7D" w14:textId="77777777" w:rsidTr="006B2D23">
      <w:trPr>
        <w:trHeight w:hRule="exact" w:val="680"/>
      </w:trPr>
      <w:tc>
        <w:tcPr>
          <w:tcW w:w="1131" w:type="dxa"/>
          <w:noWrap/>
        </w:tcPr>
        <w:p w14:paraId="24049C6D" w14:textId="77777777" w:rsidR="00B721E4" w:rsidRPr="00913892" w:rsidRDefault="00B721E4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3528F310" wp14:editId="7F0170C5">
                <wp:extent cx="468000" cy="234000"/>
                <wp:effectExtent l="0" t="0" r="8255" b="0"/>
                <wp:docPr id="1" name="Grafik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5FF1D8BD" w14:textId="77777777" w:rsidR="00B721E4" w:rsidRPr="00913892" w:rsidRDefault="00B721E4" w:rsidP="00322FDD">
          <w:pPr>
            <w:pStyle w:val="ekvpagina"/>
          </w:pPr>
          <w:r w:rsidRPr="00913892">
            <w:t>© Ernst Klett Verlag GmbH, Stuttgart 20</w:t>
          </w:r>
          <w:r>
            <w:t>22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C14AE04" w14:textId="64BBC584" w:rsidR="00B721E4" w:rsidRPr="00913892" w:rsidRDefault="00B721E4" w:rsidP="00F5248B">
          <w:pPr>
            <w:pStyle w:val="ekvquelle"/>
          </w:pPr>
          <w:r w:rsidRPr="00F5248B">
            <w:t xml:space="preserve">Illustratoren: </w:t>
          </w:r>
          <w:r>
            <w:t>Friederike Schumann, Berlin</w:t>
          </w:r>
        </w:p>
      </w:tc>
      <w:tc>
        <w:tcPr>
          <w:tcW w:w="397" w:type="dxa"/>
        </w:tcPr>
        <w:p w14:paraId="2064A3C0" w14:textId="77777777" w:rsidR="00B721E4" w:rsidRPr="00913892" w:rsidRDefault="00B721E4" w:rsidP="00913892">
          <w:pPr>
            <w:pStyle w:val="ekvpagina"/>
          </w:pPr>
        </w:p>
      </w:tc>
    </w:tr>
  </w:tbl>
  <w:p w14:paraId="7B743BD9" w14:textId="77777777" w:rsidR="00B721E4" w:rsidRDefault="00B721E4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B721E4" w:rsidRPr="00F42294" w14:paraId="6F893343" w14:textId="77777777" w:rsidTr="006B2D23">
      <w:trPr>
        <w:trHeight w:hRule="exact" w:val="680"/>
      </w:trPr>
      <w:tc>
        <w:tcPr>
          <w:tcW w:w="1131" w:type="dxa"/>
          <w:noWrap/>
        </w:tcPr>
        <w:p w14:paraId="66EC0A9C" w14:textId="77777777" w:rsidR="00B721E4" w:rsidRPr="00913892" w:rsidRDefault="00B721E4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47DDD8EF" wp14:editId="24D81EC5">
                <wp:extent cx="468000" cy="234000"/>
                <wp:effectExtent l="0" t="0" r="8255" b="0"/>
                <wp:docPr id="2" name="Grafi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85FFA7C" w14:textId="77777777" w:rsidR="00B721E4" w:rsidRPr="00913892" w:rsidRDefault="00B721E4" w:rsidP="00322FDD">
          <w:pPr>
            <w:pStyle w:val="ekvpagina"/>
          </w:pPr>
          <w:r w:rsidRPr="00913892">
            <w:t>© Ernst Klett Verlag GmbH, Stuttgart 20</w:t>
          </w:r>
          <w:r>
            <w:t>22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5192B88" w14:textId="62341B17" w:rsidR="00B721E4" w:rsidRPr="00913892" w:rsidRDefault="00B721E4" w:rsidP="00F5248B">
          <w:pPr>
            <w:pStyle w:val="ekvquelle"/>
          </w:pPr>
          <w:r w:rsidRPr="00F5248B">
            <w:t xml:space="preserve">Illustratoren: </w:t>
          </w:r>
          <w:r>
            <w:t>Friederike Ablang, Berlin</w:t>
          </w:r>
        </w:p>
      </w:tc>
      <w:tc>
        <w:tcPr>
          <w:tcW w:w="397" w:type="dxa"/>
        </w:tcPr>
        <w:p w14:paraId="11A7DAFF" w14:textId="77777777" w:rsidR="00B721E4" w:rsidRPr="00913892" w:rsidRDefault="00B721E4" w:rsidP="00913892">
          <w:pPr>
            <w:pStyle w:val="ekvpagina"/>
          </w:pPr>
        </w:p>
      </w:tc>
    </w:tr>
  </w:tbl>
  <w:p w14:paraId="7D808E3E" w14:textId="77777777" w:rsidR="00B721E4" w:rsidRDefault="00B721E4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B721E4" w:rsidRPr="00F42294" w14:paraId="75DDD96B" w14:textId="77777777" w:rsidTr="006B2D23">
      <w:trPr>
        <w:trHeight w:hRule="exact" w:val="680"/>
      </w:trPr>
      <w:tc>
        <w:tcPr>
          <w:tcW w:w="1131" w:type="dxa"/>
          <w:noWrap/>
        </w:tcPr>
        <w:p w14:paraId="7BEA22BC" w14:textId="77777777" w:rsidR="00B721E4" w:rsidRPr="00913892" w:rsidRDefault="00B721E4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7B821CD2" wp14:editId="4998A3D1">
                <wp:extent cx="468000" cy="234000"/>
                <wp:effectExtent l="0" t="0" r="8255" b="0"/>
                <wp:docPr id="6" name="Grafik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604381DA" w14:textId="77777777" w:rsidR="00B721E4" w:rsidRPr="00913892" w:rsidRDefault="00B721E4" w:rsidP="00322FDD">
          <w:pPr>
            <w:pStyle w:val="ekvpagina"/>
          </w:pPr>
          <w:r w:rsidRPr="00913892">
            <w:t>© Ernst Klett Verlag GmbH, Stuttgart 20</w:t>
          </w:r>
          <w:r>
            <w:t>22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8D97645" w14:textId="2164A8D5" w:rsidR="00B721E4" w:rsidRPr="00913892" w:rsidRDefault="00B721E4" w:rsidP="00F5248B">
          <w:pPr>
            <w:pStyle w:val="ekvquelle"/>
          </w:pPr>
          <w:r w:rsidRPr="00F5248B">
            <w:t xml:space="preserve">Illustratoren: </w:t>
          </w:r>
          <w:r>
            <w:t>Friederike Schumann, Berlin</w:t>
          </w:r>
        </w:p>
      </w:tc>
      <w:tc>
        <w:tcPr>
          <w:tcW w:w="397" w:type="dxa"/>
        </w:tcPr>
        <w:p w14:paraId="699AE205" w14:textId="77777777" w:rsidR="00B721E4" w:rsidRPr="00913892" w:rsidRDefault="00B721E4" w:rsidP="00913892">
          <w:pPr>
            <w:pStyle w:val="ekvpagina"/>
          </w:pPr>
        </w:p>
      </w:tc>
    </w:tr>
  </w:tbl>
  <w:p w14:paraId="5AEAC486" w14:textId="77777777" w:rsidR="00B721E4" w:rsidRDefault="00B721E4">
    <w:pPr>
      <w:pStyle w:val="Fuzeile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B721E4" w:rsidRPr="00F42294" w14:paraId="6B901353" w14:textId="77777777" w:rsidTr="006B2D23">
      <w:trPr>
        <w:trHeight w:hRule="exact" w:val="680"/>
      </w:trPr>
      <w:tc>
        <w:tcPr>
          <w:tcW w:w="1131" w:type="dxa"/>
          <w:noWrap/>
        </w:tcPr>
        <w:p w14:paraId="5EDE8385" w14:textId="77777777" w:rsidR="00B721E4" w:rsidRPr="00913892" w:rsidRDefault="00B721E4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3610415F" wp14:editId="28A8971B">
                <wp:extent cx="468000" cy="234000"/>
                <wp:effectExtent l="0" t="0" r="8255" b="0"/>
                <wp:docPr id="7" name="Grafik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9685DA9" w14:textId="77777777" w:rsidR="00B721E4" w:rsidRPr="00913892" w:rsidRDefault="00B721E4" w:rsidP="00322FDD">
          <w:pPr>
            <w:pStyle w:val="ekvpagina"/>
          </w:pPr>
          <w:r w:rsidRPr="00913892">
            <w:t>© Ernst Klett Verlag GmbH, Stuttgart 20</w:t>
          </w:r>
          <w:r>
            <w:t>22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3DDD5CA" w14:textId="4F5C11B9" w:rsidR="00B721E4" w:rsidRPr="00913892" w:rsidRDefault="00B721E4" w:rsidP="00F5248B">
          <w:pPr>
            <w:pStyle w:val="ekvquelle"/>
          </w:pPr>
          <w:r w:rsidRPr="00F5248B">
            <w:t xml:space="preserve">Illustratoren: </w:t>
          </w:r>
          <w:r>
            <w:t>Friederike Ablang, Berlin</w:t>
          </w:r>
        </w:p>
      </w:tc>
      <w:tc>
        <w:tcPr>
          <w:tcW w:w="397" w:type="dxa"/>
        </w:tcPr>
        <w:p w14:paraId="005F8579" w14:textId="77777777" w:rsidR="00B721E4" w:rsidRPr="00913892" w:rsidRDefault="00B721E4" w:rsidP="00913892">
          <w:pPr>
            <w:pStyle w:val="ekvpagina"/>
          </w:pPr>
        </w:p>
      </w:tc>
    </w:tr>
  </w:tbl>
  <w:p w14:paraId="114242FB" w14:textId="77777777" w:rsidR="00B721E4" w:rsidRDefault="00B721E4">
    <w:pPr>
      <w:pStyle w:val="Fuzeile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B721E4" w:rsidRPr="00F42294" w14:paraId="7A7534C4" w14:textId="77777777" w:rsidTr="006B2D23">
      <w:trPr>
        <w:trHeight w:hRule="exact" w:val="680"/>
      </w:trPr>
      <w:tc>
        <w:tcPr>
          <w:tcW w:w="1131" w:type="dxa"/>
          <w:noWrap/>
        </w:tcPr>
        <w:p w14:paraId="58305B3F" w14:textId="77777777" w:rsidR="00B721E4" w:rsidRPr="00913892" w:rsidRDefault="00B721E4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3A4A3DE1" wp14:editId="4D34BE2C">
                <wp:extent cx="468000" cy="234000"/>
                <wp:effectExtent l="0" t="0" r="8255" b="0"/>
                <wp:docPr id="8" name="Grafik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522962CB" w14:textId="77777777" w:rsidR="00B721E4" w:rsidRPr="00913892" w:rsidRDefault="00B721E4" w:rsidP="00322FDD">
          <w:pPr>
            <w:pStyle w:val="ekvpagina"/>
          </w:pPr>
          <w:r w:rsidRPr="00913892">
            <w:t>© Ernst Klett Verlag GmbH, Stuttgart 20</w:t>
          </w:r>
          <w:r>
            <w:t>22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18BFD699" w14:textId="27D939B3" w:rsidR="00B721E4" w:rsidRPr="00913892" w:rsidRDefault="00B721E4" w:rsidP="00F5248B">
          <w:pPr>
            <w:pStyle w:val="ekvquelle"/>
          </w:pPr>
          <w:r w:rsidRPr="00F5248B">
            <w:t xml:space="preserve">Illustratoren: </w:t>
          </w:r>
          <w:r>
            <w:t>Friederike Schumann, Berlin</w:t>
          </w:r>
        </w:p>
      </w:tc>
      <w:tc>
        <w:tcPr>
          <w:tcW w:w="397" w:type="dxa"/>
        </w:tcPr>
        <w:p w14:paraId="12985EB0" w14:textId="77777777" w:rsidR="00B721E4" w:rsidRPr="00913892" w:rsidRDefault="00B721E4" w:rsidP="00913892">
          <w:pPr>
            <w:pStyle w:val="ekvpagina"/>
          </w:pPr>
        </w:p>
      </w:tc>
    </w:tr>
  </w:tbl>
  <w:p w14:paraId="7D763132" w14:textId="77777777" w:rsidR="00B721E4" w:rsidRDefault="00B721E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60388" w14:textId="77777777" w:rsidR="00B26644" w:rsidRDefault="00B26644" w:rsidP="003C599D">
      <w:pPr>
        <w:spacing w:line="240" w:lineRule="auto"/>
      </w:pPr>
      <w:r>
        <w:separator/>
      </w:r>
    </w:p>
  </w:footnote>
  <w:footnote w:type="continuationSeparator" w:id="0">
    <w:p w14:paraId="28AA6395" w14:textId="77777777" w:rsidR="00B26644" w:rsidRDefault="00B26644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35F"/>
    <w:rsid w:val="000040E2"/>
    <w:rsid w:val="00005913"/>
    <w:rsid w:val="000065C2"/>
    <w:rsid w:val="000160A7"/>
    <w:rsid w:val="00020440"/>
    <w:rsid w:val="00035074"/>
    <w:rsid w:val="00037566"/>
    <w:rsid w:val="00043523"/>
    <w:rsid w:val="000523D4"/>
    <w:rsid w:val="00054678"/>
    <w:rsid w:val="00054A93"/>
    <w:rsid w:val="00055113"/>
    <w:rsid w:val="0006258C"/>
    <w:rsid w:val="00062D31"/>
    <w:rsid w:val="000812E6"/>
    <w:rsid w:val="00090AB2"/>
    <w:rsid w:val="000928AA"/>
    <w:rsid w:val="00092E87"/>
    <w:rsid w:val="000939F5"/>
    <w:rsid w:val="00094F01"/>
    <w:rsid w:val="000B098D"/>
    <w:rsid w:val="000B7BD3"/>
    <w:rsid w:val="000C11E0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3057"/>
    <w:rsid w:val="001034B1"/>
    <w:rsid w:val="00107D77"/>
    <w:rsid w:val="00124062"/>
    <w:rsid w:val="00131417"/>
    <w:rsid w:val="001524C9"/>
    <w:rsid w:val="001641FA"/>
    <w:rsid w:val="0016475A"/>
    <w:rsid w:val="00165ECC"/>
    <w:rsid w:val="001759BF"/>
    <w:rsid w:val="00182050"/>
    <w:rsid w:val="00182B7D"/>
    <w:rsid w:val="001845AC"/>
    <w:rsid w:val="00186866"/>
    <w:rsid w:val="00190B65"/>
    <w:rsid w:val="00193A18"/>
    <w:rsid w:val="001A4E8B"/>
    <w:rsid w:val="001A5BD5"/>
    <w:rsid w:val="001B1266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8107C"/>
    <w:rsid w:val="0028231D"/>
    <w:rsid w:val="00287B24"/>
    <w:rsid w:val="00287DC0"/>
    <w:rsid w:val="002A25AE"/>
    <w:rsid w:val="002B3DF1"/>
    <w:rsid w:val="002B64EA"/>
    <w:rsid w:val="002D41F4"/>
    <w:rsid w:val="002D7B0C"/>
    <w:rsid w:val="002D7B42"/>
    <w:rsid w:val="002E163A"/>
    <w:rsid w:val="002F1328"/>
    <w:rsid w:val="00302866"/>
    <w:rsid w:val="00303749"/>
    <w:rsid w:val="00304833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37F69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B2984"/>
    <w:rsid w:val="003C39DC"/>
    <w:rsid w:val="003C599D"/>
    <w:rsid w:val="003D03ED"/>
    <w:rsid w:val="003D70F5"/>
    <w:rsid w:val="003E21AC"/>
    <w:rsid w:val="003E6330"/>
    <w:rsid w:val="003F362F"/>
    <w:rsid w:val="00405D0B"/>
    <w:rsid w:val="00410F77"/>
    <w:rsid w:val="00411B18"/>
    <w:rsid w:val="00415632"/>
    <w:rsid w:val="0042107E"/>
    <w:rsid w:val="00424375"/>
    <w:rsid w:val="004372DD"/>
    <w:rsid w:val="00441088"/>
    <w:rsid w:val="00441724"/>
    <w:rsid w:val="00454148"/>
    <w:rsid w:val="004621B3"/>
    <w:rsid w:val="0047471A"/>
    <w:rsid w:val="0048316B"/>
    <w:rsid w:val="00483371"/>
    <w:rsid w:val="00483A7A"/>
    <w:rsid w:val="00483D65"/>
    <w:rsid w:val="00486B3D"/>
    <w:rsid w:val="00490692"/>
    <w:rsid w:val="004925F2"/>
    <w:rsid w:val="004A66C3"/>
    <w:rsid w:val="004A66CF"/>
    <w:rsid w:val="00501528"/>
    <w:rsid w:val="005069C1"/>
    <w:rsid w:val="00514229"/>
    <w:rsid w:val="005156EC"/>
    <w:rsid w:val="005168A4"/>
    <w:rsid w:val="0052117E"/>
    <w:rsid w:val="00521B91"/>
    <w:rsid w:val="005252D2"/>
    <w:rsid w:val="00530C92"/>
    <w:rsid w:val="00533581"/>
    <w:rsid w:val="00535AD8"/>
    <w:rsid w:val="00547103"/>
    <w:rsid w:val="00560848"/>
    <w:rsid w:val="0057200E"/>
    <w:rsid w:val="00572A0F"/>
    <w:rsid w:val="00574FE0"/>
    <w:rsid w:val="00576D2D"/>
    <w:rsid w:val="00584F88"/>
    <w:rsid w:val="0058635A"/>
    <w:rsid w:val="00597E2F"/>
    <w:rsid w:val="005A6D94"/>
    <w:rsid w:val="005C047C"/>
    <w:rsid w:val="005C0FBD"/>
    <w:rsid w:val="005D367A"/>
    <w:rsid w:val="005D3E99"/>
    <w:rsid w:val="005D698E"/>
    <w:rsid w:val="005E15AC"/>
    <w:rsid w:val="005F2AB3"/>
    <w:rsid w:val="005F3914"/>
    <w:rsid w:val="005F439D"/>
    <w:rsid w:val="0060113C"/>
    <w:rsid w:val="00603AD5"/>
    <w:rsid w:val="006201CB"/>
    <w:rsid w:val="00622F6B"/>
    <w:rsid w:val="00627765"/>
    <w:rsid w:val="0064692C"/>
    <w:rsid w:val="00653F68"/>
    <w:rsid w:val="0065576E"/>
    <w:rsid w:val="006802C4"/>
    <w:rsid w:val="0068429A"/>
    <w:rsid w:val="00685FDD"/>
    <w:rsid w:val="00693676"/>
    <w:rsid w:val="006B2D23"/>
    <w:rsid w:val="006B6247"/>
    <w:rsid w:val="006C2C80"/>
    <w:rsid w:val="006C4E52"/>
    <w:rsid w:val="006C6A77"/>
    <w:rsid w:val="006D49F0"/>
    <w:rsid w:val="006E235E"/>
    <w:rsid w:val="006F0D3C"/>
    <w:rsid w:val="006F2EDC"/>
    <w:rsid w:val="0070535F"/>
    <w:rsid w:val="00710718"/>
    <w:rsid w:val="00715A9A"/>
    <w:rsid w:val="0072030B"/>
    <w:rsid w:val="00720747"/>
    <w:rsid w:val="007228A6"/>
    <w:rsid w:val="00722BE8"/>
    <w:rsid w:val="00724064"/>
    <w:rsid w:val="00733A44"/>
    <w:rsid w:val="00745BC6"/>
    <w:rsid w:val="007507F9"/>
    <w:rsid w:val="00751B0E"/>
    <w:rsid w:val="00760C41"/>
    <w:rsid w:val="00766405"/>
    <w:rsid w:val="0076691A"/>
    <w:rsid w:val="00772DA9"/>
    <w:rsid w:val="00787700"/>
    <w:rsid w:val="00793822"/>
    <w:rsid w:val="007A2F5A"/>
    <w:rsid w:val="007A5AA1"/>
    <w:rsid w:val="007A79E2"/>
    <w:rsid w:val="007D186F"/>
    <w:rsid w:val="007E4DDC"/>
    <w:rsid w:val="007E5E71"/>
    <w:rsid w:val="00802E02"/>
    <w:rsid w:val="00816953"/>
    <w:rsid w:val="0082136B"/>
    <w:rsid w:val="00826DDD"/>
    <w:rsid w:val="008273B7"/>
    <w:rsid w:val="008277EF"/>
    <w:rsid w:val="00833C80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74376"/>
    <w:rsid w:val="00882053"/>
    <w:rsid w:val="008942A2"/>
    <w:rsid w:val="0089534A"/>
    <w:rsid w:val="008A529C"/>
    <w:rsid w:val="008B446A"/>
    <w:rsid w:val="008B5E47"/>
    <w:rsid w:val="008C0880"/>
    <w:rsid w:val="008C27FD"/>
    <w:rsid w:val="008D3CE0"/>
    <w:rsid w:val="008D7FDC"/>
    <w:rsid w:val="008E2194"/>
    <w:rsid w:val="008E4B7A"/>
    <w:rsid w:val="008E6248"/>
    <w:rsid w:val="008E7B8A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215E3"/>
    <w:rsid w:val="00936CF0"/>
    <w:rsid w:val="00942106"/>
    <w:rsid w:val="0094260D"/>
    <w:rsid w:val="00946121"/>
    <w:rsid w:val="00952B21"/>
    <w:rsid w:val="00956783"/>
    <w:rsid w:val="00957248"/>
    <w:rsid w:val="00957969"/>
    <w:rsid w:val="00962A4D"/>
    <w:rsid w:val="00964A22"/>
    <w:rsid w:val="00967C71"/>
    <w:rsid w:val="00977556"/>
    <w:rsid w:val="009800AB"/>
    <w:rsid w:val="00981DF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C26DF"/>
    <w:rsid w:val="009C2A7B"/>
    <w:rsid w:val="009C3C75"/>
    <w:rsid w:val="009D08F7"/>
    <w:rsid w:val="009E0436"/>
    <w:rsid w:val="009E17E1"/>
    <w:rsid w:val="009E45C5"/>
    <w:rsid w:val="009E47B1"/>
    <w:rsid w:val="009F003E"/>
    <w:rsid w:val="009F0109"/>
    <w:rsid w:val="009F1185"/>
    <w:rsid w:val="00A024FF"/>
    <w:rsid w:val="00A05E18"/>
    <w:rsid w:val="00A06EFE"/>
    <w:rsid w:val="00A170E5"/>
    <w:rsid w:val="00A2146F"/>
    <w:rsid w:val="00A23E76"/>
    <w:rsid w:val="00A26B32"/>
    <w:rsid w:val="00A27593"/>
    <w:rsid w:val="00A32B8D"/>
    <w:rsid w:val="00A35787"/>
    <w:rsid w:val="00A43B4C"/>
    <w:rsid w:val="00A478DC"/>
    <w:rsid w:val="00A701AF"/>
    <w:rsid w:val="00A75504"/>
    <w:rsid w:val="00A8687B"/>
    <w:rsid w:val="00A92B79"/>
    <w:rsid w:val="00A9695B"/>
    <w:rsid w:val="00A971EB"/>
    <w:rsid w:val="00AA3E8B"/>
    <w:rsid w:val="00AA5A5A"/>
    <w:rsid w:val="00AB05CF"/>
    <w:rsid w:val="00AB0DA8"/>
    <w:rsid w:val="00AB18CA"/>
    <w:rsid w:val="00AB5327"/>
    <w:rsid w:val="00AB6AE5"/>
    <w:rsid w:val="00AB7619"/>
    <w:rsid w:val="00AC01E7"/>
    <w:rsid w:val="00AC7B89"/>
    <w:rsid w:val="00AD4D22"/>
    <w:rsid w:val="00AE65F6"/>
    <w:rsid w:val="00AF053E"/>
    <w:rsid w:val="00B039E8"/>
    <w:rsid w:val="00B14B45"/>
    <w:rsid w:val="00B15180"/>
    <w:rsid w:val="00B155E8"/>
    <w:rsid w:val="00B15F75"/>
    <w:rsid w:val="00B2194E"/>
    <w:rsid w:val="00B26644"/>
    <w:rsid w:val="00B31F29"/>
    <w:rsid w:val="00B32DAF"/>
    <w:rsid w:val="00B37E68"/>
    <w:rsid w:val="00B468CC"/>
    <w:rsid w:val="00B54655"/>
    <w:rsid w:val="00B6045F"/>
    <w:rsid w:val="00B721E4"/>
    <w:rsid w:val="00B7242A"/>
    <w:rsid w:val="00B82B4E"/>
    <w:rsid w:val="00B8420E"/>
    <w:rsid w:val="00B90CE1"/>
    <w:rsid w:val="00BA1A23"/>
    <w:rsid w:val="00BC2CD2"/>
    <w:rsid w:val="00BC6483"/>
    <w:rsid w:val="00BC69E3"/>
    <w:rsid w:val="00BC7335"/>
    <w:rsid w:val="00BD542D"/>
    <w:rsid w:val="00BD6E66"/>
    <w:rsid w:val="00BE1962"/>
    <w:rsid w:val="00BE4821"/>
    <w:rsid w:val="00BF17F2"/>
    <w:rsid w:val="00C00404"/>
    <w:rsid w:val="00C172AE"/>
    <w:rsid w:val="00C343F5"/>
    <w:rsid w:val="00C40555"/>
    <w:rsid w:val="00C40D51"/>
    <w:rsid w:val="00C429A6"/>
    <w:rsid w:val="00C504F8"/>
    <w:rsid w:val="00C52A99"/>
    <w:rsid w:val="00C61654"/>
    <w:rsid w:val="00C727B3"/>
    <w:rsid w:val="00C72BA2"/>
    <w:rsid w:val="00C84E4C"/>
    <w:rsid w:val="00C87044"/>
    <w:rsid w:val="00C94D17"/>
    <w:rsid w:val="00CB27C6"/>
    <w:rsid w:val="00CB463B"/>
    <w:rsid w:val="00CB5B82"/>
    <w:rsid w:val="00CB782D"/>
    <w:rsid w:val="00CC54E0"/>
    <w:rsid w:val="00CC65A8"/>
    <w:rsid w:val="00CD6369"/>
    <w:rsid w:val="00CE2A37"/>
    <w:rsid w:val="00CF2E1A"/>
    <w:rsid w:val="00CF715C"/>
    <w:rsid w:val="00D022EC"/>
    <w:rsid w:val="00D05217"/>
    <w:rsid w:val="00D06182"/>
    <w:rsid w:val="00D12661"/>
    <w:rsid w:val="00D1582D"/>
    <w:rsid w:val="00D2569D"/>
    <w:rsid w:val="00D559DE"/>
    <w:rsid w:val="00D56FEB"/>
    <w:rsid w:val="00D60378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2EAD"/>
    <w:rsid w:val="00D94CC2"/>
    <w:rsid w:val="00DA02CD"/>
    <w:rsid w:val="00DA1633"/>
    <w:rsid w:val="00DA29C3"/>
    <w:rsid w:val="00DB0557"/>
    <w:rsid w:val="00DB2C80"/>
    <w:rsid w:val="00DC2340"/>
    <w:rsid w:val="00DC30DA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80E4F"/>
    <w:rsid w:val="00E95ED3"/>
    <w:rsid w:val="00EA7542"/>
    <w:rsid w:val="00EB2280"/>
    <w:rsid w:val="00EC1621"/>
    <w:rsid w:val="00EC662E"/>
    <w:rsid w:val="00EE049D"/>
    <w:rsid w:val="00EE2721"/>
    <w:rsid w:val="00EE2A0B"/>
    <w:rsid w:val="00EF6029"/>
    <w:rsid w:val="00F030FC"/>
    <w:rsid w:val="00F16DA0"/>
    <w:rsid w:val="00F23554"/>
    <w:rsid w:val="00F241DA"/>
    <w:rsid w:val="00F24740"/>
    <w:rsid w:val="00F30571"/>
    <w:rsid w:val="00F335CB"/>
    <w:rsid w:val="00F35DB1"/>
    <w:rsid w:val="00F36D0F"/>
    <w:rsid w:val="00F4144F"/>
    <w:rsid w:val="00F42294"/>
    <w:rsid w:val="00F42F7B"/>
    <w:rsid w:val="00F459EB"/>
    <w:rsid w:val="00F5248B"/>
    <w:rsid w:val="00F52C9C"/>
    <w:rsid w:val="00F6336A"/>
    <w:rsid w:val="00F72065"/>
    <w:rsid w:val="00F849BE"/>
    <w:rsid w:val="00F94A4B"/>
    <w:rsid w:val="00F97AD4"/>
    <w:rsid w:val="00FA3027"/>
    <w:rsid w:val="00FB0917"/>
    <w:rsid w:val="00FB59FB"/>
    <w:rsid w:val="00FB72A0"/>
    <w:rsid w:val="00FC35C5"/>
    <w:rsid w:val="00FC7DBF"/>
    <w:rsid w:val="00FE4FE6"/>
    <w:rsid w:val="00FF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7E1ADE0"/>
  <w15:chartTrackingRefBased/>
  <w15:docId w15:val="{29697F82-B723-437C-B931-C508327DB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3164C4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noProof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jpg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jpg"/><Relationship Id="rId12" Type="http://schemas.openxmlformats.org/officeDocument/2006/relationships/footer" Target="footer2.xml"/><Relationship Id="rId17" Type="http://schemas.openxmlformats.org/officeDocument/2006/relationships/image" Target="media/image8.jpg"/><Relationship Id="rId2" Type="http://schemas.openxmlformats.org/officeDocument/2006/relationships/styles" Target="styles.xml"/><Relationship Id="rId16" Type="http://schemas.openxmlformats.org/officeDocument/2006/relationships/footer" Target="footer4.xml"/><Relationship Id="rId20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g"/><Relationship Id="rId5" Type="http://schemas.openxmlformats.org/officeDocument/2006/relationships/footnotes" Target="footnotes.xml"/><Relationship Id="rId15" Type="http://schemas.openxmlformats.org/officeDocument/2006/relationships/image" Target="media/image7.jpg"/><Relationship Id="rId10" Type="http://schemas.openxmlformats.org/officeDocument/2006/relationships/image" Target="media/image4.jpg"/><Relationship Id="rId19" Type="http://schemas.openxmlformats.org/officeDocument/2006/relationships/image" Target="media/image9.jp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footer" Target="footer3.xml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1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36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3</cp:revision>
  <cp:lastPrinted>2016-12-08T14:25:00Z</cp:lastPrinted>
  <dcterms:created xsi:type="dcterms:W3CDTF">2022-02-24T11:14:00Z</dcterms:created>
  <dcterms:modified xsi:type="dcterms:W3CDTF">2022-02-24T11:33:00Z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1.01</vt:lpwstr>
  </property>
</Properties>
</file>